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90DB6" w14:textId="7E3E7096"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1DD8CFCE" w14:textId="4B1CB63C" w:rsidR="00C95CA4" w:rsidRDefault="00C95CA4" w:rsidP="00C95CA4">
      <w:pPr>
        <w:spacing w:after="200" w:line="276" w:lineRule="auto"/>
        <w:ind w:left="1080"/>
        <w:contextualSpacing/>
        <w:jc w:val="right"/>
        <w:rPr>
          <w:rFonts w:ascii="Mistral" w:eastAsia="Times New Roman" w:hAnsi="Mistral" w:cs="Times New Roman"/>
          <w:sz w:val="36"/>
          <w:szCs w:val="36"/>
          <w:lang w:eastAsia="zh-TW"/>
        </w:rPr>
      </w:pPr>
    </w:p>
    <w:p w14:paraId="66B1312D" w14:textId="5135650D" w:rsidR="00C95CA4" w:rsidRDefault="00C95CA4" w:rsidP="00C95CA4">
      <w:pPr>
        <w:spacing w:after="200" w:line="276" w:lineRule="auto"/>
        <w:ind w:left="1080"/>
        <w:contextualSpacing/>
        <w:jc w:val="right"/>
        <w:rPr>
          <w:rFonts w:ascii="Mistral" w:eastAsia="Times New Roman" w:hAnsi="Mistral" w:cs="Times New Roman"/>
          <w:sz w:val="36"/>
          <w:szCs w:val="36"/>
          <w:lang w:eastAsia="zh-TW"/>
        </w:rPr>
      </w:pPr>
    </w:p>
    <w:p w14:paraId="5CE05F28" w14:textId="2690D842" w:rsidR="00C95CA4" w:rsidRDefault="00C95CA4" w:rsidP="00C95CA4">
      <w:pPr>
        <w:spacing w:after="200" w:line="276" w:lineRule="auto"/>
        <w:ind w:left="1080"/>
        <w:contextualSpacing/>
        <w:jc w:val="right"/>
        <w:rPr>
          <w:rFonts w:ascii="Mistral" w:eastAsia="Times New Roman" w:hAnsi="Mistral" w:cs="Times New Roman"/>
          <w:sz w:val="36"/>
          <w:szCs w:val="36"/>
          <w:lang w:eastAsia="zh-TW"/>
        </w:rPr>
      </w:pPr>
    </w:p>
    <w:p w14:paraId="4148801A" w14:textId="4BD2E717" w:rsidR="00C95CA4" w:rsidRDefault="00C95CA4" w:rsidP="00C95CA4">
      <w:pPr>
        <w:spacing w:after="200" w:line="276" w:lineRule="auto"/>
        <w:rPr>
          <w:rFonts w:ascii="Microsoft Sans Serif" w:eastAsia="Times New Roman" w:hAnsi="Microsoft Sans Serif" w:cs="Times New Roman"/>
          <w:sz w:val="22"/>
          <w:szCs w:val="22"/>
          <w:lang w:eastAsia="zh-TW"/>
        </w:rPr>
      </w:pPr>
    </w:p>
    <w:p w14:paraId="00EE620F" w14:textId="573BE5AA" w:rsidR="00C95CA4" w:rsidRDefault="00C95CA4" w:rsidP="00C95CA4">
      <w:pPr>
        <w:spacing w:after="200" w:line="276" w:lineRule="auto"/>
        <w:rPr>
          <w:rFonts w:ascii="Microsoft Sans Serif" w:eastAsia="Times New Roman" w:hAnsi="Microsoft Sans Serif" w:cs="Times New Roman"/>
          <w:sz w:val="22"/>
          <w:szCs w:val="22"/>
          <w:lang w:eastAsia="zh-TW"/>
        </w:rPr>
      </w:pPr>
    </w:p>
    <w:p w14:paraId="007C415A" w14:textId="35933318"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156742CF" w14:textId="43FB9A80"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357ABF1D" w14:textId="6B1C0026" w:rsidR="00C95CA4" w:rsidRPr="00C95CA4" w:rsidRDefault="007D119C" w:rsidP="00C95CA4">
      <w:pPr>
        <w:spacing w:after="200" w:line="276" w:lineRule="auto"/>
        <w:rPr>
          <w:rFonts w:ascii="Microsoft Sans Serif" w:eastAsia="Times New Roman" w:hAnsi="Microsoft Sans Serif" w:cs="Times New Roman"/>
          <w:sz w:val="22"/>
          <w:szCs w:val="22"/>
          <w:lang w:eastAsia="zh-TW"/>
        </w:rPr>
      </w:pPr>
      <w:r>
        <w:rPr>
          <w:noProof/>
          <w:lang w:eastAsia="fr-FR"/>
        </w:rPr>
        <mc:AlternateContent>
          <mc:Choice Requires="wps">
            <w:drawing>
              <wp:anchor distT="0" distB="0" distL="114300" distR="114300" simplePos="0" relativeHeight="251667456" behindDoc="0" locked="0" layoutInCell="1" allowOverlap="1" wp14:anchorId="3D6420E6" wp14:editId="11F879EC">
                <wp:simplePos x="0" y="0"/>
                <wp:positionH relativeFrom="margin">
                  <wp:align>center</wp:align>
                </wp:positionH>
                <wp:positionV relativeFrom="paragraph">
                  <wp:posOffset>10795</wp:posOffset>
                </wp:positionV>
                <wp:extent cx="1828800" cy="1828800"/>
                <wp:effectExtent l="0" t="0" r="0" b="0"/>
                <wp:wrapNone/>
                <wp:docPr id="205" name="Zone de texte 2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36B7DB" w14:textId="4334BEEA" w:rsidR="007D119C" w:rsidRPr="007D119C" w:rsidRDefault="007D119C" w:rsidP="007D119C">
                            <w:pPr>
                              <w:pStyle w:val="Titre1"/>
                              <w:rPr>
                                <w:rFonts w:ascii="Times New Roman" w:hAnsi="Times New Roman" w:cs="Times New Roman"/>
                                <w:sz w:val="72"/>
                                <w:szCs w:val="72"/>
                                <w:lang w:eastAsia="zh-TW"/>
                              </w:rPr>
                            </w:pPr>
                            <w:r w:rsidRPr="007D119C">
                              <w:rPr>
                                <w:rFonts w:ascii="Times New Roman" w:hAnsi="Times New Roman" w:cs="Times New Roman"/>
                                <w:sz w:val="72"/>
                                <w:szCs w:val="72"/>
                                <w:lang w:eastAsia="zh-TW"/>
                              </w:rPr>
                              <w:t xml:space="preserve">Conseil </w:t>
                            </w:r>
                            <w:r w:rsidR="00B92492">
                              <w:rPr>
                                <w:rFonts w:ascii="Times New Roman" w:hAnsi="Times New Roman" w:cs="Times New Roman"/>
                                <w:sz w:val="72"/>
                                <w:szCs w:val="72"/>
                                <w:lang w:eastAsia="zh-TW"/>
                              </w:rPr>
                              <w:t xml:space="preserve">Municipal des Jeunes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6420E6" id="_x0000_t202" coordsize="21600,21600" o:spt="202" path="m,l,21600r21600,l21600,xe">
                <v:stroke joinstyle="miter"/>
                <v:path gradientshapeok="t" o:connecttype="rect"/>
              </v:shapetype>
              <v:shape id="Zone de texte 205" o:spid="_x0000_s1026" type="#_x0000_t202" style="position:absolute;margin-left:0;margin-top:.85pt;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" filled="f" stroked="f">
                <v:textbox style="mso-fit-shape-to-text:t">
                  <w:txbxContent>
                    <w:p w14:paraId="7C36B7DB" w14:textId="4334BEEA" w:rsidR="007D119C" w:rsidRPr="007D119C" w:rsidRDefault="007D119C" w:rsidP="007D119C">
                      <w:pPr>
                        <w:pStyle w:val="Titre1"/>
                        <w:rPr>
                          <w:rFonts w:ascii="Times New Roman" w:hAnsi="Times New Roman" w:cs="Times New Roman"/>
                          <w:sz w:val="72"/>
                          <w:szCs w:val="72"/>
                          <w:lang w:eastAsia="zh-TW"/>
                        </w:rPr>
                      </w:pPr>
                      <w:r w:rsidRPr="007D119C">
                        <w:rPr>
                          <w:rFonts w:ascii="Times New Roman" w:hAnsi="Times New Roman" w:cs="Times New Roman"/>
                          <w:sz w:val="72"/>
                          <w:szCs w:val="72"/>
                          <w:lang w:eastAsia="zh-TW"/>
                        </w:rPr>
                        <w:t xml:space="preserve">Conseil </w:t>
                      </w:r>
                      <w:r w:rsidR="00B92492">
                        <w:rPr>
                          <w:rFonts w:ascii="Times New Roman" w:hAnsi="Times New Roman" w:cs="Times New Roman"/>
                          <w:sz w:val="72"/>
                          <w:szCs w:val="72"/>
                          <w:lang w:eastAsia="zh-TW"/>
                        </w:rPr>
                        <w:t xml:space="preserve">Municipal des Jeunes </w:t>
                      </w:r>
                    </w:p>
                  </w:txbxContent>
                </v:textbox>
                <w10:wrap anchorx="margin"/>
              </v:shape>
            </w:pict>
          </mc:Fallback>
        </mc:AlternateContent>
      </w:r>
    </w:p>
    <w:p w14:paraId="1AD0398F" w14:textId="4ADAFBB2" w:rsidR="00C95CA4" w:rsidRDefault="00C95CA4" w:rsidP="00C95CA4">
      <w:pPr>
        <w:spacing w:after="200" w:line="276" w:lineRule="auto"/>
        <w:rPr>
          <w:rFonts w:ascii="Microsoft Sans Serif" w:eastAsia="Times New Roman" w:hAnsi="Microsoft Sans Serif" w:cs="Times New Roman"/>
          <w:sz w:val="22"/>
          <w:szCs w:val="22"/>
          <w:lang w:eastAsia="zh-TW"/>
        </w:rPr>
      </w:pPr>
    </w:p>
    <w:p w14:paraId="4DF6BF05" w14:textId="09E87B1C" w:rsidR="00B07F2B" w:rsidRDefault="008D64AE" w:rsidP="00B07F2B">
      <w:pPr>
        <w:spacing w:after="200" w:line="276" w:lineRule="auto"/>
        <w:jc w:val="center"/>
        <w:rPr>
          <w:rFonts w:ascii="Times New Roman" w:eastAsiaTheme="majorEastAsia" w:hAnsi="Times New Roman" w:cs="Times New Roman"/>
          <w:b/>
          <w:noProof/>
          <w:color w:val="2C567A" w:themeColor="accent1"/>
          <w:sz w:val="72"/>
          <w:szCs w:val="72"/>
          <w:lang w:eastAsia="zh-TW"/>
        </w:rPr>
      </w:pPr>
      <w:r>
        <w:rPr>
          <w:rFonts w:ascii="Times New Roman" w:eastAsiaTheme="majorEastAsia" w:hAnsi="Times New Roman" w:cs="Times New Roman"/>
          <w:b/>
          <w:noProof/>
          <w:color w:val="2C567A" w:themeColor="accent1"/>
          <w:sz w:val="72"/>
          <w:szCs w:val="72"/>
          <w:lang w:eastAsia="zh-TW"/>
        </w:rPr>
        <w:t>Du CM2 à la 4</w:t>
      </w:r>
      <w:r w:rsidRPr="0000421E">
        <w:rPr>
          <w:rFonts w:ascii="Times New Roman" w:eastAsiaTheme="majorEastAsia" w:hAnsi="Times New Roman" w:cs="Times New Roman"/>
          <w:b/>
          <w:noProof/>
          <w:color w:val="2C567A" w:themeColor="accent1"/>
          <w:sz w:val="72"/>
          <w:szCs w:val="72"/>
          <w:vertAlign w:val="superscript"/>
          <w:lang w:eastAsia="zh-TW"/>
        </w:rPr>
        <w:t>ème</w:t>
      </w:r>
    </w:p>
    <w:p w14:paraId="25467EF8" w14:textId="5848703A" w:rsidR="0000421E" w:rsidRPr="0000421E" w:rsidRDefault="0000421E" w:rsidP="00B07F2B">
      <w:pPr>
        <w:spacing w:after="200" w:line="276" w:lineRule="auto"/>
        <w:jc w:val="center"/>
        <w:rPr>
          <w:rFonts w:ascii="Times New Roman" w:eastAsiaTheme="majorEastAsia" w:hAnsi="Times New Roman" w:cs="Times New Roman"/>
          <w:b/>
          <w:noProof/>
          <w:color w:val="2C567A" w:themeColor="accent1"/>
          <w:lang w:eastAsia="zh-TW"/>
        </w:rPr>
      </w:pPr>
      <w:r w:rsidRPr="0000421E">
        <w:rPr>
          <w:rFonts w:ascii="Times New Roman" w:eastAsiaTheme="majorEastAsia" w:hAnsi="Times New Roman" w:cs="Times New Roman"/>
          <w:b/>
          <w:bCs/>
          <w:i/>
          <w:iCs/>
          <w:noProof/>
          <w:color w:val="2C567A" w:themeColor="accent1"/>
          <w:lang w:eastAsia="zh-TW"/>
        </w:rPr>
        <w:t>« Au CMJ, les jeunes ne sont pas seulement consultés : ils participent, proposent et agissent. »</w:t>
      </w:r>
    </w:p>
    <w:p w14:paraId="413CE2A3" w14:textId="794D3232" w:rsidR="00C95CA4" w:rsidRPr="00C95CA4" w:rsidRDefault="00B07F2B" w:rsidP="00C95CA4">
      <w:pPr>
        <w:spacing w:after="200" w:line="276" w:lineRule="auto"/>
        <w:rPr>
          <w:rFonts w:ascii="Microsoft Sans Serif" w:eastAsia="Times New Roman" w:hAnsi="Microsoft Sans Serif" w:cs="Times New Roman"/>
          <w:sz w:val="22"/>
          <w:szCs w:val="22"/>
          <w:lang w:eastAsia="zh-TW"/>
        </w:rPr>
      </w:pPr>
      <w:r w:rsidRPr="00C95CA4">
        <w:rPr>
          <w:rFonts w:ascii="Times New Roman" w:eastAsia="Times New Roman" w:hAnsi="Times New Roman" w:cs="Times New Roman"/>
          <w:noProof/>
          <w:lang w:eastAsia="fr-FR"/>
        </w:rPr>
        <w:drawing>
          <wp:anchor distT="0" distB="0" distL="114300" distR="114300" simplePos="0" relativeHeight="251661312" behindDoc="1" locked="0" layoutInCell="1" allowOverlap="1" wp14:anchorId="610E2987" wp14:editId="72C9C084">
            <wp:simplePos x="0" y="0"/>
            <wp:positionH relativeFrom="margin">
              <wp:posOffset>1831340</wp:posOffset>
            </wp:positionH>
            <wp:positionV relativeFrom="paragraph">
              <wp:posOffset>254635</wp:posOffset>
            </wp:positionV>
            <wp:extent cx="2447925" cy="1376680"/>
            <wp:effectExtent l="0" t="0" r="9525" b="0"/>
            <wp:wrapTight wrapText="bothSides">
              <wp:wrapPolygon edited="0">
                <wp:start x="0" y="0"/>
                <wp:lineTo x="0" y="21221"/>
                <wp:lineTo x="21516" y="21221"/>
                <wp:lineTo x="21516" y="0"/>
                <wp:lineTo x="0" y="0"/>
              </wp:wrapPolygon>
            </wp:wrapTight>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47925" cy="1376680"/>
                    </a:xfrm>
                    <a:prstGeom prst="rect">
                      <a:avLst/>
                    </a:prstGeom>
                  </pic:spPr>
                </pic:pic>
              </a:graphicData>
            </a:graphic>
            <wp14:sizeRelH relativeFrom="page">
              <wp14:pctWidth>0</wp14:pctWidth>
            </wp14:sizeRelH>
            <wp14:sizeRelV relativeFrom="page">
              <wp14:pctHeight>0</wp14:pctHeight>
            </wp14:sizeRelV>
          </wp:anchor>
        </w:drawing>
      </w:r>
    </w:p>
    <w:p w14:paraId="57CF7030" w14:textId="47F1D709"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4C0FCDA2" w14:textId="0B45369F"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1550A4C8" w14:textId="57071505"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51CE59D5" w14:textId="2C8296C9"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709481CF" w14:textId="77777777" w:rsidR="00C95CA4" w:rsidRPr="00C95CA4" w:rsidRDefault="00C95CA4" w:rsidP="00C95CA4">
      <w:pPr>
        <w:spacing w:after="200" w:line="276" w:lineRule="auto"/>
        <w:rPr>
          <w:rFonts w:ascii="Microsoft Sans Serif" w:eastAsia="Times New Roman" w:hAnsi="Microsoft Sans Serif" w:cs="Times New Roman"/>
          <w:sz w:val="22"/>
          <w:szCs w:val="22"/>
          <w:lang w:eastAsia="zh-TW"/>
        </w:rPr>
      </w:pPr>
    </w:p>
    <w:p w14:paraId="7BC04EDD" w14:textId="77777777" w:rsidR="00C95CA4" w:rsidRPr="00C95CA4" w:rsidRDefault="00C95CA4" w:rsidP="00C95CA4">
      <w:pPr>
        <w:spacing w:after="200" w:line="276" w:lineRule="auto"/>
        <w:ind w:left="720"/>
        <w:contextualSpacing/>
        <w:rPr>
          <w:rFonts w:ascii="Microsoft Sans Serif" w:eastAsia="Times New Roman" w:hAnsi="Microsoft Sans Serif" w:cs="Times New Roman"/>
          <w:sz w:val="22"/>
          <w:szCs w:val="22"/>
          <w:lang w:eastAsia="zh-TW"/>
        </w:rPr>
      </w:pPr>
    </w:p>
    <w:p w14:paraId="43B89244" w14:textId="6D5ECEF7"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1. </w:t>
      </w:r>
      <w:r w:rsidR="00B07F2B">
        <w:rPr>
          <w:rFonts w:ascii="Times New Roman" w:eastAsia="Times New Roman" w:hAnsi="Times New Roman" w:cs="Times New Roman"/>
          <w:lang w:eastAsia="zh-TW"/>
        </w:rPr>
        <w:t xml:space="preserve">Pourquoi un </w:t>
      </w:r>
      <w:r w:rsidR="002C05EB">
        <w:rPr>
          <w:rFonts w:ascii="Times New Roman" w:eastAsia="Times New Roman" w:hAnsi="Times New Roman" w:cs="Times New Roman"/>
          <w:lang w:eastAsia="zh-TW"/>
        </w:rPr>
        <w:t>CMJ à Velaux</w:t>
      </w:r>
      <w:r w:rsidRPr="00C95CA4">
        <w:rPr>
          <w:rFonts w:ascii="Times New Roman" w:eastAsia="Times New Roman" w:hAnsi="Times New Roman" w:cs="Times New Roman"/>
          <w:lang w:eastAsia="zh-TW"/>
        </w:rPr>
        <w:t xml:space="preserve"> ?  </w:t>
      </w:r>
    </w:p>
    <w:p w14:paraId="1AD025C7" w14:textId="5404E4CC"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2. Quel</w:t>
      </w:r>
      <w:r w:rsidR="00B07F2B">
        <w:rPr>
          <w:rFonts w:ascii="Times New Roman" w:eastAsia="Times New Roman" w:hAnsi="Times New Roman" w:cs="Times New Roman"/>
          <w:lang w:eastAsia="zh-TW"/>
        </w:rPr>
        <w:t>s sont les objectifs du</w:t>
      </w:r>
      <w:r w:rsidRPr="00C95CA4">
        <w:rPr>
          <w:rFonts w:ascii="Times New Roman" w:eastAsia="Times New Roman" w:hAnsi="Times New Roman" w:cs="Times New Roman"/>
          <w:lang w:eastAsia="zh-TW"/>
        </w:rPr>
        <w:t xml:space="preserve"> </w:t>
      </w:r>
      <w:r w:rsidR="002C05EB">
        <w:rPr>
          <w:rFonts w:ascii="Times New Roman" w:eastAsia="Times New Roman" w:hAnsi="Times New Roman" w:cs="Times New Roman"/>
          <w:lang w:eastAsia="zh-TW"/>
        </w:rPr>
        <w:t>CMJ</w:t>
      </w:r>
      <w:r w:rsidRPr="00C95CA4">
        <w:rPr>
          <w:rFonts w:ascii="Times New Roman" w:eastAsia="Times New Roman" w:hAnsi="Times New Roman" w:cs="Times New Roman"/>
          <w:lang w:eastAsia="zh-TW"/>
        </w:rPr>
        <w:t xml:space="preserve"> ?  </w:t>
      </w:r>
    </w:p>
    <w:p w14:paraId="3E460C6C" w14:textId="04F709D2"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3. </w:t>
      </w:r>
      <w:r w:rsidR="002C05EB">
        <w:rPr>
          <w:rFonts w:ascii="Times New Roman" w:eastAsia="Times New Roman" w:hAnsi="Times New Roman" w:cs="Times New Roman"/>
          <w:lang w:eastAsia="zh-TW"/>
        </w:rPr>
        <w:t xml:space="preserve">Qui peux devenir conseiller municipal des jeunes ? </w:t>
      </w:r>
    </w:p>
    <w:p w14:paraId="20576FDE" w14:textId="66761560"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4. </w:t>
      </w:r>
      <w:r w:rsidR="002C05EB">
        <w:rPr>
          <w:rFonts w:ascii="Times New Roman" w:eastAsia="Times New Roman" w:hAnsi="Times New Roman" w:cs="Times New Roman"/>
          <w:lang w:eastAsia="zh-TW"/>
        </w:rPr>
        <w:t>Comment fonctionne le CMJ ?</w:t>
      </w:r>
      <w:r w:rsidRPr="00C95CA4">
        <w:rPr>
          <w:rFonts w:ascii="Times New Roman" w:eastAsia="Times New Roman" w:hAnsi="Times New Roman" w:cs="Times New Roman"/>
          <w:lang w:eastAsia="zh-TW"/>
        </w:rPr>
        <w:t xml:space="preserve"> </w:t>
      </w:r>
    </w:p>
    <w:p w14:paraId="0FDA800D" w14:textId="48D51E43" w:rsidR="00C95CA4" w:rsidRPr="00C95CA4" w:rsidRDefault="007C4BDB" w:rsidP="00C95CA4">
      <w:pPr>
        <w:spacing w:after="200" w:line="276" w:lineRule="auto"/>
        <w:ind w:left="720"/>
        <w:contextualSpacing/>
        <w:rPr>
          <w:rFonts w:ascii="Times New Roman" w:eastAsia="Times New Roman" w:hAnsi="Times New Roman" w:cs="Times New Roman"/>
          <w:lang w:eastAsia="zh-TW"/>
        </w:rPr>
      </w:pPr>
      <w:r>
        <w:rPr>
          <w:rFonts w:ascii="Times New Roman" w:eastAsia="Times New Roman" w:hAnsi="Times New Roman" w:cs="Times New Roman"/>
          <w:lang w:eastAsia="zh-TW"/>
        </w:rPr>
        <w:t>5</w:t>
      </w:r>
      <w:r w:rsidR="00C95CA4" w:rsidRPr="00C95CA4">
        <w:rPr>
          <w:rFonts w:ascii="Times New Roman" w:eastAsia="Times New Roman" w:hAnsi="Times New Roman" w:cs="Times New Roman"/>
          <w:lang w:eastAsia="zh-TW"/>
        </w:rPr>
        <w:t xml:space="preserve">. </w:t>
      </w:r>
      <w:r w:rsidR="002C05EB">
        <w:rPr>
          <w:rFonts w:ascii="Times New Roman" w:eastAsia="Times New Roman" w:hAnsi="Times New Roman" w:cs="Times New Roman"/>
          <w:lang w:eastAsia="zh-TW"/>
        </w:rPr>
        <w:t>La place des jeunes dans le CMJ</w:t>
      </w:r>
    </w:p>
    <w:p w14:paraId="4C6F2A2B" w14:textId="2051A18C" w:rsidR="00C95CA4" w:rsidRDefault="007C4BDB" w:rsidP="00C95CA4">
      <w:pPr>
        <w:spacing w:after="200" w:line="276" w:lineRule="auto"/>
        <w:ind w:left="720"/>
        <w:contextualSpacing/>
        <w:rPr>
          <w:rFonts w:ascii="Times New Roman" w:eastAsia="Times New Roman" w:hAnsi="Times New Roman" w:cs="Times New Roman"/>
          <w:lang w:eastAsia="zh-TW"/>
        </w:rPr>
      </w:pPr>
      <w:r>
        <w:rPr>
          <w:rFonts w:ascii="Times New Roman" w:eastAsia="Times New Roman" w:hAnsi="Times New Roman" w:cs="Times New Roman"/>
          <w:lang w:eastAsia="zh-TW"/>
        </w:rPr>
        <w:t>6</w:t>
      </w:r>
      <w:r w:rsidR="00C95CA4" w:rsidRPr="00C95CA4">
        <w:rPr>
          <w:rFonts w:ascii="Times New Roman" w:eastAsia="Times New Roman" w:hAnsi="Times New Roman" w:cs="Times New Roman"/>
          <w:lang w:eastAsia="zh-TW"/>
        </w:rPr>
        <w:t xml:space="preserve">. </w:t>
      </w:r>
      <w:r w:rsidR="002C05EB">
        <w:rPr>
          <w:rFonts w:ascii="Times New Roman" w:eastAsia="Times New Roman" w:hAnsi="Times New Roman" w:cs="Times New Roman"/>
          <w:lang w:eastAsia="zh-TW"/>
        </w:rPr>
        <w:t>L’encadrement du CMJ</w:t>
      </w:r>
    </w:p>
    <w:p w14:paraId="3DDE3D36" w14:textId="77C8ADB0" w:rsidR="002C05EB" w:rsidRDefault="002C05EB" w:rsidP="00C95CA4">
      <w:pPr>
        <w:spacing w:after="200" w:line="276" w:lineRule="auto"/>
        <w:ind w:left="720"/>
        <w:contextualSpacing/>
        <w:rPr>
          <w:rFonts w:ascii="Times New Roman" w:eastAsia="Times New Roman" w:hAnsi="Times New Roman" w:cs="Times New Roman"/>
          <w:lang w:eastAsia="zh-TW"/>
        </w:rPr>
      </w:pPr>
      <w:r>
        <w:rPr>
          <w:rFonts w:ascii="Times New Roman" w:eastAsia="Times New Roman" w:hAnsi="Times New Roman" w:cs="Times New Roman"/>
          <w:lang w:eastAsia="zh-TW"/>
        </w:rPr>
        <w:t>7. Les moyens matériels et financiers</w:t>
      </w:r>
    </w:p>
    <w:p w14:paraId="17B24E36" w14:textId="4123E786" w:rsidR="002C05EB" w:rsidRPr="00C95CA4" w:rsidRDefault="002C05EB" w:rsidP="00C95CA4">
      <w:pPr>
        <w:spacing w:after="200" w:line="276" w:lineRule="auto"/>
        <w:ind w:left="720"/>
        <w:contextualSpacing/>
        <w:rPr>
          <w:rFonts w:ascii="Times New Roman" w:eastAsia="Times New Roman" w:hAnsi="Times New Roman" w:cs="Times New Roman"/>
          <w:lang w:eastAsia="zh-TW"/>
        </w:rPr>
      </w:pPr>
      <w:r>
        <w:rPr>
          <w:rFonts w:ascii="Times New Roman" w:eastAsia="Times New Roman" w:hAnsi="Times New Roman" w:cs="Times New Roman"/>
          <w:lang w:eastAsia="zh-TW"/>
        </w:rPr>
        <w:t xml:space="preserve">8. </w:t>
      </w:r>
      <w:r w:rsidR="008831FE">
        <w:rPr>
          <w:rFonts w:ascii="Times New Roman" w:eastAsia="Times New Roman" w:hAnsi="Times New Roman" w:cs="Times New Roman"/>
          <w:lang w:eastAsia="zh-TW"/>
        </w:rPr>
        <w:t>Une expérience citoyenne pour les jeunes</w:t>
      </w:r>
    </w:p>
    <w:p w14:paraId="5FB19D58" w14:textId="77777777"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p>
    <w:p w14:paraId="3BEE1E1F" w14:textId="77777777"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p>
    <w:p w14:paraId="39066D58" w14:textId="77777777"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p>
    <w:p w14:paraId="469D99E4" w14:textId="77777777" w:rsidR="00C95CA4" w:rsidRPr="00C95CA4" w:rsidRDefault="00C95CA4" w:rsidP="00C95CA4">
      <w:pPr>
        <w:spacing w:after="200" w:line="276" w:lineRule="auto"/>
        <w:ind w:left="720"/>
        <w:contextualSpacing/>
        <w:rPr>
          <w:rFonts w:ascii="Times New Roman" w:eastAsia="Times New Roman" w:hAnsi="Times New Roman" w:cs="Times New Roman"/>
          <w:lang w:eastAsia="zh-TW"/>
        </w:rPr>
      </w:pPr>
    </w:p>
    <w:p w14:paraId="2725A043" w14:textId="471B6CEF" w:rsidR="00C95CA4" w:rsidRDefault="00C95CA4" w:rsidP="00C95CA4">
      <w:pPr>
        <w:spacing w:after="200" w:line="276" w:lineRule="auto"/>
        <w:ind w:left="720"/>
        <w:contextualSpacing/>
        <w:rPr>
          <w:rFonts w:ascii="Times New Roman" w:eastAsia="Times New Roman" w:hAnsi="Times New Roman" w:cs="Times New Roman"/>
          <w:lang w:eastAsia="zh-TW"/>
        </w:rPr>
      </w:pPr>
    </w:p>
    <w:p w14:paraId="022EFA00" w14:textId="5F397810" w:rsidR="007D119C" w:rsidRDefault="007D119C" w:rsidP="00C95CA4">
      <w:pPr>
        <w:spacing w:after="200" w:line="276" w:lineRule="auto"/>
        <w:ind w:left="720"/>
        <w:contextualSpacing/>
        <w:rPr>
          <w:rFonts w:ascii="Times New Roman" w:eastAsia="Times New Roman" w:hAnsi="Times New Roman" w:cs="Times New Roman"/>
          <w:lang w:eastAsia="zh-TW"/>
        </w:rPr>
      </w:pPr>
    </w:p>
    <w:p w14:paraId="3ABFE225" w14:textId="6E53783C" w:rsidR="007D119C" w:rsidRDefault="007D119C" w:rsidP="00C95CA4">
      <w:pPr>
        <w:spacing w:after="200" w:line="276" w:lineRule="auto"/>
        <w:ind w:left="720"/>
        <w:contextualSpacing/>
        <w:rPr>
          <w:rFonts w:ascii="Times New Roman" w:eastAsia="Times New Roman" w:hAnsi="Times New Roman" w:cs="Times New Roman"/>
          <w:lang w:eastAsia="zh-TW"/>
        </w:rPr>
      </w:pPr>
    </w:p>
    <w:p w14:paraId="13388AFD" w14:textId="77777777" w:rsidR="007D119C" w:rsidRPr="00C95CA4" w:rsidRDefault="007D119C" w:rsidP="00C95CA4">
      <w:pPr>
        <w:spacing w:after="200" w:line="276" w:lineRule="auto"/>
        <w:ind w:left="720"/>
        <w:contextualSpacing/>
        <w:rPr>
          <w:rFonts w:ascii="Times New Roman" w:eastAsia="Times New Roman" w:hAnsi="Times New Roman" w:cs="Times New Roman"/>
          <w:lang w:eastAsia="zh-TW"/>
        </w:rPr>
      </w:pPr>
    </w:p>
    <w:p w14:paraId="18861C54" w14:textId="77777777" w:rsidR="0054463F" w:rsidRDefault="0054463F" w:rsidP="007F51F3">
      <w:pPr>
        <w:spacing w:after="200" w:line="276" w:lineRule="auto"/>
        <w:contextualSpacing/>
        <w:jc w:val="both"/>
        <w:rPr>
          <w:rFonts w:ascii="Times New Roman" w:eastAsia="Times New Roman" w:hAnsi="Times New Roman" w:cs="Times New Roman"/>
          <w:lang w:eastAsia="zh-TW"/>
        </w:rPr>
      </w:pPr>
    </w:p>
    <w:p w14:paraId="7CE5D7C0" w14:textId="77777777" w:rsidR="007D119C" w:rsidRDefault="007D119C" w:rsidP="007F51F3">
      <w:pPr>
        <w:spacing w:after="200" w:line="276" w:lineRule="auto"/>
        <w:contextualSpacing/>
        <w:jc w:val="both"/>
        <w:rPr>
          <w:rFonts w:ascii="Times New Roman" w:eastAsia="Times New Roman" w:hAnsi="Times New Roman" w:cs="Times New Roman"/>
          <w:lang w:eastAsia="zh-TW"/>
        </w:rPr>
      </w:pPr>
    </w:p>
    <w:p w14:paraId="6E58E21B" w14:textId="77777777" w:rsidR="00AC7F7F" w:rsidRPr="00AC7F7F" w:rsidRDefault="00AC7F7F" w:rsidP="00AC7F7F">
      <w:pPr>
        <w:spacing w:after="200" w:line="276" w:lineRule="auto"/>
        <w:contextualSpacing/>
        <w:jc w:val="both"/>
        <w:rPr>
          <w:rFonts w:ascii="Times New Roman" w:eastAsia="SimSun" w:hAnsi="Times New Roman" w:cs="Lucida Sans"/>
          <w:kern w:val="3"/>
          <w:lang w:eastAsia="zh-CN" w:bidi="hi-IN"/>
        </w:rPr>
      </w:pPr>
      <w:r w:rsidRPr="00AC7F7F">
        <w:rPr>
          <w:rFonts w:ascii="Times New Roman" w:eastAsia="SimSun" w:hAnsi="Times New Roman" w:cs="Lucida Sans"/>
          <w:b/>
          <w:bCs/>
          <w:kern w:val="3"/>
          <w:lang w:eastAsia="zh-CN" w:bidi="hi-IN"/>
        </w:rPr>
        <w:t>Le Conseil Municipal des Jeunes, c’est quoi ?</w:t>
      </w:r>
    </w:p>
    <w:p w14:paraId="62E71573" w14:textId="07810A4E" w:rsidR="00AC7F7F" w:rsidRDefault="00AC7F7F" w:rsidP="00AC7F7F">
      <w:pPr>
        <w:spacing w:after="200" w:line="276" w:lineRule="auto"/>
        <w:contextualSpacing/>
        <w:jc w:val="both"/>
        <w:rPr>
          <w:rFonts w:ascii="Times New Roman" w:eastAsia="SimSun" w:hAnsi="Times New Roman" w:cs="Lucida Sans"/>
          <w:kern w:val="3"/>
          <w:lang w:eastAsia="zh-CN" w:bidi="hi-IN"/>
        </w:rPr>
      </w:pPr>
      <w:r w:rsidRPr="00AC7F7F">
        <w:rPr>
          <w:rFonts w:ascii="Times New Roman" w:eastAsia="SimSun" w:hAnsi="Times New Roman" w:cs="Lucida Sans"/>
          <w:kern w:val="3"/>
          <w:lang w:eastAsia="zh-CN" w:bidi="hi-IN"/>
        </w:rPr>
        <w:t>Le Conseil Municipal des Jeunes (CMJ) de Velaux est un espace d’expression, de réflexion et d’action destiné aux jeunes de la commune, d</w:t>
      </w:r>
      <w:r w:rsidR="008D64AE">
        <w:rPr>
          <w:rFonts w:ascii="Times New Roman" w:eastAsia="SimSun" w:hAnsi="Times New Roman" w:cs="Lucida Sans"/>
          <w:kern w:val="3"/>
          <w:lang w:eastAsia="zh-CN" w:bidi="hi-IN"/>
        </w:rPr>
        <w:t>u CM2 à la 4ème</w:t>
      </w:r>
      <w:r w:rsidRPr="00AC7F7F">
        <w:rPr>
          <w:rFonts w:ascii="Times New Roman" w:eastAsia="SimSun" w:hAnsi="Times New Roman" w:cs="Lucida Sans"/>
          <w:kern w:val="3"/>
          <w:lang w:eastAsia="zh-CN" w:bidi="hi-IN"/>
        </w:rPr>
        <w:t>. Il permet aux jeunes de faire entendre leur voix, de proposer des idées et de participer concrètement à la vie de leur ville.</w:t>
      </w:r>
    </w:p>
    <w:p w14:paraId="0FDB2AF2" w14:textId="77777777" w:rsidR="00AC7F7F" w:rsidRPr="00AC7F7F" w:rsidRDefault="00AC7F7F" w:rsidP="00AC7F7F">
      <w:pPr>
        <w:spacing w:after="200" w:line="276" w:lineRule="auto"/>
        <w:contextualSpacing/>
        <w:jc w:val="both"/>
        <w:rPr>
          <w:rFonts w:ascii="Times New Roman" w:eastAsia="SimSun" w:hAnsi="Times New Roman" w:cs="Lucida Sans"/>
          <w:kern w:val="3"/>
          <w:lang w:eastAsia="zh-CN" w:bidi="hi-IN"/>
        </w:rPr>
      </w:pPr>
    </w:p>
    <w:p w14:paraId="562ECF7E" w14:textId="77777777" w:rsidR="00AC7F7F" w:rsidRPr="00AC7F7F" w:rsidRDefault="00AC7F7F" w:rsidP="00AC7F7F">
      <w:pPr>
        <w:spacing w:after="200" w:line="276" w:lineRule="auto"/>
        <w:contextualSpacing/>
        <w:jc w:val="both"/>
        <w:rPr>
          <w:rFonts w:ascii="Times New Roman" w:eastAsia="SimSun" w:hAnsi="Times New Roman" w:cs="Lucida Sans"/>
          <w:kern w:val="3"/>
          <w:lang w:eastAsia="zh-CN" w:bidi="hi-IN"/>
        </w:rPr>
      </w:pPr>
      <w:r w:rsidRPr="00AC7F7F">
        <w:rPr>
          <w:rFonts w:ascii="Times New Roman" w:eastAsia="SimSun" w:hAnsi="Times New Roman" w:cs="Lucida Sans"/>
          <w:b/>
          <w:bCs/>
          <w:kern w:val="3"/>
          <w:lang w:eastAsia="zh-CN" w:bidi="hi-IN"/>
        </w:rPr>
        <w:t xml:space="preserve">Le CMJ favorise le dialogue entre les jeunes, les élus et les habitants. </w:t>
      </w:r>
      <w:r w:rsidRPr="00AC7F7F">
        <w:rPr>
          <w:rFonts w:ascii="Times New Roman" w:eastAsia="SimSun" w:hAnsi="Times New Roman" w:cs="Lucida Sans"/>
          <w:kern w:val="3"/>
          <w:lang w:eastAsia="zh-CN" w:bidi="hi-IN"/>
        </w:rPr>
        <w:t>Les jeunes conseillers découvrent ainsi le fonctionnement d’une commune et apprennent à construire des projets collectifs dans un cadre démocratique.</w:t>
      </w:r>
    </w:p>
    <w:p w14:paraId="5445D3FA" w14:textId="15E1EF32" w:rsidR="007D119C" w:rsidRDefault="007D119C" w:rsidP="007F51F3">
      <w:pPr>
        <w:spacing w:after="200" w:line="276" w:lineRule="auto"/>
        <w:contextualSpacing/>
        <w:jc w:val="both"/>
        <w:rPr>
          <w:rFonts w:ascii="Times New Roman" w:eastAsia="SimSun" w:hAnsi="Times New Roman" w:cs="Lucida Sans"/>
          <w:kern w:val="3"/>
          <w:lang w:eastAsia="zh-CN" w:bidi="hi-IN"/>
        </w:rPr>
      </w:pPr>
    </w:p>
    <w:p w14:paraId="6AC1B64B" w14:textId="5D36D23E" w:rsidR="007D119C" w:rsidRPr="00C95CA4" w:rsidRDefault="007D119C" w:rsidP="007D119C">
      <w:pPr>
        <w:numPr>
          <w:ilvl w:val="0"/>
          <w:numId w:val="14"/>
        </w:numPr>
        <w:spacing w:after="200" w:line="276" w:lineRule="auto"/>
        <w:contextualSpacing/>
        <w:jc w:val="both"/>
        <w:rPr>
          <w:rFonts w:ascii="Times New Roman" w:eastAsia="Times New Roman" w:hAnsi="Times New Roman" w:cs="Times New Roman"/>
          <w:sz w:val="48"/>
          <w:szCs w:val="48"/>
          <w:lang w:eastAsia="zh-TW"/>
        </w:rPr>
      </w:pPr>
      <w:r>
        <w:rPr>
          <w:rFonts w:ascii="Times New Roman" w:eastAsia="Times New Roman" w:hAnsi="Times New Roman" w:cs="Times New Roman"/>
          <w:sz w:val="48"/>
          <w:szCs w:val="48"/>
          <w:lang w:eastAsia="zh-TW"/>
        </w:rPr>
        <w:t>Pourquoi un C</w:t>
      </w:r>
      <w:r w:rsidR="00B92492">
        <w:rPr>
          <w:rFonts w:ascii="Times New Roman" w:eastAsia="Times New Roman" w:hAnsi="Times New Roman" w:cs="Times New Roman"/>
          <w:sz w:val="48"/>
          <w:szCs w:val="48"/>
          <w:lang w:eastAsia="zh-TW"/>
        </w:rPr>
        <w:t>MJ</w:t>
      </w:r>
      <w:r w:rsidRPr="00C95CA4">
        <w:rPr>
          <w:rFonts w:ascii="Times New Roman" w:eastAsia="Times New Roman" w:hAnsi="Times New Roman" w:cs="Times New Roman"/>
          <w:sz w:val="48"/>
          <w:szCs w:val="48"/>
          <w:lang w:eastAsia="zh-TW"/>
        </w:rPr>
        <w:t> </w:t>
      </w:r>
      <w:r w:rsidR="00AC7F7F">
        <w:rPr>
          <w:rFonts w:ascii="Times New Roman" w:eastAsia="Times New Roman" w:hAnsi="Times New Roman" w:cs="Times New Roman"/>
          <w:sz w:val="48"/>
          <w:szCs w:val="48"/>
          <w:lang w:eastAsia="zh-TW"/>
        </w:rPr>
        <w:t>à Velaux</w:t>
      </w:r>
      <w:r w:rsidR="00AC7F7F" w:rsidRPr="00C95CA4">
        <w:rPr>
          <w:rFonts w:ascii="Times New Roman" w:eastAsia="Times New Roman" w:hAnsi="Times New Roman" w:cs="Times New Roman"/>
          <w:sz w:val="48"/>
          <w:szCs w:val="48"/>
          <w:lang w:eastAsia="zh-TW"/>
        </w:rPr>
        <w:t xml:space="preserve"> ?</w:t>
      </w:r>
    </w:p>
    <w:p w14:paraId="7F8C0BEB" w14:textId="0518C3F0" w:rsidR="00AC7F7F" w:rsidRPr="00AC7F7F" w:rsidRDefault="00AC7F7F" w:rsidP="00AC7F7F">
      <w:pPr>
        <w:shd w:val="clear" w:color="auto" w:fill="FFFFFF"/>
        <w:spacing w:after="0" w:line="240" w:lineRule="auto"/>
        <w:rPr>
          <w:rFonts w:ascii="Aptos" w:eastAsia="Times New Roman" w:hAnsi="Aptos" w:cs="Times New Roman"/>
          <w:color w:val="000000"/>
          <w:sz w:val="21"/>
          <w:szCs w:val="21"/>
          <w:lang w:eastAsia="fr-FR"/>
        </w:rPr>
      </w:pPr>
    </w:p>
    <w:p w14:paraId="3AB23500" w14:textId="77777777" w:rsidR="00AC7F7F" w:rsidRDefault="00AC7F7F" w:rsidP="00AC7F7F">
      <w:pPr>
        <w:shd w:val="clear" w:color="auto" w:fill="FFFFFF"/>
        <w:spacing w:after="0" w:line="240" w:lineRule="auto"/>
        <w:jc w:val="both"/>
        <w:rPr>
          <w:rFonts w:ascii="Times New Roman" w:eastAsia="Times New Roman" w:hAnsi="Times New Roman" w:cs="Times New Roman"/>
          <w:color w:val="000000"/>
          <w:lang w:eastAsia="fr-FR"/>
        </w:rPr>
      </w:pPr>
      <w:r w:rsidRPr="00AC7F7F">
        <w:rPr>
          <w:rFonts w:ascii="Times New Roman" w:eastAsia="Times New Roman" w:hAnsi="Times New Roman" w:cs="Times New Roman"/>
          <w:color w:val="000000"/>
          <w:lang w:eastAsia="fr-FR"/>
        </w:rPr>
        <w:t>Le CMJ est une démarche citoyenne qui donne une place réelle aux jeunes dans la vie de la commune. Il leur permet de passer de la simple idée à la réalisation de projets utiles aux jeunes et, plus largement, aux habitants de Velaux.</w:t>
      </w:r>
    </w:p>
    <w:p w14:paraId="56FF7C30" w14:textId="77777777" w:rsidR="00AC7F7F" w:rsidRDefault="00AC7F7F" w:rsidP="00AC7F7F">
      <w:pPr>
        <w:shd w:val="clear" w:color="auto" w:fill="FFFFFF"/>
        <w:spacing w:after="0" w:line="240" w:lineRule="auto"/>
        <w:jc w:val="both"/>
        <w:rPr>
          <w:rFonts w:ascii="Times New Roman" w:eastAsia="Times New Roman" w:hAnsi="Times New Roman" w:cs="Times New Roman"/>
          <w:color w:val="000000"/>
          <w:lang w:eastAsia="fr-FR"/>
        </w:rPr>
      </w:pPr>
    </w:p>
    <w:p w14:paraId="17EAE436" w14:textId="77777777" w:rsidR="00AC7F7F" w:rsidRDefault="00AC7F7F" w:rsidP="00AC7F7F">
      <w:pPr>
        <w:spacing w:after="200" w:line="276" w:lineRule="auto"/>
        <w:jc w:val="both"/>
        <w:rPr>
          <w:rFonts w:ascii="Times New Roman" w:eastAsia="SimSun" w:hAnsi="Times New Roman" w:cs="Lucida Sans"/>
          <w:kern w:val="3"/>
          <w:lang w:eastAsia="zh-CN" w:bidi="hi-IN"/>
        </w:rPr>
      </w:pPr>
      <w:r w:rsidRPr="0054463F">
        <w:rPr>
          <w:rFonts w:ascii="Times New Roman" w:eastAsia="SimSun" w:hAnsi="Times New Roman" w:cs="Lucida Sans"/>
          <w:kern w:val="3"/>
          <w:lang w:eastAsia="zh-CN" w:bidi="hi-IN"/>
        </w:rPr>
        <w:t xml:space="preserve">Par des actions collectives et des actes citoyens, le conseil </w:t>
      </w:r>
      <w:r>
        <w:rPr>
          <w:rFonts w:ascii="Times New Roman" w:eastAsia="SimSun" w:hAnsi="Times New Roman" w:cs="Lucida Sans"/>
          <w:kern w:val="3"/>
          <w:lang w:eastAsia="zh-CN" w:bidi="hi-IN"/>
        </w:rPr>
        <w:t>municipal des jeunes</w:t>
      </w:r>
      <w:r w:rsidRPr="0054463F">
        <w:rPr>
          <w:rFonts w:ascii="Times New Roman" w:eastAsia="SimSun" w:hAnsi="Times New Roman" w:cs="Lucida Sans"/>
          <w:kern w:val="3"/>
          <w:lang w:eastAsia="zh-CN" w:bidi="hi-IN"/>
        </w:rPr>
        <w:t xml:space="preserve"> est un outil démocratique où l'apprentissage de la citoyenneté se construit durant le mandant d'un conseiller jeune (</w:t>
      </w:r>
      <w:r>
        <w:rPr>
          <w:rFonts w:ascii="Times New Roman" w:eastAsia="SimSun" w:hAnsi="Times New Roman" w:cs="Lucida Sans"/>
          <w:kern w:val="3"/>
          <w:lang w:eastAsia="zh-CN" w:bidi="hi-IN"/>
        </w:rPr>
        <w:t>2</w:t>
      </w:r>
      <w:r w:rsidRPr="0054463F">
        <w:rPr>
          <w:rFonts w:ascii="Times New Roman" w:eastAsia="SimSun" w:hAnsi="Times New Roman" w:cs="Lucida Sans"/>
          <w:kern w:val="3"/>
          <w:lang w:eastAsia="zh-CN" w:bidi="hi-IN"/>
        </w:rPr>
        <w:t xml:space="preserve"> an</w:t>
      </w:r>
      <w:r>
        <w:rPr>
          <w:rFonts w:ascii="Times New Roman" w:eastAsia="SimSun" w:hAnsi="Times New Roman" w:cs="Lucida Sans"/>
          <w:kern w:val="3"/>
          <w:lang w:eastAsia="zh-CN" w:bidi="hi-IN"/>
        </w:rPr>
        <w:t>s</w:t>
      </w:r>
      <w:r w:rsidRPr="0054463F">
        <w:rPr>
          <w:rFonts w:ascii="Times New Roman" w:eastAsia="SimSun" w:hAnsi="Times New Roman" w:cs="Lucida Sans"/>
          <w:kern w:val="3"/>
          <w:lang w:eastAsia="zh-CN" w:bidi="hi-IN"/>
        </w:rPr>
        <w:t>).</w:t>
      </w:r>
    </w:p>
    <w:p w14:paraId="2A098F2C" w14:textId="5F883242" w:rsidR="00AC7F7F" w:rsidRPr="00AC7F7F" w:rsidRDefault="00AC7F7F" w:rsidP="00AC7F7F">
      <w:pPr>
        <w:shd w:val="clear" w:color="auto" w:fill="FFFFFF"/>
        <w:spacing w:after="0" w:line="240" w:lineRule="auto"/>
        <w:jc w:val="both"/>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Il permet d’e</w:t>
      </w:r>
      <w:r w:rsidRPr="00AC7F7F">
        <w:rPr>
          <w:rFonts w:ascii="Times New Roman" w:eastAsia="Times New Roman" w:hAnsi="Times New Roman" w:cs="Times New Roman"/>
          <w:color w:val="000000"/>
          <w:lang w:eastAsia="fr-FR"/>
        </w:rPr>
        <w:t>xprimer ses idées, ses besoins et ses propositions sur la vie de la commune</w:t>
      </w:r>
      <w:r>
        <w:rPr>
          <w:rFonts w:ascii="Times New Roman" w:eastAsia="Times New Roman" w:hAnsi="Times New Roman" w:cs="Times New Roman"/>
          <w:color w:val="000000"/>
          <w:lang w:eastAsia="fr-FR"/>
        </w:rPr>
        <w:t>, de p</w:t>
      </w:r>
      <w:r w:rsidRPr="00AC7F7F">
        <w:rPr>
          <w:rFonts w:ascii="Times New Roman" w:eastAsia="Times New Roman" w:hAnsi="Times New Roman" w:cs="Times New Roman"/>
          <w:color w:val="000000"/>
          <w:lang w:eastAsia="fr-FR"/>
        </w:rPr>
        <w:t>articiper à des projets collectifs et contribuer à améliorer le quotidien à Velaux</w:t>
      </w:r>
      <w:r>
        <w:rPr>
          <w:rFonts w:ascii="Times New Roman" w:eastAsia="Times New Roman" w:hAnsi="Times New Roman" w:cs="Times New Roman"/>
          <w:color w:val="000000"/>
          <w:lang w:eastAsia="fr-FR"/>
        </w:rPr>
        <w:t>, de d</w:t>
      </w:r>
      <w:r w:rsidRPr="00AC7F7F">
        <w:rPr>
          <w:rFonts w:ascii="Times New Roman" w:eastAsia="Times New Roman" w:hAnsi="Times New Roman" w:cs="Times New Roman"/>
          <w:color w:val="000000"/>
          <w:lang w:eastAsia="fr-FR"/>
        </w:rPr>
        <w:t>écouvrir concrètement le rôle des élus et le fonctionnement d’une collectivité</w:t>
      </w:r>
      <w:r>
        <w:rPr>
          <w:rFonts w:ascii="Times New Roman" w:eastAsia="Times New Roman" w:hAnsi="Times New Roman" w:cs="Times New Roman"/>
          <w:color w:val="000000"/>
          <w:lang w:eastAsia="fr-FR"/>
        </w:rPr>
        <w:t>, d’a</w:t>
      </w:r>
      <w:r w:rsidRPr="00AC7F7F">
        <w:rPr>
          <w:rFonts w:ascii="Times New Roman" w:eastAsia="Times New Roman" w:hAnsi="Times New Roman" w:cs="Times New Roman"/>
          <w:color w:val="000000"/>
          <w:lang w:eastAsia="fr-FR"/>
        </w:rPr>
        <w:t>pprendre à écouter les autres, débattre, argumenter et prendre des décisions collectivement</w:t>
      </w:r>
      <w:r>
        <w:rPr>
          <w:rFonts w:ascii="Times New Roman" w:eastAsia="Times New Roman" w:hAnsi="Times New Roman" w:cs="Times New Roman"/>
          <w:color w:val="000000"/>
          <w:lang w:eastAsia="fr-FR"/>
        </w:rPr>
        <w:t>, de d</w:t>
      </w:r>
      <w:r w:rsidRPr="00AC7F7F">
        <w:rPr>
          <w:rFonts w:ascii="Times New Roman" w:eastAsia="Times New Roman" w:hAnsi="Times New Roman" w:cs="Times New Roman"/>
          <w:color w:val="000000"/>
          <w:lang w:eastAsia="fr-FR"/>
        </w:rPr>
        <w:t>évelopper l’autonomie, la solidarité, le respect et le sens des responsabilités</w:t>
      </w:r>
      <w:r>
        <w:rPr>
          <w:rFonts w:ascii="Times New Roman" w:eastAsia="Times New Roman" w:hAnsi="Times New Roman" w:cs="Times New Roman"/>
          <w:color w:val="000000"/>
          <w:lang w:eastAsia="fr-FR"/>
        </w:rPr>
        <w:t xml:space="preserve"> et de c</w:t>
      </w:r>
      <w:r w:rsidRPr="00AC7F7F">
        <w:rPr>
          <w:rFonts w:ascii="Times New Roman" w:eastAsia="Times New Roman" w:hAnsi="Times New Roman" w:cs="Times New Roman"/>
          <w:color w:val="000000"/>
          <w:lang w:eastAsia="fr-FR"/>
        </w:rPr>
        <w:t>réer du lien entre les jeunes de différents âges, établissements et quartiers de la commune.</w:t>
      </w:r>
    </w:p>
    <w:p w14:paraId="4D112A1E" w14:textId="1347CF50" w:rsidR="00001953" w:rsidRDefault="007D119C" w:rsidP="00AC7F7F">
      <w:pPr>
        <w:spacing w:after="200" w:line="276" w:lineRule="auto"/>
        <w:jc w:val="both"/>
        <w:rPr>
          <w:rFonts w:ascii="Times New Roman" w:eastAsia="SimSun" w:hAnsi="Times New Roman" w:cs="Lucida Sans"/>
          <w:kern w:val="3"/>
          <w:lang w:eastAsia="zh-CN" w:bidi="hi-IN"/>
        </w:rPr>
      </w:pPr>
      <w:r w:rsidRPr="0054463F">
        <w:rPr>
          <w:rFonts w:ascii="Times New Roman" w:eastAsia="SimSun" w:hAnsi="Times New Roman" w:cs="Lucida Sans"/>
          <w:kern w:val="3"/>
          <w:lang w:eastAsia="zh-CN" w:bidi="hi-IN"/>
        </w:rPr>
        <w:t>C'est une opportunité pour eux d'être des acteurs de leur environnement, et d'intervenir sur le territoire communal.</w:t>
      </w:r>
    </w:p>
    <w:p w14:paraId="26898C5A" w14:textId="39E84EE5" w:rsidR="00001953" w:rsidRDefault="00001953" w:rsidP="00AC7F7F">
      <w:pPr>
        <w:suppressAutoHyphens/>
        <w:autoSpaceDN w:val="0"/>
        <w:spacing w:after="0" w:line="240" w:lineRule="auto"/>
        <w:jc w:val="both"/>
        <w:textAlignment w:val="baseline"/>
        <w:rPr>
          <w:rFonts w:ascii="Times New Roman" w:eastAsia="SimSun" w:hAnsi="Times New Roman" w:cs="Lucida Sans"/>
          <w:kern w:val="3"/>
          <w:lang w:eastAsia="zh-CN" w:bidi="hi-IN"/>
        </w:rPr>
      </w:pPr>
      <w:r w:rsidRPr="00001953">
        <w:rPr>
          <w:rFonts w:ascii="Times New Roman" w:eastAsia="SimSun" w:hAnsi="Times New Roman" w:cs="Lucida Sans"/>
          <w:kern w:val="3"/>
          <w:lang w:eastAsia="zh-CN" w:bidi="hi-IN"/>
        </w:rPr>
        <w:t>Les conseillers sont invités à s'exprimer mais aussi à s'impliquer en faveur de la jeunesse, de</w:t>
      </w:r>
      <w:r>
        <w:rPr>
          <w:rFonts w:ascii="Times New Roman" w:eastAsia="SimSun" w:hAnsi="Times New Roman" w:cs="Lucida Sans"/>
          <w:kern w:val="3"/>
          <w:lang w:eastAsia="zh-CN" w:bidi="hi-IN"/>
        </w:rPr>
        <w:t xml:space="preserve"> </w:t>
      </w:r>
      <w:r w:rsidRPr="00001953">
        <w:rPr>
          <w:rFonts w:ascii="Times New Roman" w:eastAsia="SimSun" w:hAnsi="Times New Roman" w:cs="Lucida Sans"/>
          <w:kern w:val="3"/>
          <w:lang w:eastAsia="zh-CN" w:bidi="hi-IN"/>
        </w:rPr>
        <w:t>l’environnement, de la culture, de la solidarité… Les futurs conseillers seront les porte-parole de tous les jeunes d</w:t>
      </w:r>
      <w:r>
        <w:rPr>
          <w:rFonts w:ascii="Times New Roman" w:eastAsia="SimSun" w:hAnsi="Times New Roman" w:cs="Lucida Sans"/>
          <w:kern w:val="3"/>
          <w:lang w:eastAsia="zh-CN" w:bidi="hi-IN"/>
        </w:rPr>
        <w:t xml:space="preserve">u Village </w:t>
      </w:r>
      <w:r w:rsidRPr="00001953">
        <w:rPr>
          <w:rFonts w:ascii="Times New Roman" w:eastAsia="SimSun" w:hAnsi="Times New Roman" w:cs="Lucida Sans"/>
          <w:kern w:val="3"/>
          <w:lang w:eastAsia="zh-CN" w:bidi="hi-IN"/>
        </w:rPr>
        <w:t>auprès de la Municipalité.</w:t>
      </w:r>
    </w:p>
    <w:p w14:paraId="20277378" w14:textId="77777777" w:rsidR="00001953" w:rsidRDefault="00001953" w:rsidP="00001953">
      <w:pPr>
        <w:suppressAutoHyphens/>
        <w:autoSpaceDN w:val="0"/>
        <w:spacing w:after="0" w:line="240" w:lineRule="auto"/>
        <w:textAlignment w:val="baseline"/>
        <w:rPr>
          <w:rFonts w:ascii="Times New Roman" w:eastAsia="SimSun" w:hAnsi="Times New Roman" w:cs="Lucida Sans"/>
          <w:kern w:val="3"/>
          <w:lang w:eastAsia="zh-CN" w:bidi="hi-IN"/>
        </w:rPr>
      </w:pPr>
    </w:p>
    <w:p w14:paraId="169A7AF9" w14:textId="77777777" w:rsidR="00F01919" w:rsidRPr="00001953" w:rsidRDefault="00F01919" w:rsidP="00001953">
      <w:pPr>
        <w:suppressAutoHyphens/>
        <w:autoSpaceDN w:val="0"/>
        <w:spacing w:after="0" w:line="240" w:lineRule="auto"/>
        <w:textAlignment w:val="baseline"/>
        <w:rPr>
          <w:rFonts w:ascii="Times New Roman" w:eastAsia="SimSun" w:hAnsi="Times New Roman" w:cs="Lucida Sans"/>
          <w:kern w:val="3"/>
          <w:lang w:eastAsia="zh-CN" w:bidi="hi-IN"/>
        </w:rPr>
      </w:pPr>
    </w:p>
    <w:p w14:paraId="74530789" w14:textId="0066639B" w:rsidR="00C95CA4" w:rsidRPr="00C95CA4" w:rsidRDefault="00C95CA4" w:rsidP="00001953">
      <w:pPr>
        <w:numPr>
          <w:ilvl w:val="0"/>
          <w:numId w:val="14"/>
        </w:numPr>
        <w:spacing w:after="200" w:line="276" w:lineRule="auto"/>
        <w:contextualSpacing/>
        <w:jc w:val="both"/>
        <w:rPr>
          <w:rFonts w:ascii="Times New Roman" w:eastAsia="Times New Roman" w:hAnsi="Times New Roman" w:cs="Times New Roman"/>
          <w:sz w:val="48"/>
          <w:szCs w:val="48"/>
          <w:lang w:eastAsia="zh-TW"/>
        </w:rPr>
      </w:pPr>
      <w:r w:rsidRPr="00C95CA4">
        <w:rPr>
          <w:rFonts w:ascii="Times New Roman" w:eastAsia="Times New Roman" w:hAnsi="Times New Roman" w:cs="Times New Roman"/>
          <w:sz w:val="48"/>
          <w:szCs w:val="48"/>
          <w:lang w:eastAsia="zh-TW"/>
        </w:rPr>
        <w:t xml:space="preserve">Quels sont les objectifs </w:t>
      </w:r>
      <w:r w:rsidR="007F51F3">
        <w:rPr>
          <w:rFonts w:ascii="Times New Roman" w:eastAsia="Times New Roman" w:hAnsi="Times New Roman" w:cs="Times New Roman"/>
          <w:sz w:val="48"/>
          <w:szCs w:val="48"/>
          <w:lang w:eastAsia="zh-TW"/>
        </w:rPr>
        <w:t>du C</w:t>
      </w:r>
      <w:r w:rsidR="00B92492">
        <w:rPr>
          <w:rFonts w:ascii="Times New Roman" w:eastAsia="Times New Roman" w:hAnsi="Times New Roman" w:cs="Times New Roman"/>
          <w:sz w:val="48"/>
          <w:szCs w:val="48"/>
          <w:lang w:eastAsia="zh-TW"/>
        </w:rPr>
        <w:t>MJ</w:t>
      </w:r>
      <w:r w:rsidRPr="00C95CA4">
        <w:rPr>
          <w:rFonts w:ascii="Times New Roman" w:eastAsia="Times New Roman" w:hAnsi="Times New Roman" w:cs="Times New Roman"/>
          <w:sz w:val="48"/>
          <w:szCs w:val="48"/>
          <w:lang w:eastAsia="zh-TW"/>
        </w:rPr>
        <w:t> ?</w:t>
      </w:r>
    </w:p>
    <w:p w14:paraId="2FCCE8BF" w14:textId="45BAB888" w:rsidR="007D119C" w:rsidRPr="007D119C" w:rsidRDefault="007D119C" w:rsidP="007D119C">
      <w:pPr>
        <w:spacing w:after="200" w:line="276" w:lineRule="auto"/>
        <w:jc w:val="both"/>
        <w:rPr>
          <w:rFonts w:ascii="Times New Roman" w:eastAsia="Times New Roman" w:hAnsi="Times New Roman" w:cs="Times New Roman"/>
          <w:lang w:eastAsia="zh-TW"/>
        </w:rPr>
      </w:pPr>
      <w:r w:rsidRPr="007D119C">
        <w:rPr>
          <w:rFonts w:ascii="Times New Roman" w:eastAsia="Times New Roman" w:hAnsi="Times New Roman" w:cs="Times New Roman"/>
          <w:lang w:eastAsia="zh-TW"/>
        </w:rPr>
        <w:t xml:space="preserve">Le Conseil </w:t>
      </w:r>
      <w:r w:rsidR="00B92492">
        <w:rPr>
          <w:rFonts w:ascii="Times New Roman" w:eastAsia="Times New Roman" w:hAnsi="Times New Roman" w:cs="Times New Roman"/>
          <w:lang w:eastAsia="zh-TW"/>
        </w:rPr>
        <w:t>Municipal des Jeunes</w:t>
      </w:r>
      <w:r w:rsidRPr="007D119C">
        <w:rPr>
          <w:rFonts w:ascii="Times New Roman" w:eastAsia="Times New Roman" w:hAnsi="Times New Roman" w:cs="Times New Roman"/>
          <w:lang w:eastAsia="zh-TW"/>
        </w:rPr>
        <w:t xml:space="preserve"> a pour objectif de « promouvoir la citoyenneté et la démocratie</w:t>
      </w:r>
      <w:r w:rsidR="00651486">
        <w:rPr>
          <w:rFonts w:ascii="Times New Roman" w:eastAsia="Times New Roman" w:hAnsi="Times New Roman" w:cs="Times New Roman"/>
          <w:lang w:eastAsia="zh-TW"/>
        </w:rPr>
        <w:t xml:space="preserve"> </w:t>
      </w:r>
      <w:r w:rsidRPr="007D119C">
        <w:rPr>
          <w:rFonts w:ascii="Times New Roman" w:eastAsia="Times New Roman" w:hAnsi="Times New Roman" w:cs="Times New Roman"/>
          <w:lang w:eastAsia="zh-TW"/>
        </w:rPr>
        <w:t>participative par le dialogue entre les jeunes, les élus locaux et les adultes en général ».</w:t>
      </w:r>
    </w:p>
    <w:p w14:paraId="0AD22483" w14:textId="156575F7" w:rsidR="00651486" w:rsidRDefault="007D119C" w:rsidP="007D119C">
      <w:pPr>
        <w:spacing w:after="200" w:line="276" w:lineRule="auto"/>
        <w:jc w:val="both"/>
        <w:rPr>
          <w:rFonts w:ascii="Times New Roman" w:eastAsia="Times New Roman" w:hAnsi="Times New Roman" w:cs="Times New Roman"/>
          <w:lang w:eastAsia="zh-TW"/>
        </w:rPr>
      </w:pPr>
      <w:r w:rsidRPr="007D119C">
        <w:rPr>
          <w:rFonts w:ascii="Times New Roman" w:eastAsia="Times New Roman" w:hAnsi="Times New Roman" w:cs="Times New Roman"/>
          <w:lang w:eastAsia="zh-TW"/>
        </w:rPr>
        <w:t xml:space="preserve">Il permet aux jeunes générations de créer, développer, et mettre en place des actions citoyennes ou solidaires au travers de multiples projets. </w:t>
      </w:r>
      <w:r w:rsidR="00B92492">
        <w:rPr>
          <w:rFonts w:ascii="Times New Roman" w:eastAsia="Times New Roman" w:hAnsi="Times New Roman" w:cs="Times New Roman"/>
          <w:lang w:eastAsia="zh-TW"/>
        </w:rPr>
        <w:t>L’adjoint Municipal délégué</w:t>
      </w:r>
      <w:r w:rsidRPr="007D119C">
        <w:rPr>
          <w:rFonts w:ascii="Times New Roman" w:eastAsia="Times New Roman" w:hAnsi="Times New Roman" w:cs="Times New Roman"/>
          <w:lang w:eastAsia="zh-TW"/>
        </w:rPr>
        <w:t xml:space="preserve"> à l</w:t>
      </w:r>
      <w:r w:rsidR="00B92492">
        <w:rPr>
          <w:rFonts w:ascii="Times New Roman" w:eastAsia="Times New Roman" w:hAnsi="Times New Roman" w:cs="Times New Roman"/>
          <w:lang w:eastAsia="zh-TW"/>
        </w:rPr>
        <w:t>’éducation, enfance, jeunesse est</w:t>
      </w:r>
      <w:r w:rsidRPr="007D119C">
        <w:rPr>
          <w:rFonts w:ascii="Times New Roman" w:eastAsia="Times New Roman" w:hAnsi="Times New Roman" w:cs="Times New Roman"/>
          <w:lang w:eastAsia="zh-TW"/>
        </w:rPr>
        <w:t xml:space="preserve"> leur référent au sein du Conseil Municipal.</w:t>
      </w:r>
    </w:p>
    <w:p w14:paraId="1CB0E20F" w14:textId="77777777" w:rsidR="0000421E" w:rsidRDefault="0000421E" w:rsidP="007D119C">
      <w:pPr>
        <w:spacing w:after="200" w:line="276" w:lineRule="auto"/>
        <w:jc w:val="both"/>
        <w:rPr>
          <w:rFonts w:ascii="Times New Roman" w:eastAsia="Times New Roman" w:hAnsi="Times New Roman" w:cs="Times New Roman"/>
          <w:lang w:eastAsia="zh-TW"/>
        </w:rPr>
      </w:pPr>
    </w:p>
    <w:p w14:paraId="653CBB23" w14:textId="77777777" w:rsidR="0000421E" w:rsidRDefault="0000421E" w:rsidP="007D119C">
      <w:pPr>
        <w:spacing w:after="200" w:line="276" w:lineRule="auto"/>
        <w:jc w:val="both"/>
        <w:rPr>
          <w:rFonts w:ascii="Times New Roman" w:eastAsia="Times New Roman" w:hAnsi="Times New Roman" w:cs="Times New Roman"/>
          <w:lang w:eastAsia="zh-TW"/>
        </w:rPr>
      </w:pPr>
    </w:p>
    <w:p w14:paraId="6604606E" w14:textId="48DD1A0A" w:rsidR="00001953" w:rsidRDefault="00001953" w:rsidP="007D119C">
      <w:pPr>
        <w:spacing w:after="200" w:line="276" w:lineRule="auto"/>
        <w:jc w:val="both"/>
        <w:rPr>
          <w:rFonts w:ascii="Times New Roman" w:eastAsia="Times New Roman" w:hAnsi="Times New Roman" w:cs="Times New Roman"/>
          <w:lang w:eastAsia="zh-TW"/>
        </w:rPr>
      </w:pPr>
      <w:r>
        <w:rPr>
          <w:rFonts w:ascii="Times New Roman" w:eastAsia="Times New Roman" w:hAnsi="Times New Roman" w:cs="Times New Roman"/>
          <w:lang w:eastAsia="zh-TW"/>
        </w:rPr>
        <w:t>Ainsi, ses objectifs sont :</w:t>
      </w:r>
    </w:p>
    <w:p w14:paraId="4BE263F0" w14:textId="51D628AD" w:rsidR="00001953" w:rsidRPr="00001953" w:rsidRDefault="007D119C" w:rsidP="00001953">
      <w:pPr>
        <w:pStyle w:val="Paragraphedeliste"/>
        <w:numPr>
          <w:ilvl w:val="0"/>
          <w:numId w:val="38"/>
        </w:numPr>
        <w:spacing w:after="200" w:line="276" w:lineRule="auto"/>
        <w:jc w:val="both"/>
        <w:rPr>
          <w:rFonts w:ascii="Times New Roman" w:eastAsia="Times New Roman" w:hAnsi="Times New Roman" w:cs="Times New Roman"/>
          <w:lang w:eastAsia="zh-TW"/>
        </w:rPr>
      </w:pPr>
      <w:r w:rsidRPr="00001953">
        <w:rPr>
          <w:rFonts w:ascii="Times New Roman" w:eastAsia="SimSun" w:hAnsi="Times New Roman" w:cs="Lucida Sans"/>
          <w:kern w:val="3"/>
          <w:lang w:eastAsia="zh-CN" w:bidi="hi-IN"/>
        </w:rPr>
        <w:t>D'intéresser les jeunes à la vie de la commune et les initier à la citoyenneté </w:t>
      </w:r>
    </w:p>
    <w:p w14:paraId="668A370F" w14:textId="1FEC550E" w:rsidR="007D119C" w:rsidRPr="00B07F2B" w:rsidRDefault="007D119C" w:rsidP="00001953">
      <w:pPr>
        <w:pStyle w:val="Paragraphedeliste"/>
        <w:numPr>
          <w:ilvl w:val="0"/>
          <w:numId w:val="38"/>
        </w:numPr>
        <w:spacing w:after="200" w:line="276" w:lineRule="auto"/>
        <w:jc w:val="both"/>
        <w:rPr>
          <w:rFonts w:ascii="Times New Roman" w:eastAsia="Times New Roman" w:hAnsi="Times New Roman" w:cs="Times New Roman"/>
          <w:lang w:eastAsia="zh-TW"/>
        </w:rPr>
      </w:pPr>
      <w:r w:rsidRPr="00001953">
        <w:rPr>
          <w:rFonts w:ascii="Times New Roman" w:eastAsia="SimSun" w:hAnsi="Times New Roman" w:cs="Lucida Sans"/>
          <w:kern w:val="3"/>
          <w:lang w:eastAsia="zh-CN" w:bidi="hi-IN"/>
        </w:rPr>
        <w:t>De guider les actions municipales en faveur des jeunes et contribuer à la concrétisation de projets sur la ville sur des thèmes divers (solidarité, festivités, environnement, santé...)  </w:t>
      </w:r>
    </w:p>
    <w:p w14:paraId="4887CE01" w14:textId="2E395AF9" w:rsidR="00B07F2B" w:rsidRDefault="00B92492" w:rsidP="00001953">
      <w:pPr>
        <w:pStyle w:val="Paragraphedeliste"/>
        <w:numPr>
          <w:ilvl w:val="0"/>
          <w:numId w:val="38"/>
        </w:numPr>
        <w:spacing w:after="200" w:line="276" w:lineRule="auto"/>
        <w:jc w:val="both"/>
        <w:rPr>
          <w:rFonts w:ascii="Times New Roman" w:eastAsia="Times New Roman" w:hAnsi="Times New Roman" w:cs="Times New Roman"/>
          <w:lang w:eastAsia="zh-TW"/>
        </w:rPr>
      </w:pPr>
      <w:r>
        <w:rPr>
          <w:rFonts w:ascii="Times New Roman" w:eastAsia="Times New Roman" w:hAnsi="Times New Roman" w:cs="Times New Roman"/>
          <w:lang w:eastAsia="zh-TW"/>
        </w:rPr>
        <w:t>De leur proposer un programme d’actions citoyennes variées</w:t>
      </w:r>
    </w:p>
    <w:p w14:paraId="791977B6" w14:textId="77777777" w:rsidR="0000421E" w:rsidRPr="00001953" w:rsidRDefault="0000421E" w:rsidP="0000421E">
      <w:pPr>
        <w:pStyle w:val="Paragraphedeliste"/>
        <w:spacing w:after="200" w:line="276" w:lineRule="auto"/>
        <w:ind w:left="1080"/>
        <w:jc w:val="both"/>
        <w:rPr>
          <w:rFonts w:ascii="Times New Roman" w:eastAsia="Times New Roman" w:hAnsi="Times New Roman" w:cs="Times New Roman"/>
          <w:lang w:eastAsia="zh-TW"/>
        </w:rPr>
      </w:pPr>
    </w:p>
    <w:p w14:paraId="471190AD" w14:textId="07434E68" w:rsidR="00C95CA4" w:rsidRPr="00F01919" w:rsidRDefault="00F01919" w:rsidP="00F01919">
      <w:pPr>
        <w:numPr>
          <w:ilvl w:val="0"/>
          <w:numId w:val="14"/>
        </w:numPr>
        <w:spacing w:after="200" w:line="276" w:lineRule="auto"/>
        <w:contextualSpacing/>
        <w:jc w:val="both"/>
        <w:rPr>
          <w:rFonts w:ascii="Times New Roman" w:eastAsia="Times New Roman" w:hAnsi="Times New Roman" w:cs="Times New Roman"/>
          <w:sz w:val="48"/>
          <w:szCs w:val="48"/>
          <w:lang w:eastAsia="zh-TW"/>
        </w:rPr>
      </w:pPr>
      <w:r w:rsidRPr="00F01919">
        <w:rPr>
          <w:rFonts w:ascii="Times New Roman" w:eastAsia="Times New Roman" w:hAnsi="Times New Roman" w:cs="Times New Roman"/>
          <w:sz w:val="48"/>
          <w:szCs w:val="48"/>
          <w:lang w:eastAsia="zh-TW"/>
        </w:rPr>
        <w:t xml:space="preserve">Qui peut devenir conseiller municipal des jeunes ? </w:t>
      </w:r>
    </w:p>
    <w:p w14:paraId="2A2A88AC" w14:textId="77777777" w:rsidR="00F01919" w:rsidRPr="00C95CA4" w:rsidRDefault="00F01919" w:rsidP="00F01919">
      <w:pPr>
        <w:spacing w:after="200" w:line="276" w:lineRule="auto"/>
        <w:ind w:left="1159"/>
        <w:contextualSpacing/>
        <w:jc w:val="both"/>
        <w:rPr>
          <w:rFonts w:ascii="Times New Roman" w:eastAsia="Times New Roman" w:hAnsi="Times New Roman" w:cs="Times New Roman"/>
          <w:sz w:val="48"/>
          <w:szCs w:val="48"/>
          <w:lang w:eastAsia="zh-TW"/>
        </w:rPr>
      </w:pPr>
    </w:p>
    <w:p w14:paraId="6B6234CE" w14:textId="5469957A" w:rsidR="00C95CA4" w:rsidRDefault="00C95CA4" w:rsidP="00C95CA4">
      <w:pPr>
        <w:spacing w:after="200" w:line="276" w:lineRule="auto"/>
        <w:jc w:val="both"/>
        <w:rPr>
          <w:rFonts w:ascii="Times New Roman" w:eastAsia="Times New Roman" w:hAnsi="Times New Roman" w:cs="Times New Roman"/>
          <w:lang w:eastAsia="zh-TW"/>
        </w:rPr>
      </w:pPr>
      <w:r w:rsidRPr="00C95CA4">
        <w:rPr>
          <w:rFonts w:ascii="Times New Roman" w:eastAsia="Times New Roman" w:hAnsi="Times New Roman" w:cs="Times New Roman"/>
          <w:b/>
          <w:bCs/>
          <w:sz w:val="32"/>
          <w:szCs w:val="32"/>
          <w:u w:val="single"/>
          <w:lang w:eastAsia="zh-TW"/>
        </w:rPr>
        <w:t xml:space="preserve">Les </w:t>
      </w:r>
      <w:r w:rsidR="00D86FAA" w:rsidRPr="00C95CA4">
        <w:rPr>
          <w:rFonts w:ascii="Times New Roman" w:eastAsia="Times New Roman" w:hAnsi="Times New Roman" w:cs="Times New Roman"/>
          <w:b/>
          <w:bCs/>
          <w:sz w:val="32"/>
          <w:szCs w:val="32"/>
          <w:u w:val="single"/>
          <w:lang w:eastAsia="zh-TW"/>
        </w:rPr>
        <w:t>candidats :</w:t>
      </w:r>
      <w:r w:rsidRPr="00C95CA4">
        <w:rPr>
          <w:rFonts w:ascii="Times New Roman" w:eastAsia="Times New Roman" w:hAnsi="Times New Roman" w:cs="Times New Roman"/>
          <w:lang w:eastAsia="zh-TW"/>
        </w:rPr>
        <w:t xml:space="preserve">  </w:t>
      </w:r>
    </w:p>
    <w:p w14:paraId="1ABE0900" w14:textId="12F5E6AB" w:rsidR="007D119C" w:rsidRPr="00B07F2B" w:rsidRDefault="00F01919" w:rsidP="007D119C">
      <w:pPr>
        <w:shd w:val="clear" w:color="auto" w:fill="FFFFFF"/>
        <w:spacing w:after="0" w:line="240" w:lineRule="auto"/>
        <w:textAlignment w:val="baseline"/>
        <w:rPr>
          <w:rFonts w:ascii="Times New Roman" w:eastAsia="SimSun" w:hAnsi="Times New Roman" w:cs="Lucida Sans"/>
          <w:kern w:val="3"/>
          <w:lang w:eastAsia="zh-CN" w:bidi="hi-IN"/>
        </w:rPr>
      </w:pPr>
      <w:r w:rsidRPr="00F01919">
        <w:rPr>
          <w:rFonts w:ascii="Times New Roman" w:eastAsia="SimSun" w:hAnsi="Times New Roman" w:cs="Lucida Sans"/>
          <w:kern w:val="3"/>
          <w:lang w:eastAsia="zh-CN" w:bidi="hi-IN"/>
        </w:rPr>
        <w:t xml:space="preserve">Le CMJ s’adresse aux jeunes Velauxiens scolarisés </w:t>
      </w:r>
      <w:r w:rsidR="008D64AE" w:rsidRPr="008D64AE">
        <w:rPr>
          <w:rFonts w:ascii="Times New Roman" w:eastAsia="SimSun" w:hAnsi="Times New Roman" w:cs="Lucida Sans"/>
          <w:b/>
          <w:bCs/>
          <w:kern w:val="3"/>
          <w:lang w:eastAsia="zh-CN" w:bidi="hi-IN"/>
        </w:rPr>
        <w:t>du CM2 à la 4ème</w:t>
      </w:r>
      <w:r w:rsidRPr="00F01919">
        <w:rPr>
          <w:rFonts w:ascii="Times New Roman" w:eastAsia="SimSun" w:hAnsi="Times New Roman" w:cs="Lucida Sans"/>
          <w:kern w:val="3"/>
          <w:lang w:eastAsia="zh-CN" w:bidi="hi-IN"/>
        </w:rPr>
        <w:t>. La composition du conseil peut aller jusqu’à 20 jeunes conseillers afin de permettre une représentation équilibrée des différentes classes.</w:t>
      </w:r>
      <w:r w:rsidR="00001953" w:rsidRPr="00B07F2B">
        <w:rPr>
          <w:rFonts w:ascii="Times New Roman" w:eastAsia="SimSun" w:hAnsi="Times New Roman" w:cs="Lucida Sans"/>
          <w:kern w:val="3"/>
          <w:lang w:eastAsia="zh-CN" w:bidi="hi-IN"/>
        </w:rPr>
        <w:t xml:space="preserve"> </w:t>
      </w:r>
    </w:p>
    <w:p w14:paraId="56CBB399" w14:textId="77777777" w:rsidR="007D119C" w:rsidRPr="00B07F2B" w:rsidRDefault="007D119C" w:rsidP="007D119C">
      <w:pPr>
        <w:shd w:val="clear" w:color="auto" w:fill="FFFFFF"/>
        <w:spacing w:after="0" w:line="240" w:lineRule="auto"/>
        <w:textAlignment w:val="baseline"/>
        <w:rPr>
          <w:rFonts w:ascii="Times New Roman" w:eastAsia="SimSun" w:hAnsi="Times New Roman" w:cs="Lucida Sans"/>
          <w:kern w:val="3"/>
          <w:lang w:eastAsia="zh-CN" w:bidi="hi-IN"/>
        </w:rPr>
      </w:pPr>
    </w:p>
    <w:p w14:paraId="0CE2B15B" w14:textId="197C80DB" w:rsidR="00B07F2B" w:rsidRPr="00B07F2B" w:rsidRDefault="00B07F2B" w:rsidP="007D119C">
      <w:pPr>
        <w:shd w:val="clear" w:color="auto" w:fill="FFFFFF"/>
        <w:spacing w:after="0" w:line="240" w:lineRule="auto"/>
        <w:textAlignment w:val="baseline"/>
        <w:rPr>
          <w:rFonts w:ascii="Times New Roman" w:eastAsia="SimSun" w:hAnsi="Times New Roman" w:cs="Lucida Sans"/>
          <w:kern w:val="3"/>
          <w:lang w:eastAsia="zh-CN" w:bidi="hi-IN"/>
        </w:rPr>
      </w:pPr>
      <w:r w:rsidRPr="00B07F2B">
        <w:rPr>
          <w:rFonts w:ascii="Times New Roman" w:eastAsia="SimSun" w:hAnsi="Times New Roman" w:cs="Lucida Sans"/>
          <w:kern w:val="3"/>
          <w:lang w:eastAsia="zh-CN" w:bidi="hi-IN"/>
        </w:rPr>
        <w:t xml:space="preserve">Pour faire partie du Conseil </w:t>
      </w:r>
      <w:r w:rsidR="00B92492">
        <w:rPr>
          <w:rFonts w:ascii="Times New Roman" w:eastAsia="SimSun" w:hAnsi="Times New Roman" w:cs="Lucida Sans"/>
          <w:kern w:val="3"/>
          <w:lang w:eastAsia="zh-CN" w:bidi="hi-IN"/>
        </w:rPr>
        <w:t>Municipal des jeunes</w:t>
      </w:r>
      <w:r w:rsidRPr="00B07F2B">
        <w:rPr>
          <w:rFonts w:ascii="Times New Roman" w:eastAsia="SimSun" w:hAnsi="Times New Roman" w:cs="Lucida Sans"/>
          <w:kern w:val="3"/>
          <w:lang w:eastAsia="zh-CN" w:bidi="hi-IN"/>
        </w:rPr>
        <w:t>, i</w:t>
      </w:r>
      <w:r w:rsidR="007D119C" w:rsidRPr="0054463F">
        <w:rPr>
          <w:rFonts w:ascii="Times New Roman" w:eastAsia="SimSun" w:hAnsi="Times New Roman" w:cs="Lucida Sans"/>
          <w:kern w:val="3"/>
          <w:lang w:eastAsia="zh-CN" w:bidi="hi-IN"/>
        </w:rPr>
        <w:t xml:space="preserve">l </w:t>
      </w:r>
      <w:r w:rsidRPr="00B07F2B">
        <w:rPr>
          <w:rFonts w:ascii="Times New Roman" w:eastAsia="SimSun" w:hAnsi="Times New Roman" w:cs="Lucida Sans"/>
          <w:kern w:val="3"/>
          <w:lang w:eastAsia="zh-CN" w:bidi="hi-IN"/>
        </w:rPr>
        <w:t>suffit de se présenter à l’Espace Jeunes Communal</w:t>
      </w:r>
      <w:r w:rsidR="00F01919">
        <w:rPr>
          <w:rFonts w:ascii="Times New Roman" w:eastAsia="SimSun" w:hAnsi="Times New Roman" w:cs="Lucida Sans"/>
          <w:kern w:val="3"/>
          <w:lang w:eastAsia="zh-CN" w:bidi="hi-IN"/>
        </w:rPr>
        <w:t xml:space="preserve">, Le Mas des Jeunes, </w:t>
      </w:r>
      <w:r w:rsidRPr="00B07F2B">
        <w:rPr>
          <w:rFonts w:ascii="Times New Roman" w:eastAsia="SimSun" w:hAnsi="Times New Roman" w:cs="Lucida Sans"/>
          <w:kern w:val="3"/>
          <w:lang w:eastAsia="zh-CN" w:bidi="hi-IN"/>
        </w:rPr>
        <w:t>et de remplir un dossier de candidature.</w:t>
      </w:r>
    </w:p>
    <w:p w14:paraId="7B463423" w14:textId="1102DD7D" w:rsidR="0054463F" w:rsidRPr="0054463F" w:rsidRDefault="007D119C" w:rsidP="00B07F2B">
      <w:pPr>
        <w:shd w:val="clear" w:color="auto" w:fill="FFFFFF"/>
        <w:spacing w:after="0" w:line="240" w:lineRule="auto"/>
        <w:textAlignment w:val="baseline"/>
        <w:rPr>
          <w:rFonts w:ascii="Times New Roman" w:eastAsia="SimSun" w:hAnsi="Times New Roman" w:cs="Lucida Sans"/>
          <w:kern w:val="3"/>
          <w:lang w:eastAsia="zh-CN" w:bidi="hi-IN"/>
        </w:rPr>
      </w:pPr>
      <w:r w:rsidRPr="0054463F">
        <w:rPr>
          <w:rFonts w:ascii="Times New Roman" w:eastAsia="SimSun" w:hAnsi="Times New Roman" w:cs="Lucida Sans"/>
          <w:kern w:val="3"/>
          <w:lang w:eastAsia="zh-CN" w:bidi="hi-IN"/>
        </w:rPr>
        <w:br/>
      </w:r>
      <w:r w:rsidR="0054463F" w:rsidRPr="0054463F">
        <w:rPr>
          <w:rFonts w:ascii="Times New Roman" w:eastAsia="SimSun" w:hAnsi="Times New Roman" w:cs="Lucida Sans"/>
          <w:kern w:val="3"/>
          <w:lang w:eastAsia="zh-CN" w:bidi="hi-IN"/>
        </w:rPr>
        <w:t xml:space="preserve">Pour être candidat, il faut </w:t>
      </w:r>
      <w:r w:rsidR="00B07F2B">
        <w:rPr>
          <w:rFonts w:ascii="Times New Roman" w:eastAsia="SimSun" w:hAnsi="Times New Roman" w:cs="Lucida Sans"/>
          <w:kern w:val="3"/>
          <w:lang w:eastAsia="zh-CN" w:bidi="hi-IN"/>
        </w:rPr>
        <w:t xml:space="preserve">donc </w:t>
      </w:r>
      <w:r w:rsidR="0054463F" w:rsidRPr="0054463F">
        <w:rPr>
          <w:rFonts w:ascii="Times New Roman" w:eastAsia="SimSun" w:hAnsi="Times New Roman" w:cs="Lucida Sans"/>
          <w:kern w:val="3"/>
          <w:lang w:eastAsia="zh-CN" w:bidi="hi-IN"/>
        </w:rPr>
        <w:t>:</w:t>
      </w:r>
    </w:p>
    <w:p w14:paraId="39F6EB08" w14:textId="5C45B260" w:rsidR="00F01919" w:rsidRPr="00F01919" w:rsidRDefault="00F01919" w:rsidP="00F01919">
      <w:pPr>
        <w:pStyle w:val="Paragraphedeliste"/>
        <w:numPr>
          <w:ilvl w:val="0"/>
          <w:numId w:val="38"/>
        </w:numPr>
        <w:suppressAutoHyphens/>
        <w:autoSpaceDN w:val="0"/>
        <w:spacing w:after="0"/>
        <w:textAlignment w:val="baseline"/>
        <w:rPr>
          <w:rFonts w:ascii="Liberation Serif" w:eastAsia="SimSun" w:hAnsi="Liberation Serif" w:cs="Lucida Sans" w:hint="eastAsia"/>
          <w:kern w:val="3"/>
          <w:lang w:eastAsia="zh-CN" w:bidi="hi-IN"/>
        </w:rPr>
      </w:pPr>
      <w:r w:rsidRPr="00F01919">
        <w:rPr>
          <w:rFonts w:ascii="Liberation Serif" w:eastAsia="SimSun" w:hAnsi="Liberation Serif" w:cs="Lucida Sans"/>
          <w:kern w:val="3"/>
          <w:lang w:eastAsia="zh-CN" w:bidi="hi-IN"/>
        </w:rPr>
        <w:t>Habiter à Velaux</w:t>
      </w:r>
    </w:p>
    <w:p w14:paraId="50A36C58" w14:textId="788F6088" w:rsidR="00F01919" w:rsidRPr="00F01919" w:rsidRDefault="00F01919" w:rsidP="00F01919">
      <w:pPr>
        <w:pStyle w:val="Paragraphedeliste"/>
        <w:numPr>
          <w:ilvl w:val="0"/>
          <w:numId w:val="38"/>
        </w:numPr>
        <w:suppressAutoHyphens/>
        <w:autoSpaceDN w:val="0"/>
        <w:spacing w:after="0"/>
        <w:textAlignment w:val="baseline"/>
        <w:rPr>
          <w:rFonts w:ascii="Liberation Serif" w:eastAsia="SimSun" w:hAnsi="Liberation Serif" w:cs="Lucida Sans" w:hint="eastAsia"/>
          <w:kern w:val="3"/>
          <w:lang w:eastAsia="zh-CN" w:bidi="hi-IN"/>
        </w:rPr>
      </w:pPr>
      <w:r w:rsidRPr="00F01919">
        <w:rPr>
          <w:rFonts w:ascii="Liberation Serif" w:eastAsia="SimSun" w:hAnsi="Liberation Serif" w:cs="Lucida Sans"/>
          <w:kern w:val="3"/>
          <w:lang w:eastAsia="zh-CN" w:bidi="hi-IN"/>
        </w:rPr>
        <w:t>Être scolarisé</w:t>
      </w:r>
      <w:r w:rsidR="00A13A6E">
        <w:rPr>
          <w:rFonts w:ascii="Liberation Serif" w:eastAsia="SimSun" w:hAnsi="Liberation Serif" w:cs="Lucida Sans"/>
          <w:kern w:val="3"/>
          <w:lang w:eastAsia="zh-CN" w:bidi="hi-IN"/>
        </w:rPr>
        <w:t xml:space="preserve"> sur la commune</w:t>
      </w:r>
    </w:p>
    <w:p w14:paraId="28804F07" w14:textId="78D90415" w:rsidR="00F01919" w:rsidRPr="00F01919" w:rsidRDefault="00F01919" w:rsidP="00F01919">
      <w:pPr>
        <w:pStyle w:val="Paragraphedeliste"/>
        <w:numPr>
          <w:ilvl w:val="0"/>
          <w:numId w:val="38"/>
        </w:numPr>
        <w:suppressAutoHyphens/>
        <w:autoSpaceDN w:val="0"/>
        <w:spacing w:after="0"/>
        <w:textAlignment w:val="baseline"/>
        <w:rPr>
          <w:rFonts w:ascii="Liberation Serif" w:eastAsia="SimSun" w:hAnsi="Liberation Serif" w:cs="Lucida Sans" w:hint="eastAsia"/>
          <w:kern w:val="3"/>
          <w:lang w:eastAsia="zh-CN" w:bidi="hi-IN"/>
        </w:rPr>
      </w:pPr>
      <w:r w:rsidRPr="00F01919">
        <w:rPr>
          <w:rFonts w:ascii="Liberation Serif" w:eastAsia="SimSun" w:hAnsi="Liberation Serif" w:cs="Lucida Sans"/>
          <w:kern w:val="3"/>
          <w:lang w:eastAsia="zh-CN" w:bidi="hi-IN"/>
        </w:rPr>
        <w:t>Être volontaire et motivé pour participer à la vie du CMJ</w:t>
      </w:r>
    </w:p>
    <w:p w14:paraId="5D6477F6" w14:textId="387E9975" w:rsidR="00F01919" w:rsidRPr="00F01919" w:rsidRDefault="00F01919" w:rsidP="00F01919">
      <w:pPr>
        <w:pStyle w:val="Paragraphedeliste"/>
        <w:numPr>
          <w:ilvl w:val="0"/>
          <w:numId w:val="38"/>
        </w:numPr>
        <w:suppressAutoHyphens/>
        <w:autoSpaceDN w:val="0"/>
        <w:spacing w:after="0"/>
        <w:textAlignment w:val="baseline"/>
        <w:rPr>
          <w:rFonts w:ascii="Liberation Serif" w:eastAsia="SimSun" w:hAnsi="Liberation Serif" w:cs="Lucida Sans" w:hint="eastAsia"/>
          <w:kern w:val="3"/>
          <w:lang w:eastAsia="zh-CN" w:bidi="hi-IN"/>
        </w:rPr>
      </w:pPr>
      <w:r w:rsidRPr="00F01919">
        <w:rPr>
          <w:rFonts w:ascii="Liberation Serif" w:eastAsia="SimSun" w:hAnsi="Liberation Serif" w:cs="Lucida Sans"/>
          <w:kern w:val="3"/>
          <w:lang w:eastAsia="zh-CN" w:bidi="hi-IN"/>
        </w:rPr>
        <w:t>Déposer un dossier de candidature dans les délais prévus</w:t>
      </w:r>
    </w:p>
    <w:p w14:paraId="725B0FF3" w14:textId="6BD1F2D8" w:rsidR="00F01919" w:rsidRDefault="00F01919" w:rsidP="00F01919">
      <w:pPr>
        <w:pStyle w:val="Paragraphedeliste"/>
        <w:numPr>
          <w:ilvl w:val="0"/>
          <w:numId w:val="38"/>
        </w:numPr>
        <w:suppressAutoHyphens/>
        <w:autoSpaceDN w:val="0"/>
        <w:spacing w:after="0"/>
        <w:textAlignment w:val="baseline"/>
        <w:rPr>
          <w:rFonts w:ascii="Liberation Serif" w:eastAsia="SimSun" w:hAnsi="Liberation Serif" w:cs="Lucida Sans" w:hint="eastAsia"/>
          <w:kern w:val="3"/>
          <w:lang w:eastAsia="zh-CN" w:bidi="hi-IN"/>
        </w:rPr>
      </w:pPr>
      <w:r w:rsidRPr="00F01919">
        <w:rPr>
          <w:rFonts w:ascii="Liberation Serif" w:eastAsia="SimSun" w:hAnsi="Liberation Serif" w:cs="Lucida Sans"/>
          <w:kern w:val="3"/>
          <w:lang w:eastAsia="zh-CN" w:bidi="hi-IN"/>
        </w:rPr>
        <w:t>S’engager à participer aux réunions, aux temps de travail et aux actions du CMJ</w:t>
      </w:r>
    </w:p>
    <w:p w14:paraId="6EEE50E6" w14:textId="77777777" w:rsidR="00F01919" w:rsidRPr="00F01919" w:rsidRDefault="00F01919" w:rsidP="00F01919">
      <w:pPr>
        <w:pStyle w:val="Paragraphedeliste"/>
        <w:suppressAutoHyphens/>
        <w:autoSpaceDN w:val="0"/>
        <w:spacing w:after="0"/>
        <w:ind w:left="1080"/>
        <w:textAlignment w:val="baseline"/>
        <w:rPr>
          <w:rFonts w:ascii="Liberation Serif" w:eastAsia="SimSun" w:hAnsi="Liberation Serif" w:cs="Lucida Sans" w:hint="eastAsia"/>
          <w:kern w:val="3"/>
          <w:lang w:eastAsia="zh-CN" w:bidi="hi-IN"/>
        </w:rPr>
      </w:pPr>
    </w:p>
    <w:p w14:paraId="16A491CA" w14:textId="77777777" w:rsidR="0054463F" w:rsidRDefault="0054463F" w:rsidP="00B07F2B">
      <w:pPr>
        <w:suppressAutoHyphens/>
        <w:autoSpaceDN w:val="0"/>
        <w:spacing w:after="0"/>
        <w:textAlignment w:val="baseline"/>
        <w:rPr>
          <w:rFonts w:ascii="Liberation Serif" w:eastAsia="SimSun" w:hAnsi="Liberation Serif" w:cs="Lucida Sans" w:hint="eastAsia"/>
          <w:kern w:val="3"/>
          <w:lang w:eastAsia="zh-CN" w:bidi="hi-IN"/>
        </w:rPr>
      </w:pPr>
    </w:p>
    <w:p w14:paraId="143312F7" w14:textId="77777777" w:rsidR="00C95CA4" w:rsidRPr="00C95CA4" w:rsidRDefault="00C95CA4" w:rsidP="00C95CA4">
      <w:pPr>
        <w:spacing w:after="200" w:line="276" w:lineRule="auto"/>
        <w:jc w:val="both"/>
        <w:rPr>
          <w:rFonts w:ascii="Times New Roman" w:eastAsia="Times New Roman" w:hAnsi="Times New Roman" w:cs="Times New Roman"/>
          <w:b/>
          <w:bCs/>
          <w:sz w:val="32"/>
          <w:szCs w:val="32"/>
          <w:u w:val="single"/>
          <w:lang w:eastAsia="zh-TW"/>
        </w:rPr>
      </w:pPr>
      <w:r w:rsidRPr="00C95CA4">
        <w:rPr>
          <w:rFonts w:ascii="Times New Roman" w:eastAsia="Times New Roman" w:hAnsi="Times New Roman" w:cs="Times New Roman"/>
          <w:b/>
          <w:bCs/>
          <w:sz w:val="32"/>
          <w:szCs w:val="32"/>
          <w:u w:val="single"/>
          <w:lang w:eastAsia="zh-TW"/>
        </w:rPr>
        <w:t>La durée du mandat</w:t>
      </w:r>
    </w:p>
    <w:p w14:paraId="14D1B4E4" w14:textId="4D1191BA" w:rsidR="00F01919" w:rsidRPr="00F01919" w:rsidRDefault="00F01919" w:rsidP="00F01919">
      <w:pPr>
        <w:suppressAutoHyphens/>
        <w:autoSpaceDN w:val="0"/>
        <w:spacing w:after="140"/>
        <w:textAlignment w:val="baseline"/>
        <w:rPr>
          <w:rFonts w:ascii="Liberation Serif" w:eastAsia="SimSun" w:hAnsi="Liberation Serif" w:cs="Lucida Sans" w:hint="eastAsia"/>
          <w:kern w:val="3"/>
          <w:lang w:eastAsia="zh-CN" w:bidi="hi-IN"/>
        </w:rPr>
      </w:pPr>
      <w:r w:rsidRPr="00F01919">
        <w:rPr>
          <w:rFonts w:ascii="Liberation Serif" w:eastAsia="SimSun" w:hAnsi="Liberation Serif" w:cs="Lucida Sans"/>
          <w:kern w:val="3"/>
          <w:lang w:eastAsia="zh-CN" w:bidi="hi-IN"/>
        </w:rPr>
        <w:t>Le mandat des conseillers municipaux des jeunes s’étend de septembre 2026 à juin 2028. Pendant toute cette période, les jeunes sont invités à participer régulièrement aux réunions et à s’impliquer dans les projets qu’ils auront contribué à choisir.</w:t>
      </w:r>
    </w:p>
    <w:p w14:paraId="4C15599B" w14:textId="77777777" w:rsidR="00F01919" w:rsidRDefault="00F01919" w:rsidP="00F01919">
      <w:pPr>
        <w:suppressAutoHyphens/>
        <w:autoSpaceDN w:val="0"/>
        <w:spacing w:after="140"/>
        <w:textAlignment w:val="baseline"/>
        <w:rPr>
          <w:rFonts w:ascii="Liberation Serif" w:eastAsia="SimSun" w:hAnsi="Liberation Serif" w:cs="Lucida Sans" w:hint="eastAsia"/>
          <w:kern w:val="3"/>
          <w:lang w:eastAsia="zh-CN" w:bidi="hi-IN"/>
        </w:rPr>
      </w:pPr>
      <w:r w:rsidRPr="00F01919">
        <w:rPr>
          <w:rFonts w:ascii="Liberation Serif" w:eastAsia="SimSun" w:hAnsi="Liberation Serif" w:cs="Lucida Sans"/>
          <w:kern w:val="3"/>
          <w:lang w:eastAsia="zh-CN" w:bidi="hi-IN"/>
        </w:rPr>
        <w:t>Être conseiller municipal des jeunes, ce n’est pas seulement participer à des réunions : c’est aussi être à l’écoute des autres jeunes, partager leurs idées et prendre part à des actions concrètes.</w:t>
      </w:r>
    </w:p>
    <w:p w14:paraId="038BF9FE" w14:textId="77777777" w:rsidR="00F01919" w:rsidRDefault="00F01919" w:rsidP="00F01919">
      <w:pPr>
        <w:suppressAutoHyphens/>
        <w:autoSpaceDN w:val="0"/>
        <w:spacing w:after="140"/>
        <w:textAlignment w:val="baseline"/>
        <w:rPr>
          <w:rFonts w:ascii="Liberation Serif" w:eastAsia="SimSun" w:hAnsi="Liberation Serif" w:cs="Lucida Sans"/>
          <w:kern w:val="3"/>
          <w:lang w:eastAsia="zh-CN" w:bidi="hi-IN"/>
        </w:rPr>
      </w:pPr>
    </w:p>
    <w:p w14:paraId="1B7CB532" w14:textId="77777777" w:rsidR="0000421E" w:rsidRDefault="0000421E" w:rsidP="00F01919">
      <w:pPr>
        <w:suppressAutoHyphens/>
        <w:autoSpaceDN w:val="0"/>
        <w:spacing w:after="140"/>
        <w:textAlignment w:val="baseline"/>
        <w:rPr>
          <w:rFonts w:ascii="Liberation Serif" w:eastAsia="SimSun" w:hAnsi="Liberation Serif" w:cs="Lucida Sans"/>
          <w:kern w:val="3"/>
          <w:lang w:eastAsia="zh-CN" w:bidi="hi-IN"/>
        </w:rPr>
      </w:pPr>
    </w:p>
    <w:p w14:paraId="22D3692C" w14:textId="77777777" w:rsidR="0000421E" w:rsidRDefault="0000421E" w:rsidP="00F01919">
      <w:pPr>
        <w:suppressAutoHyphens/>
        <w:autoSpaceDN w:val="0"/>
        <w:spacing w:after="140"/>
        <w:textAlignment w:val="baseline"/>
        <w:rPr>
          <w:rFonts w:ascii="Liberation Serif" w:eastAsia="SimSun" w:hAnsi="Liberation Serif" w:cs="Lucida Sans"/>
          <w:kern w:val="3"/>
          <w:lang w:eastAsia="zh-CN" w:bidi="hi-IN"/>
        </w:rPr>
      </w:pPr>
    </w:p>
    <w:p w14:paraId="172BD256" w14:textId="77777777" w:rsidR="0000421E" w:rsidRDefault="0000421E" w:rsidP="00F01919">
      <w:pPr>
        <w:suppressAutoHyphens/>
        <w:autoSpaceDN w:val="0"/>
        <w:spacing w:after="140"/>
        <w:textAlignment w:val="baseline"/>
        <w:rPr>
          <w:rFonts w:ascii="Liberation Serif" w:eastAsia="SimSun" w:hAnsi="Liberation Serif" w:cs="Lucida Sans"/>
          <w:kern w:val="3"/>
          <w:lang w:eastAsia="zh-CN" w:bidi="hi-IN"/>
        </w:rPr>
      </w:pPr>
    </w:p>
    <w:p w14:paraId="7AFE4F6F" w14:textId="77777777" w:rsidR="0000421E" w:rsidRPr="00F01919" w:rsidRDefault="0000421E" w:rsidP="00F01919">
      <w:pPr>
        <w:suppressAutoHyphens/>
        <w:autoSpaceDN w:val="0"/>
        <w:spacing w:after="140"/>
        <w:textAlignment w:val="baseline"/>
        <w:rPr>
          <w:rFonts w:ascii="Liberation Serif" w:eastAsia="SimSun" w:hAnsi="Liberation Serif" w:cs="Lucida Sans" w:hint="eastAsia"/>
          <w:kern w:val="3"/>
          <w:lang w:eastAsia="zh-CN" w:bidi="hi-IN"/>
        </w:rPr>
      </w:pPr>
    </w:p>
    <w:p w14:paraId="0A2C619A" w14:textId="483F8071" w:rsidR="00C95CA4" w:rsidRDefault="00F01919" w:rsidP="00C95CA4">
      <w:pPr>
        <w:numPr>
          <w:ilvl w:val="0"/>
          <w:numId w:val="14"/>
        </w:numPr>
        <w:spacing w:after="200" w:line="276" w:lineRule="auto"/>
        <w:contextualSpacing/>
        <w:jc w:val="both"/>
        <w:rPr>
          <w:rFonts w:ascii="Times New Roman" w:eastAsia="Times New Roman" w:hAnsi="Times New Roman" w:cs="Times New Roman"/>
          <w:sz w:val="48"/>
          <w:szCs w:val="48"/>
          <w:lang w:eastAsia="zh-TW"/>
        </w:rPr>
      </w:pPr>
      <w:r>
        <w:rPr>
          <w:rFonts w:ascii="Times New Roman" w:eastAsia="Times New Roman" w:hAnsi="Times New Roman" w:cs="Times New Roman"/>
          <w:sz w:val="48"/>
          <w:szCs w:val="48"/>
          <w:lang w:eastAsia="zh-TW"/>
        </w:rPr>
        <w:t xml:space="preserve">Comment fonctionne le CMJ ? </w:t>
      </w:r>
    </w:p>
    <w:p w14:paraId="7E92E766" w14:textId="77777777" w:rsidR="00F01919" w:rsidRPr="00C95CA4" w:rsidRDefault="00F01919" w:rsidP="00F01919">
      <w:pPr>
        <w:spacing w:after="200" w:line="276" w:lineRule="auto"/>
        <w:ind w:left="1159"/>
        <w:contextualSpacing/>
        <w:jc w:val="both"/>
        <w:rPr>
          <w:rFonts w:ascii="Times New Roman" w:eastAsia="Times New Roman" w:hAnsi="Times New Roman" w:cs="Times New Roman"/>
          <w:sz w:val="48"/>
          <w:szCs w:val="48"/>
          <w:lang w:eastAsia="zh-TW"/>
        </w:rPr>
      </w:pPr>
    </w:p>
    <w:p w14:paraId="1D338A75" w14:textId="2467208C" w:rsidR="00B07F2B" w:rsidRPr="00B07F2B" w:rsidRDefault="007C4BDB" w:rsidP="00B07F2B">
      <w:pPr>
        <w:spacing w:after="200" w:line="276" w:lineRule="auto"/>
        <w:jc w:val="both"/>
        <w:rPr>
          <w:rFonts w:ascii="Times New Roman" w:eastAsia="Times New Roman" w:hAnsi="Times New Roman" w:cs="Times New Roman"/>
          <w:lang w:eastAsia="zh-TW"/>
        </w:rPr>
      </w:pPr>
      <w:r>
        <w:rPr>
          <w:rFonts w:ascii="Times New Roman" w:eastAsia="Times New Roman" w:hAnsi="Times New Roman" w:cs="Times New Roman"/>
          <w:b/>
          <w:bCs/>
          <w:sz w:val="32"/>
          <w:szCs w:val="32"/>
          <w:u w:val="single"/>
          <w:lang w:eastAsia="zh-TW"/>
        </w:rPr>
        <w:t>Les r</w:t>
      </w:r>
      <w:r w:rsidR="00B07F2B" w:rsidRPr="00B07F2B">
        <w:rPr>
          <w:rFonts w:ascii="Times New Roman" w:eastAsia="Times New Roman" w:hAnsi="Times New Roman" w:cs="Times New Roman"/>
          <w:b/>
          <w:bCs/>
          <w:sz w:val="32"/>
          <w:szCs w:val="32"/>
          <w:u w:val="single"/>
          <w:lang w:eastAsia="zh-TW"/>
        </w:rPr>
        <w:t>éunions de travail</w:t>
      </w:r>
    </w:p>
    <w:p w14:paraId="52808B4C" w14:textId="77777777" w:rsidR="003D3638" w:rsidRDefault="003D3638" w:rsidP="003D3638">
      <w:pPr>
        <w:suppressAutoHyphens/>
        <w:autoSpaceDN w:val="0"/>
        <w:spacing w:after="140"/>
        <w:textAlignment w:val="baseline"/>
        <w:rPr>
          <w:rFonts w:ascii="Liberation Serif" w:eastAsia="SimSun" w:hAnsi="Liberation Serif" w:cs="Lucida Sans" w:hint="eastAsia"/>
          <w:kern w:val="3"/>
          <w:lang w:eastAsia="zh-CN" w:bidi="hi-IN"/>
        </w:rPr>
      </w:pPr>
      <w:r w:rsidRPr="008238BF">
        <w:rPr>
          <w:rFonts w:ascii="Liberation Serif" w:eastAsia="SimSun" w:hAnsi="Liberation Serif" w:cs="Lucida Sans"/>
          <w:kern w:val="3"/>
          <w:lang w:eastAsia="zh-CN" w:bidi="hi-IN"/>
        </w:rPr>
        <w:t>Des réunions sont organisées une à deux fois par mois selon le projet, l’échéance et la motivation des jeunes.</w:t>
      </w:r>
    </w:p>
    <w:p w14:paraId="70F33D83" w14:textId="438ECEA1" w:rsidR="003D3638" w:rsidRDefault="00F01919" w:rsidP="003D3638">
      <w:pPr>
        <w:suppressAutoHyphens/>
        <w:autoSpaceDN w:val="0"/>
        <w:spacing w:after="140"/>
        <w:textAlignment w:val="baseline"/>
        <w:rPr>
          <w:rFonts w:ascii="Times New Roman" w:eastAsia="Times New Roman" w:hAnsi="Times New Roman" w:cs="Times New Roman"/>
          <w:lang w:eastAsia="zh-TW"/>
        </w:rPr>
      </w:pPr>
      <w:r w:rsidRPr="00F01919">
        <w:rPr>
          <w:rFonts w:ascii="Times New Roman" w:eastAsia="Times New Roman" w:hAnsi="Times New Roman" w:cs="Times New Roman"/>
          <w:lang w:eastAsia="zh-TW"/>
        </w:rPr>
        <w:t>Les jeunes conseillers se réunissent régulièrement pour échanger sur leurs idées, définir les projets à mener et suivre leur réalisation. Les réunions permettent également de constituer des groupes de travail en fonction des projets et des centres d’intérêt des jeunes.</w:t>
      </w:r>
      <w:r w:rsidR="00B07F2B" w:rsidRPr="00B07F2B">
        <w:rPr>
          <w:rFonts w:ascii="Times New Roman" w:eastAsia="Times New Roman" w:hAnsi="Times New Roman" w:cs="Times New Roman"/>
          <w:lang w:eastAsia="zh-TW"/>
        </w:rPr>
        <w:t xml:space="preserve"> </w:t>
      </w:r>
    </w:p>
    <w:p w14:paraId="0126E41B" w14:textId="286CCCA2" w:rsidR="00B07F2B" w:rsidRPr="003D3638" w:rsidRDefault="00B07F2B" w:rsidP="003D3638">
      <w:pPr>
        <w:suppressAutoHyphens/>
        <w:autoSpaceDN w:val="0"/>
        <w:spacing w:after="140"/>
        <w:textAlignment w:val="baseline"/>
        <w:rPr>
          <w:rFonts w:ascii="Liberation Serif" w:eastAsia="SimSun" w:hAnsi="Liberation Serif" w:cs="Lucida Sans" w:hint="eastAsia"/>
          <w:kern w:val="3"/>
          <w:lang w:eastAsia="zh-CN" w:bidi="hi-IN"/>
        </w:rPr>
      </w:pPr>
      <w:r w:rsidRPr="00B07F2B">
        <w:rPr>
          <w:rFonts w:ascii="Times New Roman" w:eastAsia="Times New Roman" w:hAnsi="Times New Roman" w:cs="Times New Roman"/>
          <w:lang w:eastAsia="zh-TW"/>
        </w:rPr>
        <w:t xml:space="preserve">Ils participent également aux séances plénières présidées par Monsieur le Maire.     </w:t>
      </w:r>
    </w:p>
    <w:p w14:paraId="75AB0527" w14:textId="77777777" w:rsidR="0000421E" w:rsidRDefault="0000421E" w:rsidP="00C95CA4">
      <w:pPr>
        <w:spacing w:after="200" w:line="276" w:lineRule="auto"/>
        <w:jc w:val="both"/>
        <w:rPr>
          <w:rFonts w:ascii="Times New Roman" w:eastAsia="Times New Roman" w:hAnsi="Times New Roman" w:cs="Times New Roman"/>
          <w:b/>
          <w:bCs/>
          <w:sz w:val="32"/>
          <w:szCs w:val="32"/>
          <w:u w:val="single"/>
          <w:lang w:eastAsia="zh-TW"/>
        </w:rPr>
      </w:pPr>
    </w:p>
    <w:p w14:paraId="1A00CCCF" w14:textId="46F9BBEB" w:rsidR="003D3638" w:rsidRDefault="00C95CA4" w:rsidP="00C95CA4">
      <w:pPr>
        <w:spacing w:after="200" w:line="276" w:lineRule="auto"/>
        <w:jc w:val="both"/>
        <w:rPr>
          <w:rFonts w:ascii="Times New Roman" w:eastAsia="Times New Roman" w:hAnsi="Times New Roman" w:cs="Times New Roman"/>
          <w:lang w:eastAsia="zh-TW"/>
        </w:rPr>
      </w:pPr>
      <w:r w:rsidRPr="00C95CA4">
        <w:rPr>
          <w:rFonts w:ascii="Times New Roman" w:eastAsia="Times New Roman" w:hAnsi="Times New Roman" w:cs="Times New Roman"/>
          <w:b/>
          <w:bCs/>
          <w:sz w:val="32"/>
          <w:szCs w:val="32"/>
          <w:u w:val="single"/>
          <w:lang w:eastAsia="zh-TW"/>
        </w:rPr>
        <w:t>Les séances plénières</w:t>
      </w:r>
      <w:r w:rsidRPr="00C95CA4">
        <w:rPr>
          <w:rFonts w:ascii="Times New Roman" w:eastAsia="Times New Roman" w:hAnsi="Times New Roman" w:cs="Times New Roman"/>
          <w:lang w:eastAsia="zh-TW"/>
        </w:rPr>
        <w:t> :</w:t>
      </w:r>
    </w:p>
    <w:p w14:paraId="709F7798" w14:textId="42781D39" w:rsidR="003D3638" w:rsidRDefault="0054463F" w:rsidP="00C95CA4">
      <w:pPr>
        <w:spacing w:after="200" w:line="276" w:lineRule="auto"/>
        <w:jc w:val="both"/>
        <w:rPr>
          <w:rFonts w:ascii="Times New Roman" w:eastAsia="Times New Roman" w:hAnsi="Times New Roman" w:cs="Times New Roman"/>
          <w:lang w:eastAsia="zh-TW"/>
        </w:rPr>
      </w:pPr>
      <w:r w:rsidRPr="003D3638">
        <w:rPr>
          <w:rFonts w:ascii="Times New Roman" w:eastAsia="Times New Roman" w:hAnsi="Times New Roman" w:cs="Times New Roman"/>
          <w:lang w:eastAsia="zh-TW"/>
        </w:rPr>
        <w:t>Le C</w:t>
      </w:r>
      <w:r w:rsidR="003D3638">
        <w:rPr>
          <w:rFonts w:ascii="Times New Roman" w:eastAsia="Times New Roman" w:hAnsi="Times New Roman" w:cs="Times New Roman"/>
          <w:lang w:eastAsia="zh-TW"/>
        </w:rPr>
        <w:t xml:space="preserve">onseil </w:t>
      </w:r>
      <w:r w:rsidR="00B92492">
        <w:rPr>
          <w:rFonts w:ascii="Times New Roman" w:eastAsia="Times New Roman" w:hAnsi="Times New Roman" w:cs="Times New Roman"/>
          <w:lang w:eastAsia="zh-TW"/>
        </w:rPr>
        <w:t xml:space="preserve">Municipal des </w:t>
      </w:r>
      <w:r w:rsidR="004763FE">
        <w:rPr>
          <w:rFonts w:ascii="Times New Roman" w:eastAsia="Times New Roman" w:hAnsi="Times New Roman" w:cs="Times New Roman"/>
          <w:lang w:eastAsia="zh-TW"/>
        </w:rPr>
        <w:t xml:space="preserve">Jeunes </w:t>
      </w:r>
      <w:r w:rsidR="004763FE" w:rsidRPr="003D3638">
        <w:rPr>
          <w:rFonts w:ascii="Times New Roman" w:eastAsia="Times New Roman" w:hAnsi="Times New Roman" w:cs="Times New Roman"/>
          <w:lang w:eastAsia="zh-TW"/>
        </w:rPr>
        <w:t>se</w:t>
      </w:r>
      <w:r w:rsidRPr="003D3638">
        <w:rPr>
          <w:rFonts w:ascii="Times New Roman" w:eastAsia="Times New Roman" w:hAnsi="Times New Roman" w:cs="Times New Roman"/>
          <w:lang w:eastAsia="zh-TW"/>
        </w:rPr>
        <w:t xml:space="preserve"> réunit trois fois par an en séance plénière dans la salle du conseil municipal de </w:t>
      </w:r>
      <w:r w:rsidR="003D3638">
        <w:rPr>
          <w:rFonts w:ascii="Times New Roman" w:eastAsia="Times New Roman" w:hAnsi="Times New Roman" w:cs="Times New Roman"/>
          <w:lang w:eastAsia="zh-TW"/>
        </w:rPr>
        <w:t>la mairie</w:t>
      </w:r>
      <w:r w:rsidRPr="003D3638">
        <w:rPr>
          <w:rFonts w:ascii="Times New Roman" w:eastAsia="Times New Roman" w:hAnsi="Times New Roman" w:cs="Times New Roman"/>
          <w:lang w:eastAsia="zh-TW"/>
        </w:rPr>
        <w:t xml:space="preserve">. </w:t>
      </w:r>
      <w:r w:rsidR="00F01919" w:rsidRPr="00F01919">
        <w:rPr>
          <w:rFonts w:ascii="Times New Roman" w:eastAsia="Times New Roman" w:hAnsi="Times New Roman" w:cs="Times New Roman"/>
          <w:lang w:eastAsia="zh-TW"/>
        </w:rPr>
        <w:t>Elles permettent de présenter les projets, de débattre collectivement et de faire le point sur les actions engagées.</w:t>
      </w:r>
    </w:p>
    <w:p w14:paraId="51408678" w14:textId="33737F8A" w:rsidR="00F01919" w:rsidRDefault="0054463F" w:rsidP="00C95CA4">
      <w:pPr>
        <w:spacing w:after="200" w:line="276" w:lineRule="auto"/>
        <w:jc w:val="both"/>
        <w:rPr>
          <w:rFonts w:ascii="Times New Roman" w:eastAsia="Times New Roman" w:hAnsi="Times New Roman" w:cs="Times New Roman"/>
          <w:lang w:eastAsia="zh-TW"/>
        </w:rPr>
      </w:pPr>
      <w:r w:rsidRPr="003D3638">
        <w:rPr>
          <w:rFonts w:ascii="Times New Roman" w:eastAsia="Times New Roman" w:hAnsi="Times New Roman" w:cs="Times New Roman"/>
          <w:lang w:eastAsia="zh-TW"/>
        </w:rPr>
        <w:t>Ces séances, publiques et ouvertes à tous, sont présidées par le maire</w:t>
      </w:r>
      <w:r w:rsidR="003D3638">
        <w:rPr>
          <w:rFonts w:ascii="Times New Roman" w:eastAsia="Times New Roman" w:hAnsi="Times New Roman" w:cs="Times New Roman"/>
          <w:lang w:eastAsia="zh-TW"/>
        </w:rPr>
        <w:t xml:space="preserve"> ou son représentant</w:t>
      </w:r>
      <w:r w:rsidRPr="003D3638">
        <w:rPr>
          <w:rFonts w:ascii="Times New Roman" w:eastAsia="Times New Roman" w:hAnsi="Times New Roman" w:cs="Times New Roman"/>
          <w:lang w:eastAsia="zh-TW"/>
        </w:rPr>
        <w:t xml:space="preserve"> et animées par les jeunes conseillers. </w:t>
      </w:r>
    </w:p>
    <w:p w14:paraId="58132FB6" w14:textId="77777777" w:rsidR="00F01919" w:rsidRDefault="00F01919" w:rsidP="00C95CA4">
      <w:pPr>
        <w:spacing w:after="200" w:line="276" w:lineRule="auto"/>
        <w:jc w:val="both"/>
        <w:rPr>
          <w:rFonts w:ascii="Times New Roman" w:eastAsia="Times New Roman" w:hAnsi="Times New Roman" w:cs="Times New Roman"/>
          <w:lang w:eastAsia="zh-TW"/>
        </w:rPr>
      </w:pPr>
    </w:p>
    <w:p w14:paraId="65EE5E4C" w14:textId="570EBF6F" w:rsidR="00F01919" w:rsidRDefault="00F01919" w:rsidP="00F01919">
      <w:pPr>
        <w:spacing w:after="200" w:line="276" w:lineRule="auto"/>
        <w:jc w:val="both"/>
        <w:rPr>
          <w:rFonts w:ascii="Times New Roman" w:eastAsia="Times New Roman" w:hAnsi="Times New Roman" w:cs="Times New Roman"/>
          <w:lang w:eastAsia="zh-TW"/>
        </w:rPr>
      </w:pPr>
      <w:r w:rsidRPr="00C95CA4">
        <w:rPr>
          <w:rFonts w:ascii="Times New Roman" w:eastAsia="Times New Roman" w:hAnsi="Times New Roman" w:cs="Times New Roman"/>
          <w:b/>
          <w:bCs/>
          <w:sz w:val="32"/>
          <w:szCs w:val="32"/>
          <w:u w:val="single"/>
          <w:lang w:eastAsia="zh-TW"/>
        </w:rPr>
        <w:t xml:space="preserve">Les </w:t>
      </w:r>
      <w:r>
        <w:rPr>
          <w:rFonts w:ascii="Times New Roman" w:eastAsia="Times New Roman" w:hAnsi="Times New Roman" w:cs="Times New Roman"/>
          <w:b/>
          <w:bCs/>
          <w:sz w:val="32"/>
          <w:szCs w:val="32"/>
          <w:u w:val="single"/>
          <w:lang w:eastAsia="zh-TW"/>
        </w:rPr>
        <w:t>actions et projets</w:t>
      </w:r>
      <w:r w:rsidRPr="00C95CA4">
        <w:rPr>
          <w:rFonts w:ascii="Times New Roman" w:eastAsia="Times New Roman" w:hAnsi="Times New Roman" w:cs="Times New Roman"/>
          <w:lang w:eastAsia="zh-TW"/>
        </w:rPr>
        <w:t> :</w:t>
      </w:r>
    </w:p>
    <w:p w14:paraId="04A4640D" w14:textId="316F1B62" w:rsidR="00F01919" w:rsidRDefault="002C05EB" w:rsidP="00F01919">
      <w:p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Les jeunes peuvent proposer des projets répondant à leurs envies et aux besoins identifiés dans la commune. Chaque proposition est étudiée collectivement afin d’en vérifier la pertinence, la faisabilité et les moyens nécessaires</w:t>
      </w:r>
      <w:r w:rsidR="00F01919" w:rsidRPr="00F01919">
        <w:rPr>
          <w:rFonts w:ascii="Times New Roman" w:eastAsia="Times New Roman" w:hAnsi="Times New Roman" w:cs="Times New Roman"/>
          <w:lang w:eastAsia="zh-TW"/>
        </w:rPr>
        <w:t>.</w:t>
      </w:r>
    </w:p>
    <w:p w14:paraId="452CE231" w14:textId="77777777" w:rsidR="00F01919" w:rsidRPr="00C95CA4" w:rsidRDefault="00F01919" w:rsidP="00C95CA4">
      <w:pPr>
        <w:spacing w:after="200" w:line="276" w:lineRule="auto"/>
        <w:jc w:val="both"/>
        <w:rPr>
          <w:rFonts w:ascii="Times New Roman" w:eastAsia="Times New Roman" w:hAnsi="Times New Roman" w:cs="Times New Roman"/>
          <w:lang w:eastAsia="zh-TW"/>
        </w:rPr>
      </w:pPr>
    </w:p>
    <w:p w14:paraId="53C81BA1" w14:textId="7EE138F9" w:rsidR="00C95CA4" w:rsidRPr="00C95CA4" w:rsidRDefault="002C05EB" w:rsidP="00017A9B">
      <w:pPr>
        <w:numPr>
          <w:ilvl w:val="0"/>
          <w:numId w:val="14"/>
        </w:numPr>
        <w:spacing w:after="200" w:line="276" w:lineRule="auto"/>
        <w:contextualSpacing/>
        <w:rPr>
          <w:rFonts w:ascii="Times New Roman" w:eastAsia="Times New Roman" w:hAnsi="Times New Roman" w:cs="Times New Roman"/>
          <w:sz w:val="48"/>
          <w:szCs w:val="48"/>
          <w:lang w:eastAsia="zh-TW"/>
        </w:rPr>
      </w:pPr>
      <w:r>
        <w:rPr>
          <w:rFonts w:ascii="Times New Roman" w:eastAsia="Times New Roman" w:hAnsi="Times New Roman" w:cs="Times New Roman"/>
          <w:sz w:val="48"/>
          <w:szCs w:val="48"/>
          <w:lang w:eastAsia="zh-TW"/>
        </w:rPr>
        <w:t xml:space="preserve">La place des jeunes dans le CMJ </w:t>
      </w:r>
    </w:p>
    <w:p w14:paraId="0B9F9559" w14:textId="21D988A0" w:rsidR="002C05EB" w:rsidRPr="002C05EB" w:rsidRDefault="002C05EB" w:rsidP="002C05EB">
      <w:p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Le CMJ repose sur un principe essentiel : la parole et les idées des jeunes doivent être au cœur de la démarche. Les adultes sont là pour accompagner, expliquer, faciliter et aider à concrétiser les projets, sans décider à la place des jeunes.</w:t>
      </w:r>
    </w:p>
    <w:p w14:paraId="04313EE4" w14:textId="2D39A193" w:rsidR="002C05EB" w:rsidRPr="002C05EB" w:rsidRDefault="002C05EB" w:rsidP="002C05EB">
      <w:pPr>
        <w:pStyle w:val="Paragraphedeliste"/>
        <w:numPr>
          <w:ilvl w:val="0"/>
          <w:numId w:val="38"/>
        </w:num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Les jeunes proposent et donnent leur avis.</w:t>
      </w:r>
    </w:p>
    <w:p w14:paraId="70467636" w14:textId="7E1DE37B" w:rsidR="002C05EB" w:rsidRPr="002C05EB" w:rsidRDefault="002C05EB" w:rsidP="002C05EB">
      <w:pPr>
        <w:pStyle w:val="Paragraphedeliste"/>
        <w:numPr>
          <w:ilvl w:val="0"/>
          <w:numId w:val="38"/>
        </w:num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Ils participent aux choix et à la construction des projets.</w:t>
      </w:r>
    </w:p>
    <w:p w14:paraId="5A31D719" w14:textId="1D0BC0CB" w:rsidR="002C05EB" w:rsidRPr="002C05EB" w:rsidRDefault="002C05EB" w:rsidP="002C05EB">
      <w:pPr>
        <w:pStyle w:val="Paragraphedeliste"/>
        <w:numPr>
          <w:ilvl w:val="0"/>
          <w:numId w:val="38"/>
        </w:num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Ils travaillent ensemble et se répartissent les rôles.</w:t>
      </w:r>
    </w:p>
    <w:p w14:paraId="4515C00F" w14:textId="2983DEA3" w:rsidR="002C05EB" w:rsidRPr="002C05EB" w:rsidRDefault="002C05EB" w:rsidP="002C05EB">
      <w:pPr>
        <w:pStyle w:val="Paragraphedeliste"/>
        <w:numPr>
          <w:ilvl w:val="0"/>
          <w:numId w:val="38"/>
        </w:num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Ils présentent leurs idées et peuvent échanger directement avec les élus.</w:t>
      </w:r>
    </w:p>
    <w:p w14:paraId="5407F2BC" w14:textId="2093CF10" w:rsidR="004763FE" w:rsidRDefault="002C05EB" w:rsidP="004763FE">
      <w:pPr>
        <w:pStyle w:val="Paragraphedeliste"/>
        <w:numPr>
          <w:ilvl w:val="0"/>
          <w:numId w:val="38"/>
        </w:num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Ils participent au suivi et à la réalisation des actions retenues.</w:t>
      </w:r>
    </w:p>
    <w:p w14:paraId="54B9E711" w14:textId="77777777" w:rsidR="002C05EB" w:rsidRPr="002C05EB" w:rsidRDefault="002C05EB" w:rsidP="002C05EB">
      <w:pPr>
        <w:pStyle w:val="Paragraphedeliste"/>
        <w:spacing w:after="200" w:line="276" w:lineRule="auto"/>
        <w:ind w:left="1080"/>
        <w:jc w:val="both"/>
        <w:rPr>
          <w:rFonts w:ascii="Times New Roman" w:eastAsia="Times New Roman" w:hAnsi="Times New Roman" w:cs="Times New Roman"/>
          <w:lang w:eastAsia="zh-TW"/>
        </w:rPr>
      </w:pPr>
    </w:p>
    <w:p w14:paraId="76E3B373" w14:textId="7FCE8B38" w:rsidR="004763FE" w:rsidRPr="002C05EB" w:rsidRDefault="002C05EB" w:rsidP="002C05EB">
      <w:pPr>
        <w:pStyle w:val="Paragraphedeliste"/>
        <w:numPr>
          <w:ilvl w:val="0"/>
          <w:numId w:val="14"/>
        </w:numPr>
        <w:spacing w:after="200" w:line="276" w:lineRule="auto"/>
        <w:jc w:val="both"/>
        <w:rPr>
          <w:rFonts w:ascii="Times New Roman" w:eastAsia="Times New Roman" w:hAnsi="Times New Roman" w:cs="Times New Roman"/>
          <w:sz w:val="48"/>
          <w:szCs w:val="48"/>
          <w:lang w:eastAsia="zh-TW"/>
        </w:rPr>
      </w:pPr>
      <w:r w:rsidRPr="002C05EB">
        <w:rPr>
          <w:rFonts w:ascii="Times New Roman" w:eastAsia="Times New Roman" w:hAnsi="Times New Roman" w:cs="Times New Roman"/>
          <w:sz w:val="48"/>
          <w:szCs w:val="48"/>
          <w:lang w:eastAsia="zh-TW"/>
        </w:rPr>
        <w:t>L’encadrement du CMJ</w:t>
      </w:r>
    </w:p>
    <w:p w14:paraId="7B21CDE1" w14:textId="77777777" w:rsidR="002C05EB" w:rsidRPr="00C95CA4" w:rsidRDefault="002C05EB" w:rsidP="002C05EB">
      <w:pPr>
        <w:spacing w:after="200" w:line="276" w:lineRule="auto"/>
        <w:jc w:val="both"/>
        <w:rPr>
          <w:rFonts w:ascii="Times New Roman" w:eastAsia="Times New Roman" w:hAnsi="Times New Roman" w:cs="Times New Roman"/>
          <w:lang w:eastAsia="zh-TW"/>
        </w:rPr>
      </w:pPr>
      <w:r>
        <w:rPr>
          <w:rFonts w:ascii="Times New Roman" w:eastAsia="Times New Roman" w:hAnsi="Times New Roman" w:cs="Times New Roman"/>
          <w:lang w:eastAsia="zh-TW"/>
        </w:rPr>
        <w:t>L</w:t>
      </w:r>
      <w:r w:rsidRPr="00C95CA4">
        <w:rPr>
          <w:rFonts w:ascii="Times New Roman" w:eastAsia="Times New Roman" w:hAnsi="Times New Roman" w:cs="Times New Roman"/>
          <w:lang w:eastAsia="zh-TW"/>
        </w:rPr>
        <w:t xml:space="preserve">e Conseil </w:t>
      </w:r>
      <w:r>
        <w:rPr>
          <w:rFonts w:ascii="Times New Roman" w:eastAsia="Times New Roman" w:hAnsi="Times New Roman" w:cs="Times New Roman"/>
          <w:lang w:eastAsia="zh-TW"/>
        </w:rPr>
        <w:t>Municipal des jeunes</w:t>
      </w:r>
      <w:r w:rsidRPr="00C95CA4">
        <w:rPr>
          <w:rFonts w:ascii="Times New Roman" w:eastAsia="Times New Roman" w:hAnsi="Times New Roman" w:cs="Times New Roman"/>
          <w:lang w:eastAsia="zh-TW"/>
        </w:rPr>
        <w:t xml:space="preserve"> est encadré par un </w:t>
      </w:r>
      <w:r>
        <w:rPr>
          <w:rFonts w:ascii="Times New Roman" w:eastAsia="Times New Roman" w:hAnsi="Times New Roman" w:cs="Times New Roman"/>
          <w:lang w:eastAsia="zh-TW"/>
        </w:rPr>
        <w:t>référent jeunesse</w:t>
      </w:r>
      <w:r w:rsidRPr="00C95CA4">
        <w:rPr>
          <w:rFonts w:ascii="Times New Roman" w:eastAsia="Times New Roman" w:hAnsi="Times New Roman" w:cs="Times New Roman"/>
          <w:lang w:eastAsia="zh-TW"/>
        </w:rPr>
        <w:t xml:space="preserve">. </w:t>
      </w:r>
      <w:r>
        <w:rPr>
          <w:rFonts w:ascii="Times New Roman" w:eastAsia="Times New Roman" w:hAnsi="Times New Roman" w:cs="Times New Roman"/>
          <w:lang w:eastAsia="zh-TW"/>
        </w:rPr>
        <w:t>I</w:t>
      </w:r>
      <w:r w:rsidRPr="00C95CA4">
        <w:rPr>
          <w:rFonts w:ascii="Times New Roman" w:eastAsia="Times New Roman" w:hAnsi="Times New Roman" w:cs="Times New Roman"/>
          <w:lang w:eastAsia="zh-TW"/>
        </w:rPr>
        <w:t xml:space="preserve">l explique les fonctions de conseiller </w:t>
      </w:r>
      <w:r>
        <w:rPr>
          <w:rFonts w:ascii="Times New Roman" w:eastAsia="Times New Roman" w:hAnsi="Times New Roman" w:cs="Times New Roman"/>
          <w:lang w:eastAsia="zh-TW"/>
        </w:rPr>
        <w:t xml:space="preserve">jeunesse </w:t>
      </w:r>
      <w:r w:rsidRPr="00C95CA4">
        <w:rPr>
          <w:rFonts w:ascii="Times New Roman" w:eastAsia="Times New Roman" w:hAnsi="Times New Roman" w:cs="Times New Roman"/>
          <w:lang w:eastAsia="zh-TW"/>
        </w:rPr>
        <w:t xml:space="preserve">et favorise l’expression des </w:t>
      </w:r>
      <w:r>
        <w:rPr>
          <w:rFonts w:ascii="Times New Roman" w:eastAsia="Times New Roman" w:hAnsi="Times New Roman" w:cs="Times New Roman"/>
          <w:lang w:eastAsia="zh-TW"/>
        </w:rPr>
        <w:t>jeunes</w:t>
      </w:r>
      <w:r w:rsidRPr="00C95CA4">
        <w:rPr>
          <w:rFonts w:ascii="Times New Roman" w:eastAsia="Times New Roman" w:hAnsi="Times New Roman" w:cs="Times New Roman"/>
          <w:lang w:eastAsia="zh-TW"/>
        </w:rPr>
        <w:t xml:space="preserve">, les écoute en restant neutre. </w:t>
      </w:r>
    </w:p>
    <w:p w14:paraId="5AE43C07"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s’engage pendant toute la durée du mandat du </w:t>
      </w:r>
      <w:r>
        <w:rPr>
          <w:rFonts w:ascii="Times New Roman" w:eastAsia="Times New Roman" w:hAnsi="Times New Roman" w:cs="Times New Roman"/>
          <w:lang w:eastAsia="zh-TW"/>
        </w:rPr>
        <w:t>CMJ</w:t>
      </w:r>
      <w:r w:rsidRPr="00C95CA4">
        <w:rPr>
          <w:rFonts w:ascii="Times New Roman" w:eastAsia="Times New Roman" w:hAnsi="Times New Roman" w:cs="Times New Roman"/>
          <w:lang w:eastAsia="zh-TW"/>
        </w:rPr>
        <w:t xml:space="preserve">. </w:t>
      </w:r>
    </w:p>
    <w:p w14:paraId="00DFCC29"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fait le lien entre le </w:t>
      </w:r>
      <w:r>
        <w:rPr>
          <w:rFonts w:ascii="Times New Roman" w:eastAsia="Times New Roman" w:hAnsi="Times New Roman" w:cs="Times New Roman"/>
          <w:lang w:eastAsia="zh-TW"/>
        </w:rPr>
        <w:t>CMJ</w:t>
      </w:r>
      <w:r w:rsidRPr="00C95CA4">
        <w:rPr>
          <w:rFonts w:ascii="Times New Roman" w:eastAsia="Times New Roman" w:hAnsi="Times New Roman" w:cs="Times New Roman"/>
          <w:lang w:eastAsia="zh-TW"/>
        </w:rPr>
        <w:t xml:space="preserve"> et le Conseil Municipal Adultes, </w:t>
      </w:r>
    </w:p>
    <w:p w14:paraId="24A7FECA"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veille à associer les </w:t>
      </w:r>
      <w:r>
        <w:rPr>
          <w:rFonts w:ascii="Times New Roman" w:eastAsia="Times New Roman" w:hAnsi="Times New Roman" w:cs="Times New Roman"/>
          <w:lang w:eastAsia="zh-TW"/>
        </w:rPr>
        <w:t>jeunes</w:t>
      </w:r>
      <w:r w:rsidRPr="00C95CA4">
        <w:rPr>
          <w:rFonts w:ascii="Times New Roman" w:eastAsia="Times New Roman" w:hAnsi="Times New Roman" w:cs="Times New Roman"/>
          <w:lang w:eastAsia="zh-TW"/>
        </w:rPr>
        <w:t xml:space="preserve"> aux différents temps forts de la commune. </w:t>
      </w:r>
    </w:p>
    <w:p w14:paraId="5BE64035"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coanime les différents temps de rencontre</w:t>
      </w:r>
    </w:p>
    <w:p w14:paraId="2B3A18C5"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coassure l’encadrement des actions événementielles</w:t>
      </w:r>
    </w:p>
    <w:p w14:paraId="6ED501C0"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participe au comité de suivi</w:t>
      </w:r>
    </w:p>
    <w:p w14:paraId="7CB107D3"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détermine le calendrier annuel des réunions du </w:t>
      </w:r>
      <w:r>
        <w:rPr>
          <w:rFonts w:ascii="Times New Roman" w:eastAsia="Times New Roman" w:hAnsi="Times New Roman" w:cs="Times New Roman"/>
          <w:lang w:eastAsia="zh-TW"/>
        </w:rPr>
        <w:t xml:space="preserve">CMJ </w:t>
      </w:r>
    </w:p>
    <w:p w14:paraId="2E862B34" w14:textId="77777777" w:rsidR="002C05EB" w:rsidRPr="00C95CA4" w:rsidRDefault="002C05EB" w:rsidP="002C05EB">
      <w:pPr>
        <w:spacing w:after="200" w:line="276" w:lineRule="auto"/>
        <w:ind w:left="1068"/>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 </w:t>
      </w:r>
    </w:p>
    <w:p w14:paraId="6C3445FA" w14:textId="77777777" w:rsidR="002C05EB" w:rsidRPr="00C95CA4" w:rsidRDefault="002C05EB" w:rsidP="002C05EB">
      <w:pPr>
        <w:spacing w:after="200" w:line="276" w:lineRule="auto"/>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L</w:t>
      </w:r>
      <w:r>
        <w:rPr>
          <w:rFonts w:ascii="Times New Roman" w:eastAsia="Times New Roman" w:hAnsi="Times New Roman" w:cs="Times New Roman"/>
          <w:lang w:eastAsia="zh-TW"/>
        </w:rPr>
        <w:t>e</w:t>
      </w:r>
      <w:r w:rsidRPr="00C95CA4">
        <w:rPr>
          <w:rFonts w:ascii="Times New Roman" w:eastAsia="Times New Roman" w:hAnsi="Times New Roman" w:cs="Times New Roman"/>
          <w:lang w:eastAsia="zh-TW"/>
        </w:rPr>
        <w:t xml:space="preserve"> </w:t>
      </w:r>
      <w:r>
        <w:rPr>
          <w:rFonts w:ascii="Times New Roman" w:eastAsia="Times New Roman" w:hAnsi="Times New Roman" w:cs="Times New Roman"/>
          <w:lang w:eastAsia="zh-TW"/>
        </w:rPr>
        <w:t>référent jeunesse</w:t>
      </w:r>
      <w:r w:rsidRPr="00C95CA4">
        <w:rPr>
          <w:rFonts w:ascii="Times New Roman" w:eastAsia="Times New Roman" w:hAnsi="Times New Roman" w:cs="Times New Roman"/>
          <w:lang w:eastAsia="zh-TW"/>
        </w:rPr>
        <w:t xml:space="preserve"> peut proposer des actions ou des projets mais doit laisser les </w:t>
      </w:r>
      <w:r>
        <w:rPr>
          <w:rFonts w:ascii="Times New Roman" w:eastAsia="Times New Roman" w:hAnsi="Times New Roman" w:cs="Times New Roman"/>
          <w:lang w:eastAsia="zh-TW"/>
        </w:rPr>
        <w:t>jeunes</w:t>
      </w:r>
      <w:r w:rsidRPr="00C95CA4">
        <w:rPr>
          <w:rFonts w:ascii="Times New Roman" w:eastAsia="Times New Roman" w:hAnsi="Times New Roman" w:cs="Times New Roman"/>
          <w:lang w:eastAsia="zh-TW"/>
        </w:rPr>
        <w:t xml:space="preserve"> en décider. </w:t>
      </w:r>
      <w:r>
        <w:rPr>
          <w:rFonts w:ascii="Times New Roman" w:eastAsia="Times New Roman" w:hAnsi="Times New Roman" w:cs="Times New Roman"/>
          <w:lang w:eastAsia="zh-TW"/>
        </w:rPr>
        <w:t>Il</w:t>
      </w:r>
      <w:r w:rsidRPr="00C95CA4">
        <w:rPr>
          <w:rFonts w:ascii="Times New Roman" w:eastAsia="Times New Roman" w:hAnsi="Times New Roman" w:cs="Times New Roman"/>
          <w:lang w:eastAsia="zh-TW"/>
        </w:rPr>
        <w:t xml:space="preserve"> vérifie la faisabilité des actions auprès du Conseil Municipal </w:t>
      </w:r>
      <w:r>
        <w:rPr>
          <w:rFonts w:ascii="Times New Roman" w:eastAsia="Times New Roman" w:hAnsi="Times New Roman" w:cs="Times New Roman"/>
          <w:lang w:eastAsia="zh-TW"/>
        </w:rPr>
        <w:t>de ville</w:t>
      </w:r>
      <w:r w:rsidRPr="00C95CA4">
        <w:rPr>
          <w:rFonts w:ascii="Times New Roman" w:eastAsia="Times New Roman" w:hAnsi="Times New Roman" w:cs="Times New Roman"/>
          <w:lang w:eastAsia="zh-TW"/>
        </w:rPr>
        <w:t xml:space="preserve">. </w:t>
      </w:r>
    </w:p>
    <w:p w14:paraId="2C6D6ABA" w14:textId="77777777" w:rsidR="002C05EB" w:rsidRPr="00C95CA4" w:rsidRDefault="002C05EB" w:rsidP="002C05EB">
      <w:pPr>
        <w:spacing w:after="200" w:line="276" w:lineRule="auto"/>
        <w:jc w:val="both"/>
        <w:rPr>
          <w:rFonts w:ascii="Times New Roman" w:eastAsia="Times New Roman" w:hAnsi="Times New Roman" w:cs="Times New Roman"/>
          <w:lang w:eastAsia="zh-TW"/>
        </w:rPr>
      </w:pPr>
      <w:r>
        <w:rPr>
          <w:rFonts w:ascii="Times New Roman" w:eastAsia="Times New Roman" w:hAnsi="Times New Roman" w:cs="Times New Roman"/>
          <w:lang w:eastAsia="zh-TW"/>
        </w:rPr>
        <w:t>Le coordinateur</w:t>
      </w:r>
      <w:r w:rsidRPr="00C95CA4">
        <w:rPr>
          <w:rFonts w:ascii="Times New Roman" w:eastAsia="Times New Roman" w:hAnsi="Times New Roman" w:cs="Times New Roman"/>
          <w:lang w:eastAsia="zh-TW"/>
        </w:rPr>
        <w:t xml:space="preserve"> a pour rôle également de :</w:t>
      </w:r>
    </w:p>
    <w:p w14:paraId="7CA4326A"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Pr>
          <w:rFonts w:ascii="Times New Roman" w:eastAsia="Times New Roman" w:hAnsi="Times New Roman" w:cs="Times New Roman"/>
          <w:lang w:eastAsia="zh-TW"/>
        </w:rPr>
        <w:t>É</w:t>
      </w:r>
      <w:r w:rsidRPr="00C95CA4">
        <w:rPr>
          <w:rFonts w:ascii="Times New Roman" w:eastAsia="Times New Roman" w:hAnsi="Times New Roman" w:cs="Times New Roman"/>
          <w:lang w:eastAsia="zh-TW"/>
        </w:rPr>
        <w:t xml:space="preserve">tablir l’ordre du jour, </w:t>
      </w:r>
    </w:p>
    <w:p w14:paraId="422F0C56"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Animer la séance du </w:t>
      </w:r>
      <w:r>
        <w:rPr>
          <w:rFonts w:ascii="Times New Roman" w:eastAsia="Times New Roman" w:hAnsi="Times New Roman" w:cs="Times New Roman"/>
          <w:lang w:eastAsia="zh-TW"/>
        </w:rPr>
        <w:t>CMJ</w:t>
      </w:r>
      <w:r w:rsidRPr="00C95CA4">
        <w:rPr>
          <w:rFonts w:ascii="Times New Roman" w:eastAsia="Times New Roman" w:hAnsi="Times New Roman" w:cs="Times New Roman"/>
          <w:lang w:eastAsia="zh-TW"/>
        </w:rPr>
        <w:t xml:space="preserve"> et de rédiger le compte-rendu de la séance.  </w:t>
      </w:r>
    </w:p>
    <w:p w14:paraId="21F91496" w14:textId="77777777" w:rsidR="002C05EB" w:rsidRPr="00C95CA4" w:rsidRDefault="002C05EB" w:rsidP="002C05EB">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Envoyer le compte-rendu de chaque séance aux élus adultes référents </w:t>
      </w:r>
    </w:p>
    <w:p w14:paraId="47B5B82F" w14:textId="006023AB" w:rsidR="004763FE" w:rsidRPr="002C05EB" w:rsidRDefault="002C05EB" w:rsidP="004763FE">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Garantir le respect des objectifs et des règles de bon fonctionnement du </w:t>
      </w:r>
      <w:r>
        <w:rPr>
          <w:rFonts w:ascii="Times New Roman" w:eastAsia="Times New Roman" w:hAnsi="Times New Roman" w:cs="Times New Roman"/>
          <w:lang w:eastAsia="zh-TW"/>
        </w:rPr>
        <w:t>CMJ</w:t>
      </w:r>
      <w:r w:rsidRPr="00C95CA4">
        <w:rPr>
          <w:rFonts w:ascii="Times New Roman" w:eastAsia="Times New Roman" w:hAnsi="Times New Roman" w:cs="Times New Roman"/>
          <w:lang w:eastAsia="zh-TW"/>
        </w:rPr>
        <w:t xml:space="preserve">. </w:t>
      </w:r>
    </w:p>
    <w:p w14:paraId="1C95547C" w14:textId="66D3A2A7" w:rsidR="00C95CA4" w:rsidRPr="00C95CA4" w:rsidRDefault="00C95CA4" w:rsidP="00C95CA4">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Coordonner les interactions entre le </w:t>
      </w:r>
      <w:r w:rsidR="003D3638">
        <w:rPr>
          <w:rFonts w:ascii="Times New Roman" w:eastAsia="Times New Roman" w:hAnsi="Times New Roman" w:cs="Times New Roman"/>
          <w:lang w:eastAsia="zh-TW"/>
        </w:rPr>
        <w:t>C</w:t>
      </w:r>
      <w:r w:rsidR="004763FE">
        <w:rPr>
          <w:rFonts w:ascii="Times New Roman" w:eastAsia="Times New Roman" w:hAnsi="Times New Roman" w:cs="Times New Roman"/>
          <w:lang w:eastAsia="zh-TW"/>
        </w:rPr>
        <w:t>MJ</w:t>
      </w:r>
      <w:r w:rsidRPr="00C95CA4">
        <w:rPr>
          <w:rFonts w:ascii="Times New Roman" w:eastAsia="Times New Roman" w:hAnsi="Times New Roman" w:cs="Times New Roman"/>
          <w:lang w:eastAsia="zh-TW"/>
        </w:rPr>
        <w:t xml:space="preserve"> et la municipalité. </w:t>
      </w:r>
    </w:p>
    <w:p w14:paraId="27D6E8FF" w14:textId="68023957" w:rsidR="00C95CA4" w:rsidRPr="00C95CA4" w:rsidRDefault="00C95CA4" w:rsidP="00C95CA4">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Être force de proposition</w:t>
      </w:r>
      <w:r w:rsidR="005D0C75">
        <w:rPr>
          <w:rFonts w:ascii="Times New Roman" w:eastAsia="Times New Roman" w:hAnsi="Times New Roman" w:cs="Times New Roman"/>
          <w:lang w:eastAsia="zh-TW"/>
        </w:rPr>
        <w:t>s</w:t>
      </w:r>
      <w:r w:rsidRPr="00C95CA4">
        <w:rPr>
          <w:rFonts w:ascii="Times New Roman" w:eastAsia="Times New Roman" w:hAnsi="Times New Roman" w:cs="Times New Roman"/>
          <w:lang w:eastAsia="zh-TW"/>
        </w:rPr>
        <w:t xml:space="preserve"> (actions, projets, débats). </w:t>
      </w:r>
    </w:p>
    <w:p w14:paraId="7AB55134" w14:textId="71762D04" w:rsidR="00C95CA4" w:rsidRPr="00C95CA4" w:rsidRDefault="00C95CA4" w:rsidP="00C95CA4">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Être pédagogue et organiser le dialogue direct entre </w:t>
      </w:r>
      <w:r w:rsidR="003D3638">
        <w:rPr>
          <w:rFonts w:ascii="Times New Roman" w:eastAsia="Times New Roman" w:hAnsi="Times New Roman" w:cs="Times New Roman"/>
          <w:lang w:eastAsia="zh-TW"/>
        </w:rPr>
        <w:t>les jeunes</w:t>
      </w:r>
      <w:r w:rsidRPr="00C95CA4">
        <w:rPr>
          <w:rFonts w:ascii="Times New Roman" w:eastAsia="Times New Roman" w:hAnsi="Times New Roman" w:cs="Times New Roman"/>
          <w:lang w:eastAsia="zh-TW"/>
        </w:rPr>
        <w:t xml:space="preserve"> et élus locaux en restant neutre. </w:t>
      </w:r>
    </w:p>
    <w:p w14:paraId="18F93E8A" w14:textId="124C3239" w:rsidR="00C95CA4" w:rsidRPr="00C95CA4" w:rsidRDefault="00C95CA4" w:rsidP="00C95CA4">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Vérifier la faisabilité des actions du </w:t>
      </w:r>
      <w:r w:rsidR="003D3638">
        <w:rPr>
          <w:rFonts w:ascii="Times New Roman" w:eastAsia="Times New Roman" w:hAnsi="Times New Roman" w:cs="Times New Roman"/>
          <w:lang w:eastAsia="zh-TW"/>
        </w:rPr>
        <w:t>C</w:t>
      </w:r>
      <w:r w:rsidR="004763FE">
        <w:rPr>
          <w:rFonts w:ascii="Times New Roman" w:eastAsia="Times New Roman" w:hAnsi="Times New Roman" w:cs="Times New Roman"/>
          <w:lang w:eastAsia="zh-TW"/>
        </w:rPr>
        <w:t>MJ</w:t>
      </w:r>
      <w:r w:rsidRPr="00C95CA4">
        <w:rPr>
          <w:rFonts w:ascii="Times New Roman" w:eastAsia="Times New Roman" w:hAnsi="Times New Roman" w:cs="Times New Roman"/>
          <w:lang w:eastAsia="zh-TW"/>
        </w:rPr>
        <w:t xml:space="preserve"> et en su</w:t>
      </w:r>
      <w:r w:rsidR="005D0C75">
        <w:rPr>
          <w:rFonts w:ascii="Times New Roman" w:eastAsia="Times New Roman" w:hAnsi="Times New Roman" w:cs="Times New Roman"/>
          <w:lang w:eastAsia="zh-TW"/>
        </w:rPr>
        <w:t>ivre</w:t>
      </w:r>
      <w:r w:rsidRPr="00C95CA4">
        <w:rPr>
          <w:rFonts w:ascii="Times New Roman" w:eastAsia="Times New Roman" w:hAnsi="Times New Roman" w:cs="Times New Roman"/>
          <w:lang w:eastAsia="zh-TW"/>
        </w:rPr>
        <w:t xml:space="preserve"> la réalisation. </w:t>
      </w:r>
    </w:p>
    <w:p w14:paraId="2CE0F758" w14:textId="77777777" w:rsidR="00C95CA4" w:rsidRPr="00C95CA4" w:rsidRDefault="00C95CA4" w:rsidP="00C95CA4">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Assurer l’encadrement des actions événementielles. </w:t>
      </w:r>
    </w:p>
    <w:p w14:paraId="4D7DC22F" w14:textId="10E66641" w:rsidR="00C95CA4" w:rsidRDefault="00C95CA4" w:rsidP="00C95CA4">
      <w:pPr>
        <w:numPr>
          <w:ilvl w:val="0"/>
          <w:numId w:val="15"/>
        </w:numPr>
        <w:spacing w:after="200" w:line="276" w:lineRule="auto"/>
        <w:contextualSpacing/>
        <w:jc w:val="both"/>
        <w:rPr>
          <w:rFonts w:ascii="Times New Roman" w:eastAsia="Times New Roman" w:hAnsi="Times New Roman" w:cs="Times New Roman"/>
          <w:lang w:eastAsia="zh-TW"/>
        </w:rPr>
      </w:pPr>
      <w:r w:rsidRPr="00C95CA4">
        <w:rPr>
          <w:rFonts w:ascii="Times New Roman" w:eastAsia="Times New Roman" w:hAnsi="Times New Roman" w:cs="Times New Roman"/>
          <w:lang w:eastAsia="zh-TW"/>
        </w:rPr>
        <w:t xml:space="preserve">Participer au comité de suivi.  </w:t>
      </w:r>
    </w:p>
    <w:p w14:paraId="71ED74E5" w14:textId="77777777" w:rsidR="003D3638" w:rsidRPr="00C95CA4" w:rsidRDefault="003D3638" w:rsidP="003D3638">
      <w:pPr>
        <w:spacing w:after="200" w:line="276" w:lineRule="auto"/>
        <w:ind w:left="1068"/>
        <w:contextualSpacing/>
        <w:jc w:val="both"/>
        <w:rPr>
          <w:rFonts w:ascii="Times New Roman" w:eastAsia="Times New Roman" w:hAnsi="Times New Roman" w:cs="Times New Roman"/>
          <w:lang w:eastAsia="zh-TW"/>
        </w:rPr>
      </w:pPr>
    </w:p>
    <w:p w14:paraId="55B16C3A" w14:textId="77777777" w:rsidR="00C95CA4" w:rsidRPr="00C95CA4" w:rsidRDefault="00C95CA4" w:rsidP="00C95CA4">
      <w:pPr>
        <w:numPr>
          <w:ilvl w:val="0"/>
          <w:numId w:val="14"/>
        </w:numPr>
        <w:spacing w:after="200" w:line="276" w:lineRule="auto"/>
        <w:contextualSpacing/>
        <w:jc w:val="both"/>
        <w:rPr>
          <w:rFonts w:ascii="Times New Roman" w:eastAsia="Times New Roman" w:hAnsi="Times New Roman" w:cs="Times New Roman"/>
          <w:sz w:val="48"/>
          <w:szCs w:val="48"/>
          <w:lang w:eastAsia="zh-TW"/>
        </w:rPr>
      </w:pPr>
      <w:r w:rsidRPr="00C95CA4">
        <w:rPr>
          <w:rFonts w:ascii="Times New Roman" w:eastAsia="Times New Roman" w:hAnsi="Times New Roman" w:cs="Times New Roman"/>
          <w:sz w:val="48"/>
          <w:szCs w:val="48"/>
          <w:lang w:eastAsia="zh-TW"/>
        </w:rPr>
        <w:t>Les moyens matériels et financiers</w:t>
      </w:r>
    </w:p>
    <w:p w14:paraId="7F686383" w14:textId="465FC051" w:rsidR="002C05EB" w:rsidRPr="002C05EB" w:rsidRDefault="002C05EB" w:rsidP="002C05EB">
      <w:p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Les projets proposés par le CMJ sont étudiés avec les services de la Ville afin d’évaluer leur faisabilité, leur organisation et les moyens nécessaires à leur réalisation.</w:t>
      </w:r>
    </w:p>
    <w:p w14:paraId="62BEA454" w14:textId="77777777" w:rsidR="002C05EB" w:rsidRDefault="002C05EB" w:rsidP="002C05EB">
      <w:pPr>
        <w:spacing w:after="200" w:line="276" w:lineRule="auto"/>
        <w:jc w:val="both"/>
        <w:rPr>
          <w:rFonts w:ascii="Times New Roman" w:eastAsia="Times New Roman" w:hAnsi="Times New Roman" w:cs="Times New Roman"/>
          <w:lang w:eastAsia="zh-TW"/>
        </w:rPr>
      </w:pPr>
      <w:r w:rsidRPr="002C05EB">
        <w:rPr>
          <w:rFonts w:ascii="Times New Roman" w:eastAsia="Times New Roman" w:hAnsi="Times New Roman" w:cs="Times New Roman"/>
          <w:lang w:eastAsia="zh-TW"/>
        </w:rPr>
        <w:t>Lorsqu’un projet nécessite un financement, celui-ci peut être présenté à la municipalité. Les moyens accordés dépendent de la nature du projet, de sa faisabilité et des possibilités de la Ville.</w:t>
      </w:r>
    </w:p>
    <w:p w14:paraId="2B0E7405" w14:textId="77777777" w:rsidR="002C05EB" w:rsidRPr="002C05EB" w:rsidRDefault="002C05EB" w:rsidP="002C05EB">
      <w:pPr>
        <w:spacing w:after="200" w:line="276" w:lineRule="auto"/>
        <w:jc w:val="both"/>
        <w:rPr>
          <w:rFonts w:ascii="Times New Roman" w:eastAsia="Times New Roman" w:hAnsi="Times New Roman" w:cs="Times New Roman"/>
          <w:lang w:eastAsia="zh-TW"/>
        </w:rPr>
      </w:pPr>
    </w:p>
    <w:p w14:paraId="599B5767" w14:textId="1D9E1375" w:rsidR="002C05EB" w:rsidRPr="002C05EB" w:rsidRDefault="002C05EB" w:rsidP="002C05EB">
      <w:pPr>
        <w:pStyle w:val="Paragraphedeliste"/>
        <w:numPr>
          <w:ilvl w:val="0"/>
          <w:numId w:val="14"/>
        </w:numPr>
        <w:spacing w:after="200" w:line="276" w:lineRule="auto"/>
        <w:jc w:val="both"/>
        <w:rPr>
          <w:rFonts w:ascii="Times New Roman" w:eastAsia="Times New Roman" w:hAnsi="Times New Roman" w:cs="Times New Roman"/>
          <w:sz w:val="48"/>
          <w:szCs w:val="48"/>
          <w:lang w:eastAsia="zh-TW"/>
        </w:rPr>
      </w:pPr>
      <w:r>
        <w:rPr>
          <w:rFonts w:ascii="Times New Roman" w:eastAsia="Times New Roman" w:hAnsi="Times New Roman" w:cs="Times New Roman"/>
          <w:sz w:val="48"/>
          <w:szCs w:val="48"/>
          <w:lang w:eastAsia="zh-TW"/>
        </w:rPr>
        <w:t>Une expérience citoyenne pour les jeunes</w:t>
      </w:r>
    </w:p>
    <w:p w14:paraId="0E330049" w14:textId="3C9022DB" w:rsidR="008238BF" w:rsidRDefault="002C05EB" w:rsidP="0000421E">
      <w:pPr>
        <w:spacing w:after="200" w:line="276" w:lineRule="auto"/>
        <w:jc w:val="both"/>
      </w:pPr>
      <w:r w:rsidRPr="002C05EB">
        <w:rPr>
          <w:rFonts w:ascii="Times New Roman" w:eastAsia="Times New Roman" w:hAnsi="Times New Roman" w:cs="Times New Roman"/>
          <w:lang w:eastAsia="zh-TW"/>
        </w:rPr>
        <w:t>Participer au CMJ, c’est apprendre à prendre la parole, écouter les autres, travailler en équipe, défendre une idée, construire un projet et aller jusqu’à sa réalisation. C’est aussi une manière de mieux comprendre sa commune et de contribuer à son évolution.</w:t>
      </w:r>
    </w:p>
    <w:sectPr w:rsidR="008238BF" w:rsidSect="0054463F">
      <w:headerReference w:type="default" r:id="rId12"/>
      <w:footerReference w:type="default" r:id="rId13"/>
      <w:headerReference w:type="first" r:id="rId14"/>
      <w:footerReference w:type="first" r:id="rId15"/>
      <w:type w:val="continuous"/>
      <w:pgSz w:w="11906" w:h="16838"/>
      <w:pgMar w:top="1134" w:right="1134" w:bottom="1134" w:left="1134"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A7815" w14:textId="77777777" w:rsidR="002F7E89" w:rsidRDefault="002F7E89">
      <w:pPr>
        <w:spacing w:after="0" w:line="240" w:lineRule="auto"/>
      </w:pPr>
      <w:r>
        <w:separator/>
      </w:r>
    </w:p>
    <w:p w14:paraId="005D6891" w14:textId="77777777" w:rsidR="002F7E89" w:rsidRDefault="002F7E89"/>
  </w:endnote>
  <w:endnote w:type="continuationSeparator" w:id="0">
    <w:p w14:paraId="6A7D2289" w14:textId="77777777" w:rsidR="002F7E89" w:rsidRDefault="002F7E89">
      <w:pPr>
        <w:spacing w:after="0" w:line="240" w:lineRule="auto"/>
      </w:pPr>
      <w:r>
        <w:continuationSeparator/>
      </w:r>
    </w:p>
    <w:p w14:paraId="5DA2E061" w14:textId="77777777" w:rsidR="002F7E89" w:rsidRDefault="002F7E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Mistral">
    <w:panose1 w:val="03090702030407020403"/>
    <w:charset w:val="00"/>
    <w:family w:val="script"/>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 w:name="Microsoft Sans Serif">
    <w:panose1 w:val="020B0604020202020204"/>
    <w:charset w:val="00"/>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Wide Latin">
    <w:panose1 w:val="020A0A07050505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0539" w14:textId="6EF96161" w:rsidR="007C4BDB" w:rsidRDefault="007C4BDB">
    <w:pPr>
      <w:pStyle w:val="Pieddepage"/>
      <w:rPr>
        <w:caps/>
        <w:color w:val="2C567A" w:themeColor="accent1"/>
      </w:rPr>
    </w:pPr>
    <w:r>
      <w:rPr>
        <w:caps/>
        <w:color w:val="2C567A" w:themeColor="accent1"/>
      </w:rPr>
      <w:fldChar w:fldCharType="begin"/>
    </w:r>
    <w:r>
      <w:rPr>
        <w:caps/>
        <w:color w:val="2C567A" w:themeColor="accent1"/>
      </w:rPr>
      <w:instrText>PAGE   \* MERGEFORMAT</w:instrText>
    </w:r>
    <w:r>
      <w:rPr>
        <w:caps/>
        <w:color w:val="2C567A" w:themeColor="accent1"/>
      </w:rPr>
      <w:fldChar w:fldCharType="separate"/>
    </w:r>
    <w:r w:rsidR="005D0C75">
      <w:rPr>
        <w:caps/>
        <w:noProof/>
        <w:color w:val="2C567A" w:themeColor="accent1"/>
      </w:rPr>
      <w:t>5</w:t>
    </w:r>
    <w:r>
      <w:rPr>
        <w:caps/>
        <w:color w:val="2C567A" w:themeColor="accent1"/>
      </w:rPr>
      <w:fldChar w:fldCharType="end"/>
    </w:r>
  </w:p>
  <w:p w14:paraId="1DE696E2" w14:textId="2AA4192C" w:rsidR="00756B5A" w:rsidRPr="00853F66" w:rsidRDefault="00756B5A" w:rsidP="002323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Cs/>
      </w:rPr>
      <w:id w:val="-65342869"/>
      <w:placeholder>
        <w:docPart w:val="AE46DC31279B421B82DE6D279D3E7A58"/>
      </w:placeholder>
      <w:temporary/>
      <w:showingPlcHdr/>
      <w15:appearance w15:val="hidden"/>
    </w:sdtPr>
    <w:sdtEndPr>
      <w:rPr>
        <w:iCs w:val="0"/>
      </w:rPr>
    </w:sdtEndPr>
    <w:sdtContent>
      <w:p w14:paraId="61544C6C" w14:textId="77777777" w:rsidR="00426438" w:rsidRPr="00C50175" w:rsidRDefault="00426438" w:rsidP="00C50175">
        <w:pPr>
          <w:pStyle w:val="Pieddepage"/>
        </w:pPr>
        <w:r w:rsidRPr="00C50175">
          <w:rPr>
            <w:lang w:bidi="fr-FR"/>
          </w:rPr>
          <w:t>ADRESSE, CODE POSTAL, VILLE</w:t>
        </w:r>
      </w:p>
    </w:sdtContent>
  </w:sdt>
  <w:p w14:paraId="7A04A871" w14:textId="77777777" w:rsidR="00426438" w:rsidRPr="00C50175" w:rsidRDefault="00426438" w:rsidP="00C50175">
    <w:pPr>
      <w:pStyle w:val="Pieddepage"/>
    </w:pPr>
    <w:r w:rsidRPr="00C50175">
      <w:rPr>
        <w:lang w:bidi="fr-FR"/>
      </w:rPr>
      <w:t xml:space="preserve">T : </w:t>
    </w:r>
    <w:sdt>
      <w:sdtPr>
        <w:id w:val="1932695410"/>
        <w:placeholder>
          <w:docPart w:val="0ECFE9083CF043F080B14D141AD795DB"/>
        </w:placeholder>
        <w:temporary/>
        <w:showingPlcHdr/>
        <w15:appearance w15:val="hidden"/>
      </w:sdtPr>
      <w:sdtContent>
        <w:r w:rsidRPr="00C50175">
          <w:rPr>
            <w:lang w:bidi="fr-FR"/>
          </w:rPr>
          <w:t>TÉLÉPHONE</w:t>
        </w:r>
      </w:sdtContent>
    </w:sdt>
    <w:r w:rsidRPr="00C50175">
      <w:rPr>
        <w:lang w:bidi="fr-FR"/>
      </w:rPr>
      <w:t xml:space="preserve">  W : </w:t>
    </w:r>
    <w:sdt>
      <w:sdtPr>
        <w:id w:val="1496608149"/>
        <w:placeholder>
          <w:docPart w:val="4E895378810E4F97A8427C6BE4794EFB"/>
        </w:placeholder>
        <w:temporary/>
        <w:showingPlcHdr/>
        <w15:appearance w15:val="hidden"/>
      </w:sdtPr>
      <w:sdtContent>
        <w:r w:rsidRPr="00C50175">
          <w:rPr>
            <w:lang w:bidi="fr-FR"/>
          </w:rPr>
          <w:t>SITE WEB</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97007" w14:textId="77777777" w:rsidR="002F7E89" w:rsidRDefault="002F7E89">
      <w:pPr>
        <w:spacing w:after="0" w:line="240" w:lineRule="auto"/>
      </w:pPr>
      <w:r>
        <w:separator/>
      </w:r>
    </w:p>
    <w:p w14:paraId="427B75DD" w14:textId="77777777" w:rsidR="002F7E89" w:rsidRDefault="002F7E89"/>
  </w:footnote>
  <w:footnote w:type="continuationSeparator" w:id="0">
    <w:p w14:paraId="70A27545" w14:textId="77777777" w:rsidR="002F7E89" w:rsidRDefault="002F7E89">
      <w:pPr>
        <w:spacing w:after="0" w:line="240" w:lineRule="auto"/>
      </w:pPr>
      <w:r>
        <w:continuationSeparator/>
      </w:r>
    </w:p>
    <w:p w14:paraId="2379C384" w14:textId="77777777" w:rsidR="002F7E89" w:rsidRDefault="002F7E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4EF6" w14:textId="0F8F7D85" w:rsidR="00756B5A" w:rsidRPr="008A35F8" w:rsidRDefault="004B1B1F" w:rsidP="004B1B1F">
    <w:pPr>
      <w:pStyle w:val="En-tte"/>
      <w:rPr>
        <w:rFonts w:ascii="Wide Latin" w:hAnsi="Wide Latin"/>
      </w:rPr>
    </w:pPr>
    <w:r w:rsidRPr="008A35F8">
      <w:rPr>
        <w:rFonts w:ascii="Wide Latin" w:eastAsia="Corbel" w:hAnsi="Wide Latin" w:cs="Corbel"/>
        <w:noProof/>
        <w:sz w:val="40"/>
        <w:szCs w:val="40"/>
        <w:lang w:eastAsia="fr-FR"/>
      </w:rPr>
      <mc:AlternateContent>
        <mc:Choice Requires="wpg">
          <w:drawing>
            <wp:anchor distT="0" distB="0" distL="114300" distR="114300" simplePos="0" relativeHeight="251663360" behindDoc="1" locked="0" layoutInCell="1" allowOverlap="1" wp14:anchorId="605145F7" wp14:editId="5BB6EAED">
              <wp:simplePos x="0" y="0"/>
              <wp:positionH relativeFrom="column">
                <wp:posOffset>-1596390</wp:posOffset>
              </wp:positionH>
              <wp:positionV relativeFrom="paragraph">
                <wp:posOffset>-2333625</wp:posOffset>
              </wp:positionV>
              <wp:extent cx="7835472" cy="12849615"/>
              <wp:effectExtent l="0" t="0" r="0" b="9525"/>
              <wp:wrapNone/>
              <wp:docPr id="1" name="Groupe 3"/>
              <wp:cNvGraphicFramePr/>
              <a:graphic xmlns:a="http://schemas.openxmlformats.org/drawingml/2006/main">
                <a:graphicData uri="http://schemas.microsoft.com/office/word/2010/wordprocessingGroup">
                  <wpg:wgp>
                    <wpg:cNvGrpSpPr/>
                    <wpg:grpSpPr>
                      <a:xfrm>
                        <a:off x="0" y="0"/>
                        <a:ext cx="7835472" cy="12849615"/>
                        <a:chOff x="754380" y="0"/>
                        <a:chExt cx="7835472" cy="12849615"/>
                      </a:xfrm>
                    </wpg:grpSpPr>
                    <wps:wsp>
                      <wps:cNvPr id="6" name="Forme libre : Forme 10">
                        <a:extLst>
                          <a:ext uri="{C183D7F6-B498-43B3-948B-1728B52AA6E4}">
                            <adec:decorative xmlns:adec="http://schemas.microsoft.com/office/drawing/2017/decorative" val="1"/>
                          </a:ext>
                        </a:extLst>
                      </wps:cNvPr>
                      <wps:cNvSpPr/>
                      <wps:spPr>
                        <a:xfrm rot="10800000" flipH="1">
                          <a:off x="4526280" y="0"/>
                          <a:ext cx="4063572" cy="401003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0000"/>
                              </a:schemeClr>
                            </a:gs>
                          </a:gsLst>
                          <a:path path="circle">
                            <a:fillToRect l="100000" b="100000"/>
                          </a:path>
                        </a:gradFill>
                        <a:ln w="9525" cap="flat">
                          <a:noFill/>
                          <a:prstDash val="solid"/>
                          <a:miter/>
                        </a:ln>
                      </wps:spPr>
                      <wps:bodyPr rtlCol="0" anchor="ctr"/>
                    </wps:wsp>
                    <wps:wsp>
                      <wps:cNvPr id="7" name="Forme libre : Forme 18">
                        <a:extLst>
                          <a:ext uri="{C183D7F6-B498-43B3-948B-1728B52AA6E4}">
                            <adec:decorative xmlns:adec="http://schemas.microsoft.com/office/drawing/2017/decorative" val="1"/>
                          </a:ext>
                        </a:extLst>
                      </wps:cNvPr>
                      <wps:cNvSpPr>
                        <a:spLocks noChangeAspect="1"/>
                      </wps:cNvSpPr>
                      <wps:spPr>
                        <a:xfrm>
                          <a:off x="4812030" y="445770"/>
                          <a:ext cx="3226151" cy="318368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13" name="Forme libre : Forme 10">
                        <a:extLst>
                          <a:ext uri="{C183D7F6-B498-43B3-948B-1728B52AA6E4}">
                            <adec:decorative xmlns:adec="http://schemas.microsoft.com/office/drawing/2017/decorative" val="1"/>
                          </a:ext>
                        </a:extLst>
                      </wps:cNvPr>
                      <wps:cNvSpPr/>
                      <wps:spPr>
                        <a:xfrm rot="10800000" flipH="1" flipV="1">
                          <a:off x="5040630" y="2971800"/>
                          <a:ext cx="687553" cy="678732"/>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15" name="Forme libre : Forme 10">
                        <a:extLst>
                          <a:ext uri="{C183D7F6-B498-43B3-948B-1728B52AA6E4}">
                            <adec:decorative xmlns:adec="http://schemas.microsoft.com/office/drawing/2017/decorative" val="1"/>
                          </a:ext>
                        </a:extLst>
                      </wps:cNvPr>
                      <wps:cNvSpPr/>
                      <wps:spPr>
                        <a:xfrm rot="10800000" flipH="1" flipV="1">
                          <a:off x="7303770" y="2011680"/>
                          <a:ext cx="1135374" cy="112084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5000"/>
                          </a:schemeClr>
                        </a:solidFill>
                        <a:ln w="9525" cap="flat">
                          <a:noFill/>
                          <a:prstDash val="solid"/>
                          <a:miter/>
                        </a:ln>
                      </wps:spPr>
                      <wps:bodyPr rtlCol="0" anchor="ctr"/>
                    </wps:wsp>
                    <wps:wsp>
                      <wps:cNvPr id="16" name="Forme libre : Forme 10">
                        <a:extLst>
                          <a:ext uri="{C183D7F6-B498-43B3-948B-1728B52AA6E4}">
                            <adec:decorative xmlns:adec="http://schemas.microsoft.com/office/drawing/2017/decorative" val="1"/>
                          </a:ext>
                        </a:extLst>
                      </wps:cNvPr>
                      <wps:cNvSpPr/>
                      <wps:spPr>
                        <a:xfrm rot="10800000" flipH="1">
                          <a:off x="1742321" y="10102215"/>
                          <a:ext cx="2783917" cy="27474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0000"/>
                              </a:schemeClr>
                            </a:gs>
                          </a:gsLst>
                          <a:path path="circle">
                            <a:fillToRect l="100000" b="100000"/>
                          </a:path>
                        </a:gradFill>
                        <a:ln w="9525" cap="flat">
                          <a:noFill/>
                          <a:prstDash val="solid"/>
                          <a:miter/>
                        </a:ln>
                      </wps:spPr>
                      <wps:bodyPr rtlCol="0" anchor="ctr"/>
                    </wps:wsp>
                    <wps:wsp>
                      <wps:cNvPr id="18" name="Forme libre : Forme 18">
                        <a:extLst>
                          <a:ext uri="{C183D7F6-B498-43B3-948B-1728B52AA6E4}">
                            <adec:decorative xmlns:adec="http://schemas.microsoft.com/office/drawing/2017/decorative" val="1"/>
                          </a:ext>
                        </a:extLst>
                      </wps:cNvPr>
                      <wps:cNvSpPr>
                        <a:spLocks noChangeAspect="1"/>
                      </wps:cNvSpPr>
                      <wps:spPr>
                        <a:xfrm>
                          <a:off x="2217420" y="10629900"/>
                          <a:ext cx="460577" cy="45454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alpha val="38000"/>
                          </a:schemeClr>
                        </a:solidFill>
                        <a:ln w="9525" cap="flat">
                          <a:noFill/>
                          <a:prstDash val="solid"/>
                          <a:miter/>
                        </a:ln>
                      </wps:spPr>
                      <wps:bodyPr rtlCol="0" anchor="ctr"/>
                    </wps:wsp>
                    <wps:wsp>
                      <wps:cNvPr id="19" name="Forme libre : Forme 18">
                        <a:extLst>
                          <a:ext uri="{C183D7F6-B498-43B3-948B-1728B52AA6E4}">
                            <adec:decorative xmlns:adec="http://schemas.microsoft.com/office/drawing/2017/decorative" val="1"/>
                          </a:ext>
                        </a:extLst>
                      </wps:cNvPr>
                      <wps:cNvSpPr>
                        <a:spLocks noChangeAspect="1"/>
                      </wps:cNvSpPr>
                      <wps:spPr>
                        <a:xfrm>
                          <a:off x="1840230" y="10206990"/>
                          <a:ext cx="237088" cy="23399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8000"/>
                          </a:schemeClr>
                        </a:solidFill>
                        <a:ln w="9525" cap="flat">
                          <a:noFill/>
                          <a:prstDash val="solid"/>
                          <a:miter/>
                        </a:ln>
                      </wps:spPr>
                      <wps:bodyPr rtlCol="0" anchor="ctr"/>
                    </wps:wsp>
                    <wps:wsp>
                      <wps:cNvPr id="20" name="Rectangle 13">
                        <a:extLst>
                          <a:ext uri="{C183D7F6-B498-43B3-948B-1728B52AA6E4}">
                            <adec:decorative xmlns:adec="http://schemas.microsoft.com/office/drawing/2017/decorative" val="1"/>
                          </a:ext>
                        </a:extLst>
                      </wps:cNvPr>
                      <wps:cNvSpPr/>
                      <wps:spPr>
                        <a:xfrm flipV="1">
                          <a:off x="754380" y="1508760"/>
                          <a:ext cx="5614737" cy="27432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orme libre : Forme 18">
                        <a:extLst>
                          <a:ext uri="{C183D7F6-B498-43B3-948B-1728B52AA6E4}">
                            <adec:decorative xmlns:adec="http://schemas.microsoft.com/office/drawing/2017/decorative" val="1"/>
                          </a:ext>
                        </a:extLst>
                      </wps:cNvPr>
                      <wps:cNvSpPr>
                        <a:spLocks noChangeAspect="1"/>
                      </wps:cNvSpPr>
                      <wps:spPr>
                        <a:xfrm>
                          <a:off x="2217446" y="10559415"/>
                          <a:ext cx="1822714" cy="17987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59F072D" id="Groupe 3" o:spid="_x0000_s1026" style="position:absolute;margin-left:-125.7pt;margin-top:-183.75pt;width:616.95pt;height:1011.8pt;z-index:-251653120;mso-width-relative:margin;mso-height-relative:margin" coordorigin="7543" coordsize="78354,12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">
              <v:shape id="Forme libre : Forme 10" o:spid="_x0000_s1027" alt="&quot;&quot;" style="position:absolute;left:45262;width:40636;height:40100;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660f" focusposition="1" focussize="" focus="100%" type="gradientRadial"/>
                <v:stroke joinstyle="miter"/>
                <v:path arrowok="t" o:connecttype="custom" o:connectlocs="2209252,3988289;2190261,3998515;2191398,3999003;2367158,3884480;2305756,3899100;2213652,3910796;2209267,3899100;2273593,3893252;2367158,3884480;2526877,3869176;2523126,3870235;2525049,3869860;1381069,3847199;1446125,3864012;1473903,3865474;1551386,3903487;1586473,3910796;1588668,3911528;1596708,3903487;1627408,3912259;1658110,3919568;1718603,3933636;1719512,3932726;1789686,3944422;1823310,3950270;1856935,3953194;1925647,3956118;2019212,3954655;2023273,3954655;2032370,3949538;2052837,3942959;2073670,3942594;2087924,3944421;2091761,3954655;2124472,3954655;2114239,3969275;2108392,3976586;2089385,3985358;2054299,3985358;2008979,3982434;1911027,3979510;1837929,3973662;1773603,3964890;1709277,3954655;1611327,3940035;1535305,3915183;1536185,3914544;1491447,3900563;1451973,3883019;1406653,3868399;1359871,3852317;1381069,3847199;2241651,3815855;2219314,3819264;2064837,3827065;2115701,3833310;2128859,3830386;2219500,3820153;2234416,3817252;2380443,3794672;2304574,3806252;2330609,3806994;2368072,3800051;2657388,3791291;2419436,3854660;2539852,3827829;1131806,3761674;1299930,3833310;1359871,3852317;1405191,3868398;1450512,3883017;1489984,3900561;1481212,3907872;1457821,3903485;1374490,3872784;1333556,3856702;1292621,3839158;1238528,3820153;1191745,3799685;1155197,3780679;1131806,3761674;1200519,3725125;1280925,3766061;1270692,3771908;1177127,3726586;1200519,3725125;903741,3625710;1003154,3681266;1023621,3704657;976839,3679803;941752,3657874;903741,3625710;1078066,3588196;1078080,3588612;1083017,3594589;1083561,3592084;3213091,3492227;3207781,3492670;3120064,3555535;3033808,3602319;2972406,3638868;2938782,3653487;2903695,3668107;2861297,3690038;2829134,3709043;2782352,3728049;2734108,3745593;2720950,3758750;2700482,3766061;2649315,3774832;2583526,3795300;2523587,3814305;2457798,3833312;2375929,3853779;2260435,3872784;2257511,3877171;2201981,3891054;2203419,3891791;2265087,3876373;2266283,3872784;2381778,3853779;2463647,3833312;2529435,3814305;2589375,3795300;2655163,3774832;2706332,3766061;2671693,3786844;2672706,3786528;2709256,3764598;2729723,3757289;2731086,3756911;2739956,3747054;2788201,3729510;2834984,3710505;2867147,3691499;2909543,3669570;2944630,3654950;2968690,3644490;2981179,3635944;3042581,3599395;3128836,3552611;706128,3472010;711678,3476771;713573,3477737;3222903,3433845;3222401,3434190;3222401,3434608;3224725,3434939;3225325,3434190;3254487,3412022;3245855,3417985;3244330,3419571;3250248,3415782;586757,3338383;641972,3403394;598192,3350857;3357998,3338340;3357868,3338386;3356901,3345010;3333510,3371326;3305732,3402027;3307406,3401641;3333510,3372787;3356901,3346472;3357998,3338340;729651,3305418;732546,3308944;732692,3308460;513400,3271910;551411,3296764;553277,3298962;570598,3302795;609888,3339161;663981,3383020;687372,3415184;700529,3431266;756083,3478050;740002,3491207;688265,3433719;685911,3434190;734871,3488591;740002,3491207;756084,3478050;894969,3587697;867193,3596469;877426,3603780;836491,3605241;810176,3587697;785324,3568692;723921,3517522;666905,3466354;614274,3415184;589422,3390331;566030,3364015;574802,3352319;604041,3378635;636204,3403488;675676,3445886;679031,3448764;636204,3403488;605502,3378635;576263,3352319;544100,3312845;513400,3271910;3734085,3039456;3733344,3039773;3717377,3078096;3718736,2856299;3679994,2912263;3660987,2947350;3641983,2979514;3596661,3039456;3557189,3099396;3522102,3147642;3519177,3149430;3516783,3152977;3520640,3150566;3555727,3102322;3595200,3042380;3640520,2982439;3659526,2950276;3678531,2915188;3718004,2858170;3870048,2836241;3851041,2893258;3817417,2954661;3783792,3017527;3753091,3056999;3773559,3016064;3791102,2975129;3804259,2953200;3821802,2923960;3837885,2894720;3870048,2836241;3775419,2710921;3739933,2773375;3739281,2774876;3775020,2711972;3794881,2569467;3752230,2685999;3662511,2869393;3649376,2890162;3649292,2890334;3618590,2942965;3587890,2999983;3552803,3043842;3523564,3093550;3351053,3287992;3294036,3336238;3288566,3340398;3286207,3342786;3262364,3362223;3242868,3384483;3171232,3438577;3160007,3445668;3129519,3470523;3125117,3473382;3118601,3479512;3061586,3517524;3004569,3552611;2998043,3555919;2959438,3580995;2947471,3587031;2935858,3595008;2896384,3616939;2859503,3631403;2777304,3672865;2584453,3744793;2450067,3779348;2558674,3758750;2579141,3754363;2644928,3730971;2685863,3717814;2751652,3684188;2826211,3657872;2873980,3639139;2894923,3627172;2913926,3621325;2940243,3606704;2947158,3601898;2965097,3584775;3004569,3561383;3049476,3539370;3065971,3529218;3122988,3491207;3147841,3467815;3175618,3450271;3247253,3396179;3298423,3347933;3355438,3299688;3527949,3105244;3551690,3064884;3552803,3061385;3590814,3002905;3602509,2985362;3618060,2963792;3622977,2954661;3653677,2902030;3713618,2777761;3772096,2644721;3789274,2590627;3954839,2440044;3950454,2442968;3950454,2442968;3968649,2353398;3968124,2355984;3972383,2361097;3985541,2375717;3994313,2369869;3994534,2368747;3988465,2372793;3973846,2359634;3955618,2187322;3954597,2187378;3952747,2187481;3953378,2194431;3951917,2230982;3946069,2252910;3910982,2308466;3902211,2356712;3893439,2372793;3878819,2442968;3862737,2498523;3845194,2552617;3834961,2595014;3823265,2638873;3832592,2624365;3840809,2593551;3848118,2549692;3865661,2495599;3881743,2440044;3896363,2369869;3905135,2353786;3913906,2305542;3948993,2249986;3925602,2362558;3908058,2456125;3868585,2576007;3860777,2588154;3857439,2606344;3846656,2637412;3805722,2726592;3786715,2773375;3775020,2798230;3760400,2824545;3720928,2894720;3678531,2963433;3624439,3055538;3564498,3146181;3525026,3197350;3482629,3247057;3468009,3267525;3451929,3287992;3427075,3308460;3386427,3353466;3387601,3358167;3345205,3402027;3299884,3434190;3263336,3463430;3228712,3488733;3234097,3488284;3272107,3460506;3308657,3431266;3353977,3399103;3396374,3355243;3394912,3349395;3435846,3304075;3460700,3283607;3476781,3263139;3491401,3242672;3533798,3192964;3573270,3141794;3633211,3051152;3687303,2959048;3729700,2890334;3769172,2820159;3783792,2793843;3795487,2768990;3814493,2722207;3855428,2633025;3871509,2573085;3910982,2453202;3928526,2359636;3951917,2247063;3957191,2227289;3953378,2226595;3954839,2190046;3987002,2156420;3969979,2227355;3969981,2227355;3987004,2156421;4000161,2141800;3991389,2160806;3989380,2200644;3988465,2238291;3973846,2283277;3973846,2288415;3991389,2238291;3994313,2160805;4001129,2146038;3937296,2078934;3927717,2101578;3924139,2134491;3919527,2119116;3917840,2121286;3922678,2137415;3919754,2160806;3925602,2179811;3930134,2179560;3927063,2169577;3929987,2146185;3937296,2078934;4060102,2039461;4063026,2040923;4061563,2102326;4063026,2144724;4058639,2222208;4054254,2266068;4041096,2330395;4036710,2384489;4014780,2483903;3994313,2570159;3957765,2586242;3960689,2577470;3966537,2516067;3988465,2451740;4006009,2441507;4006009,2441505;4025015,2330395;4035248,2277763;4044019,2223671;4051330,2172501;4054254,2124256;4055715,2083321;4058639,2061390;4060102,2039461;205903,1361591;206631,1361954;206700,1361750;294107,1152040;261944,1211981;235629,1233911;235566,1235311;233021,1291279;233095,1291146;235629,1235372;261944,1213442;294107,1153501;295203,1154232;295751,1153136;311649,1024847;291181,1039467;260481,1103794;267505,1109413;267733,1108426;261944,1103794;292644,1039467;310768,1026522;424220,941515;422374,942993;414535,973131;409601,988298;275101,1233911;256095,1293852;238551,1355255;200540,1483909;175688,1571628;163992,1637418;158144,1671042;153758,1704669;140601,1795311;136214,1850867;143525,1909346;146951,1877482;146449,1866948;152297,1805545;165453,1714902;175889,1702379;191043,1600966;190307,1583324;204750,1541917;213344,1507153;210775,1513149;202003,1510225;180073,1573091;181536,1608178;171301,1675429;169840,1687125;155220,1704669;159606,1671042;165453,1637418;177149,1571628;202003,1483909;240014,1355255;257557,1293852;276562,1233911;411062,988298;424220,941515;450537,795317;450535,795317;457844,801165;457844,801164;713969,587171;713689,587395;712835,588361;700896,600873;697876,605264;695904,607493;687372,619880;598193,725142;573339,754382;548487,785083;438589,906552;549948,783621;574801,752919;599655,723679;688833,618417;697876,605264;712835,588361;751081,486358;738463,490754;729079,494238;726845,497072;710763,511691;669828,538007;642052,568709;615737,599410;598193,615493;597598,614747;581015,634682;552872,669587;507552,719294;514861,728065;515001,727942;509013,720755;554333,671048;599655,615493;617198,599412;643513,568709;671290,538009;712224,511693;728307,497073;745850,490495;751388,488776;2868608,222221;2943167,255846;2975330,282161;2903695,247074;2868608,222221;2625924,115496;2684402,128653;2766271,169588;2625924,115496;1745828,105811;1715127,109648;1649338,118420;1585012,133039;1557236,141811;1525073,150583;1454693,164409;1441740,169590;1352562,200290;1264845,235378;1203443,263156;1162508,279237;1061632,326021;1013388,356723;966606,387424;892046,442979;821872,498534;754711,557124;760470,564324;774724,554547;786857,545504;830643,507306;900817,451751;975376,396196;1022159,365493;1070404,334793;1171278,288009;1210752,267542;1272154,239763;1359871,204676;1449049,173975;1486511,166617;1504607,160433;1750915,107295;2268659,74378;2299907,77484;2342304,92104;2310141,87719;2242891,74560;2268659,74378;2438793,62864;2498733,67250;2571830,96489;2481189,80408;2438793,62864;1949770,62499;1780914,71636;1663957,87717;1608403,102337;1560158,119881;1492908,128653;1238528,226606;1146426,267542;1118648,277775;1093795,290933;1047013,315786;973915,353798;918361,397657;757546,523387;723938,552612;691060,582632;691757,583329;438840,880110;387670,950285;364279,992684;340888,1032156;297029,1114027;249321,1189208;248786,1191513;232703,1235372;221008,1255840;218084,1258764;205110,1301893;202003,1327478;199079,1364027;178612,1423969;159606,1483909;139138,1571628;127443,1652037;120134,1732446;130366,1676890;131315,1672306;133290,1650575;144986,1570167;148648,1571388;148966,1570030;144988,1568704;165455,1480985;184460,1421043;204833,1361377;203466,1361103;206390,1324554;222470,1255840;234166,1235372;234559,1234304;250248,1191513;298492,1115490;342351,1033619;365742,994146;389133,951748;440302,881573;693220,584792;760470,523389;921285,397659;976839,353799;1049937,315788;1096719,290933;1121573,277776;1149349,267542;1241453,226606;1495833,128654;1563083,119882;1611327,102339;1666881,87719;1783838,71636;1952694,63047;2088415,67601;2155174,0;2223885,4385;2294059,11696;2340842,23392;2371543,38011;2409554,30701;2466570,43859;2501657,54092;2500195,55555;2498733,65788;2438793,61403;2418326,55555;2397859,51169;2358385,42397;2318913,33625;2277978,27777;2232659,27777;2196109,27777;2139093,27777;2136415,26922;2111316,39473;2120087,54092;2207805,71636;2168770,72318;2169428,72368;2210728,71636;2245815,76023;2313065,89180;2345228,93567;2399321,105263;2454876,116958;2508967,130115;2563060,146198;2589375,153507;2615691,162279;2616030,162589;2634901,165843;2680632,182837;2687020,192516;2688788,192981;2729723,209062;2764810,223682;2799897,239765;2826212,254385;2843756,263156;2862760,273389;2927086,309940;3008956,362571;3051353,391811;3052581,392687;3074247,405850;3899287,1957590;3898670,1969825;3915367,1972210;3931448,1983906;3938759,2023379;3966535,2070162;3978232,2071226;3978232,2059929;3990117,2026915;3989926,2020456;4001622,1980982;4017704,1980982;4042557,1964901;4045481,2029228;4038172,2059929;4029400,2089169;4025013,2137415;4023552,2162268;4020628,2187122;4014395,2191279;4014780,2192969;4020752,2188987;4023552,2165192;4025013,2140339;4029400,2092093;4038172,2062853;4045481,2032152;4057176,2040924;4055715,2062853;4052791,2084784;4051328,2125719;4048405,2173964;4041096,2225134;4032324,2279226;4022089,2331857;4003085,2442968;3985541,2453202;3963611,2517530;3957763,2578933;3954839,2587705;3929987,2654956;3922676,2660804;3891976,2732440;3924139,2660804;3931448,2654956;3884666,2787995;3859813,2801154;3854659,2811464;3855428,2812848;3861276,2801152;3886128,2787995;3868585,2837702;3836422,2896182;3820341,2925421;3802798,2954661;3789639,2976590;3770635,3018988;3750167,3059923;3718004,3103783;3685841,3144718;3687181,3141959;3650753,3191502;3571807,3277759;3556265,3301673;3571807,3279220;3650753,3192963;3590814,3283606;3559929,3315953;3535136,3334179;3533797,3336238;3518296,3348163;3517716,3352319;3449003,3422494;3375905,3489746;3372526,3492198;3348129,3523370;3289651,3567230;3234996,3608222;3234800,3608460;3289651,3568692;3348129,3524833;3299884,3573078;3260594,3598663;3233415,3610142;3232634,3611091;3203395,3630096;3192378,3635202;3164655,3657691;3137608,3676879;3096673,3703195;3083516,3704657;3068892,3711158;3066619,3712884;3084977,3706119;3098136,3704657;3045505,3744130;3011880,3761675;2978255,3777756;2954505,3781319;2950477,3783604;2839369,3831849;2833704,3833137;2799897,3855241;2818902,3861088;2748728,3891791;2754576,3871323;2731184,3880095;2709256,3887404;2663934,3902024;2657879,3894756;2636156,3899100;2609841,3904948;2555750,3918106;2553966,3918935;2605456,3906409;2631771,3900561;2653700,3896176;2662472,3903485;2707793,3888865;2729722,3881556;2753113,3872784;2747265,3893252;2685863,3922492;2682853,3921649;2640543,3938573;2605456,3948807;2552826,3961964;2531080,3960138;2485596,3968988;2484113,3972199;2362772,3995591;2334994,3988280;2311603,3988280;2270668,4001439;2234120,4004363;2197570,4005824;2193599,4004123;2160291,4010028;2120087,4002900;2121550,4001439;2128859,3991204;2095235,3986819;2111316,3978047;2159561,3976584;2206343,3975123;2273592,3976584;2320374,3972199;2408092,3953192;2466570,3940035;2510428,3938573;2513480,3937156;2470956,3938574;2412478,3951731;2324761,3970738;2277978,3975123;2210728,3973662;2163946,3975123;2115701,3976586;2117163,3970738;2127396,3956118;2577678,3881556;2883228,3766061;2963634,3723662;3008956,3700271;3055738,3675418;3143455,3622787;3213629,3568692;3345205,3466354;3381753,3437114;3416840,3406413;3469471,3358167;3491401,3321619;3522901,3292743;3523154,3290929;3492863,3318695;3470933,3355243;3418303,3403489;3383216,3434190;3346668,3463430;3215092,3565769;3144918,3619863;3057201,3672494;3010418,3697347;2965097,3720738;2884690,3763137;2579141,3878632;2128859,3953194;2095235,3953194;2090848,3941498;2055761,3940035;2023598,3953194;1930033,3954655;1861322,3951731;1827696,3948807;1794072,3942959;1814328,3921354;1810153,3922492;1734687,3908516;1731207,3909335;1586475,3883019;1529458,3871323;1479751,3862551;1419812,3834773;1345251,3806996;1267769,3776294;1280925,3766061;1335018,3776294;1358410,3796761;1438816,3820153;1598170,3861088;1637642,3868399;1680040,3875708;1726822,3885943;1778377,3897091;1782375,3896176;1830620,3903487;1832081,3900563;1902255,3903487;1913951,3904948;2022136,3904948;2101081,3907872;2194646,3900563;2206342,3900563;2210728,3912259;2302831,3900563;2364233,3885943;2399320,3880095;2421250,3877171;2469494,3865475;2508967,3856703;2548439,3846469;2620843,3833938;2630310,3830388;2554289,3843545;2514815,3853779;2475343,3862551;2427098,3874247;2405169,3877171;2370082,3883019;2275054,3891791;2210728,3897639;2199033,3897639;2105468,3904948;2026522,3902024;1918338,3902024;1906642,3900563;1861322,3881556;1836468,3897639;1836405,3897765;1856935,3884480;1902257,3903485;1832083,3900561;1832636,3900204;1786762,3893252;1732670,3881556;1685888,3871323;1643490,3864012;1604018,3856703;1444664,3815768;1364258,3792376;1340866,3771908;1286773,3761674;1206366,3720738;1182975,3722201;1099643,3679803;1085023,3653487;1087947,3652026;1139117,3679803;1190284,3707581;1204904,3698809;1144964,3659335;1095258,3637406;1026545,3597932;968067,3559921;875965,3520448;840878,3491208;848187,3488284;883274,3498517;810176,3422494;769241,3388870;731231,3355243;682987,3315771;612813,3238285;607998,3223237;593807,3209045;545563,3156414;539715,3130098;520709,3103783;518445,3100233;495855,3084776;451996,3021912;427144,2963433;424220,2963433;390596,2899106;358433,2834779;324807,2760218;294107,2684195;324807,2735364;355509,2799691;365742,2834779;369972,2840981;364766,2813913;351190,2789274;329091,2739580;302877,2695890;270714,2608171;243159,2518249;234111,2492037;194702,2334729;177273,2220532;177149,2223671;178612,2247063;185921,2301157;194692,2356712;180073,2308466;169840,2247063;158144,2247063;150834,2191507;140601,2156420;131829,2122795;106975,2096479;99666,2096479;92356,2059929;89432,2013146;95280,1947357;98203,1923966;103183,1907922;100762,1871334;104051,1817240;109899,1806277;109899,1799697;98203,1821627;87971,1807007;68964,1780692;65492,1759859;64579,1761685;58731,1820164;54345,1878644;49960,1923966;49960,2017531;51421,2065777;54345,2114022;41188,2159344;38264,2159344;29492,2071625;29492,1980982;36801,1910807;49954,1923958;38264,1909346;35340,1856715;38264,1776305;39725,1754376;44112,1717826;61655,1652037;70396,1608333;67503,1597943;57269,1656423;39725,1722212;35340,1758761;33877,1780692;30954,1861100;33877,1913731;26568,1983906;26568,2074549;35340,2162268;38264,2162268;57269,2245601;67503,2314314;89432,2384489;123971,2535393;126985,2564313;133292,2564313;165455,2641797;177151,2681271;155220,2647645;131829,2595014;130368,2609634;117649,2570205;108438,2571622;98203,2537997;63117,2457588;41188,2385951;39725,2326009;29492,2255834;22182,2185659;6101,2134491;16334,1862563;26568,1792388;17797,1754376;35340,1649113;39725,1624259;51421,1539464;82123,1478061;74812,1561395;82120,1547111;86508,1512966;87971,1475137;101127,1426891;121595,1353792;146449,1279232;148310,1277137;159607,1217829;175688,1175430;194694,1140343;232705,1067244;263405,1001456;307264,916661;339427,880110;365742,828942;387672,796778;411063,785083;416911,776311;440302,729527;485622,676896;486856,698894;483550,708140;530942,659352;554333,628651;585035,599412;587681,602351;586498,600873;624509,562862;662519,527774;703454,483915;760470,441516;821872,396196;858584,370583;883274,347950;927132,321634;973915,296781;980108,293596;996028,277959;1022160,258770;1050851,244150;1071148,239478;1074789,236839;1472441,76021;1487195,72814;1527995,58478;1556138,52812;1570813,52688;1576240,51169;1909566,7309;2004227,6944;2105468,8770;2107353,10184;2156637,4385;2201957,11694;2247278,20466;2270660,25781;2245815,19005;2200494,10233;2155174,2924;215517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8" o:spid="_x0000_s1028" alt="&quot;&quot;" style="position:absolute;left:48120;top:4457;width:32261;height:3183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3969,3166417;1738892,3174535;1739795,3174923;1879334,3084000;1830586,3095607;1757463,3104893;1753981,3095607;1805051,3090964;1879334,3084000;2006137,3071849;2003162,3072690;2004687,3072393;1096458,3054401;1148108,3067750;1170161,3068910;1231677,3099090;1259533,3104893;1261275,3105474;1267658,3099090;1292032,3106054;1316406,3111857;1364432,3123026;1365155,3122304;1420867,3131589;1447562,3136232;1474258,3138554;1528809,3140875;1603092,3139714;1606317,3139714;1613539,3135651;1629789,3130428;1646328,3130138;1657645,3131588;1660691,3139714;1686661,3139714;1678537,3151321;1673894,3157125;1658805,3164089;1630949,3164089;1594968,3161768;1517203,3159446;1459169,3154804;1408099,3147839;1357029,3139714;1279265,3128107;1218910,3108375;1219608,3107868;1184089,3096768;1152751,3082840;1116770,3071233;1079629,3058464;1096458,3054401;1779691,3029517;1761958,3032223;1639315,3038416;1679697,3043374;1690144,3041053;1762106,3032929;1773947,3030626;1889881,3012699;1829648,3021892;1850317,3022482;1880059,3016969;2109754,3010014;1920837,3060325;2016439,3039023;898563,2986500;1032040,3043374;1079629,3058464;1115609,3071231;1151591,3082839;1182928,3096767;1175964,3102571;1157393,3099088;1091235,3074714;1058737,3061946;1026238,3048017;983292,3032929;946150,3016679;917134,3001589;898563,2986500;953116,2957483;1016952,2989983;1008828,2994626;934545,2958643;953116,2957483;717498,2878555;796424,2922662;812673,2941233;775532,2921501;747676,2904091;717498,2878555;855898,2848772;855909,2849102;859829,2853846;860261,2851858;2550937,2772579;2546722,2772930;2477081,2822841;2408601,2859984;2359853,2889001;2333158,2900608;2305301,2912215;2271641,2929626;2246106,2944715;2208965,2959805;2170663,2973733;2160216,2984179;2143967,2989983;2103344,2996947;2051113,3013197;2003526,3028286;1951295,3043376;1886297,3059626;1794604,3074714;1792283,3078197;1748196,3089219;1749339,3089804;1798298,3077563;1799247,3074714;1890941,3059626;1955939,3043376;2008169,3028286;2055757,3013197;2107987,2996947;2148611,2989983;2121111,3006484;2121915,3006233;2150932,2988822;2167182,2983019;2168264,2982719;2175306,2974893;2213609,2960965;2250750,2945876;2276285,2930786;2309944,2913376;2337800,2901769;2356902,2893465;2366818,2886680;2415566,2857662;2484045,2820520;560609,2756528;565015,2760308;566519,2761074;2558726,2726228;2558329,2726502;2558329,2726833;2560173,2727097;2560650,2726502;2583801,2708902;2576949,2713636;2575738,2714895;2580437,2711887;465838,2650437;509672,2702048;474916,2660341;2665982,2650403;2665878,2650440;2665111,2655699;2646540,2676592;2624486,2700966;2625816,2700659;2646540,2677752;2665111,2656859;2665982,2650403;579285,2624267;581583,2627064;581699,2626681;407599,2597663;437776,2617395;439258,2619140;453009,2622183;484202,2651055;527147,2685876;545718,2711412;556164,2724180;600269,2761323;587503,2771769;546427,2726128;544558,2726502;544558,2726502;583429,2769692;587503,2771769;600271,2761323;710534,2848376;688482,2855340;696606,2861144;664107,2862304;643215,2848376;623484,2833287;574736,2792662;529469,2752037;487685,2711412;467954,2691681;449383,2670788;456347,2661502;479560,2682395;505095,2702126;536433,2735788;539097,2738072;505095,2702126;480720,2682395;457507,2661502;431972,2630163;407599,2597663;2964565,2413111;2963976,2413363;2951298,2443789;2952379,2267698;2921620,2312129;2906531,2339986;2891443,2365521;2855461,2413111;2824124,2460699;2796267,2499003;2793944,2500423;2792043,2503239;2795106,2501325;2822962,2463022;2854301,2415432;2890282,2367844;2905371,2342308;2920459,2314451;2951798,2269183;3045087,2263669;3035367,2285433;3014474,2327218;3035367,2285433;3045087,2263669;3072508,2251773;3057419,2297040;3030724,2345790;3004028,2395701;2979654,2427039;2995904,2394539;3009832,2362040;3020277,2344630;3034205,2321415;3046973,2298201;3072508,2251773;2997380,2152277;2969207,2201862;2968690,2203054;2997064,2153112;3012832,2039973;2978971,2132491;2907741,2278093;2897311,2294582;2897246,2294719;2872871,2336504;2848497,2381772;2820641,2416593;2797428,2456058;2660468,2610431;2615201,2648735;2610858,2652036;2608984,2653934;2590056,2669365;2574578,2687038;2517704,2729985;2508793,2735613;2484588,2755347;2481092,2757617;2475920,2762484;2430654,2792663;2385387,2820520;2380207,2823146;2349557,2843054;2340055,2847847;2330836,2854180;2299497,2871591;2270218,2883074;2204956,2915993;2051849,2973098;1945157,3000532;2031382,2984179;2047632,2980696;2099861,2962125;2132360,2951679;2184591,2924982;2243785,2904090;2281710,2889217;2298337,2879715;2313424,2875074;2334318,2863465;2339807,2859650;2354050,2846055;2385387,2827484;2421040,2810007;2434136,2801947;2479403,2771769;2499133,2753198;2521187,2739269;2578059,2696323;2618684,2658019;2663949,2619717;2800909,2465342;2819758,2433299;2820641,2430521;2850819,2384092;2860104,2370164;2872450,2353039;2876353,2345790;2900727,2304004;2948315,2205343;2994742,2099720;3008380,2056773;3139826,1937221;3136345,1939542;3136345,1939542;3150789,1868430;3150373,1870483;3153754,1874542;3164201,1886149;3171165,1881507;3171340,1880616;3166522,1883828;3154915,1873381;3140444,1736577;3139634,1736622;3138165,1736704;3138666,1742222;3137506,1771240;3132863,1788650;3105007,1832757;3098043,1871061;3091079,1883828;3079472,1939542;3066704,1983649;3052776,2026596;3044652,2060256;3035367,2095077;3042772,2083558;3049295,2059094;3055097,2024273;3069025,1981327;3081794,1937221;3093400,1881507;3100364,1868738;3107328,1830435;3135185,1786329;3116614,1875702;3102686,1949988;3071347,2045166;3065147,2054810;3062496,2069251;3053937,2093917;3021438,2164719;3006349,2201862;2997064,2221595;2985457,2242487;2954119,2298201;2920459,2352754;2877515,2425879;2829926,2497843;2798589,2538467;2764929,2577931;2753322,2594181;2740555,2610431;2720823,2626681;2688552,2662413;2689484,2666145;2655825,2700966;2619844,2726502;2590827,2749716;2563339,2769804;2567614,2769449;2597791,2747395;2626809,2724180;2662789,2698645;2696449,2663824;2695288,2659181;2727787,2623199;2747519,2606950;2760286,2590700;2771893,2574450;2805553,2534986;2836890,2494360;2884479,2422396;2927423,2349272;2961083,2294719;2992421,2239005;3004028,2218112;3013313,2198380;3028402,2161238;3060901,2090434;3073668,2042846;3105007,1947668;3118935,1873382;3137506,1784007;3141693,1768308;3138666,1767757;3139826,1738740;3165361,1712043;3151845,1768360;3151846,1768360;3165362,1712045;3175808,1700436;3168844,1715526;3168844,1715526;3167247,1747155;3166522,1777043;3154915,1812759;3154915,1816838;3168844,1777043;3171165,1715525;3176576,1703801;3125898,1650525;3118292,1668504;3115452,1694633;3111791,1682427;3110452,1684150;3114292,1696955;3111971,1715526;3116614,1730615;3120212,1730415;3117774,1722489;3120095,1703918;3125898,1650525;3223396,1619187;3225717,1620347;3224556,1669097;3225717,1702758;3222235,1764275;3218753,1799096;3208306,1850167;3204825,1893114;3187414,1972042;3171165,2040523;3142149,2053291;3144470,2046327;3149113,1997577;3166522,1946506;3180450,1938382;3180450,1938381;3195540,1850167;3203664,1808381;3210628,1765436;3216432,1724810;3218753,1686508;3219913,1654008;3222235,1636597;3223396,1619187;163471,1081006;164048,1081295;164103,1081133;233497,914638;207962,962226;187070,979637;187020,980749;185000,1025183;185057,1025077;187070,980797;207962,963386;233497,915798;234367,916378;234802,915508;247424,813656;231175,825263;206801,876334;212377,880795;212559,880011;207962,876334;232336,825263;246725,814985;336797,747496;335331,748669;329108,772596;325190,784638;218408,979637;203319,1027226;189390,1075975;159213,1178118;139482,1247760;130197,1299993;125554,1326688;122071,1353385;111626,1425349;108143,1469456;113947,1515884;116667,1490586;116269,1482223;120911,1433473;131357,1361510;139642,1351567;151672,1271052;151089,1257046;162555,1224173;169378,1196572;167338,1201332;160374,1199010;142963,1248922;144125,1276779;135999,1330171;134839,1339457;123233,1353385;126714,1326688;131357,1299993;140642,1247760;160374,1178118;190552,1075975;204480,1027226;219568,979637;326350,784638;336797,747496;357690,631425;357689,631425;363492,636068;363492,636067;566835,466172;566612,466350;565935,467114;556454,477050;554057,480538;552492,482306;545718,492140;474918,575711;455186,598925;435455,623299;348241,719696;436615,622139;456346,597764;476078,574550;546878,490979;554057,480538;565935,467114;596298,386134;586280,389624;578830,392390;577057,394639;564289,406246;531790,427139;509738,451515;488846,475889;474918,488657;474444,488065;461280,503892;438936,531604;402956,571068;408759,578031;408870,577934;404116,572228;440096,532764;476078,488657;490006,475890;510898,451515;532950,427140;565449,406248;578217,394641;592145,389418;596542,388053;2277445,176428;2336639,203123;2362174,224016;2305301,196159;2277445,176428;2084773,91695;2131200,102141;2196198,134641;2084773,91695;1386048,84006;1361673,87052;1309442,94017;1258373,105624;1236320,112588;1210786,119552;1154910,130529;1144627,134642;1073826,159016;1004185,186873;955437,208927;922938,221695;842851,258837;804549,283213;767408,307587;708213,351694;652500,395801;599180,442317;603752,448033;615069,440271;624700,433091;659464,402765;715177,358658;774371,314551;811512,290176;849815,265801;929901,228659;961240,212409;1009988,190355;1079629,162498;1150429,138124;1180171,132282;1194537,127372;1390086,85184;1801132,59050;1825942,61517;1859602,73124;1834067,69642;1780676,59195;1801132,59050;1936207,49910;1983794,53391;2041828,76605;1969866,63838;1936207,49910;1547961,49620;1413903,56874;1321049,69641;1276943,81248;1238641,95177;1185250,102141;983292,179909;910170,212409;888117,220533;868386,230980;831244,250712;773211,280890;729105,315711;601431,415532;574749,438734;548646,462569;549200,463122;348404,698745;307779,754459;289209,788120;270638,819458;235817,884458;197941,944145;197516,945976;184748,980797;175462,997047;173141,999369;162841,1033610;160374,1053923;158053,1082940;141803,1130529;126714,1178118;110465,1247760;101179,1311600;95376,1375438;103501,1331331;104254,1327691;105822,1310438;115107,1246600;118015,1247570;118267,1246492;115108,1245439;131358,1175796;146446,1128207;162621,1080836;161535,1080618;163857,1051601;176624,997047;185909,980797;186221,979949;198677,945976;236979,885619;271799,820620;290370,789281;308941,755620;349565,699906;550361,464283;603752,415533;731426,315713;775532,280891;833566,250713;870707,230980;890439,220534;912492,212409;985615,179909;1187572,102142;1240963,95178;1279265,81250;1323370,69642;1416224,56874;1550283,50055;1658035,53670;1711036,0;1765587,3482;1821299,9286;1858441,18571;1882816,30178;1912993,24374;1958259,34821;1986115,42946;1984955,44107;1983794,52231;1936207,48750;1919957,44107;1903708,40624;1872369,33660;1841031,26696;1808533,22053;1772552,22053;1743535,22053;1698269,22053;1696143,21374;1676216,31338;1683180,42946;1752820,56874;1721830,57415;1722353,57455;1755141,56874;1782998,60357;1836389,70803;1861924,74285;1904869,83571;1948975,92857;1991919,103302;2034865,116071;2055757,121874;2076649,128838;2076918,129084;2091901,131668;2128207,145160;2133279,152844;2134683,153213;2167182,165981;2195038,177588;2222894,190356;2243786,201963;2257714,208927;2272802,217052;2323872,246070;2388870,287856;2422530,311070;2423504,311765;2440706,322216;3095722,1554187;3095231,1563900;3108488,1565794;3121255,1575080;3127059,1606418;3149111,1643561;3158398,1644405;3158398,1635437;3167833,1609226;3167682,1604098;3176968,1572758;3189736,1572758;3209467,1559991;3211788,1611062;3205985,1635437;3199021,1658651;3195538,1696955;3194378,1716686;3192057,1736419;3187107,1739719;3187414,1741060;3192156,1737899;3194378,1719008;3195538,1699276;3199021,1660972;3205985,1637758;3211788,1613384;3221073,1620348;3219913,1637758;3217592,1655169;3216431,1687669;3214109,1725972;3208306,1766597;3201342,1809543;3193217,1851328;3178129,1939542;3164201,1947668;3146790,1998739;3142147,2047488;3139826,2054453;3120095,2107845;3114291,2112488;3089918,2169362;3115452,2112488;3121255,2107845;3084114,2213469;3064383,2223916;3060291,2232101;3060901,2233200;3065544,2223915;3085275,2213469;3071347,2252933;3045812,2299361;3033045,2322576;3019117,2345790;3008670,2363200;2993582,2396861;2977333,2429361;2951798,2464182;2926263,2496682;2927327,2494491;2898406,2533824;2835729,2602307;2823389,2621292;2835729,2603467;2898406,2534984;2850819,2606948;2826299,2632629;2806614,2647100;2805552,2648735;2793245,2658202;2792785,2661502;2738233,2717216;2680199,2770609;2677514,2772556;2658147,2797304;2611720,2832126;2568327,2864671;2568172,2864859;2611720,2833287;2658147,2798466;2619844,2836768;2588651,2857081;2567073,2866195;2566453,2866948;2543239,2882037;2534491,2886091;2512483,2903946;2491009,2919179;2458510,2940072;2448065,2941233;2436453,2946394;2434649,2947764;2449225,2942393;2459672,2941233;2417887,2972572;2391191,2986502;2364496,2999269;2345640,3002097;2342443,3003912;2254232,3042214;2249734,3043237;2222894,3060786;2237982,3065429;2182270,3089804;2186913,3073554;2168342,3080518;2150932,3086321;2114951,3097928;2110144,3092158;2092897,3095607;2072005,3100250;2029061,3110697;2027645,3111355;2068524,3101410;2089416,3096767;2106825,3093285;2113789,3099088;2149771,3087481;2167180,3081678;2185751,3074714;2181109,3090964;2132360,3114178;2129971,3113509;2096380,3126945;2068524,3135071;2026739,3145517;2009475,3144067;1973364,3151093;1972187,3153642;1875852,3172214;1853798,3166409;1835227,3166409;1802729,3176856;1773712,3179178;1744695,3180338;1741542,3178988;1715099,3183676;1683180,3178017;1684341,3176856;1690144,3168731;1663449,3165249;1676216,3158285;1714518,3157124;1751660,3155964;1805050,3157124;1842192,3153642;1911832,3138552;1958259,3128107;1993079,3126945;1995502,3125821;1961742,3126947;1915315,3137392;1845674,3152482;1808533,3155964;1755141,3154804;1718000,3155964;1679697,3157125;1680858,3152482;1688982,3140875;2046470,3081678;2289052,2989983;2352888,2956322;2388870,2937751;2426012,2918019;2495652,2876234;2551364,2833287;2655825,2752037;2684841,2728823;2712698,2704449;2754482,2666145;2771893,2637128;2796901,2614203;2797102,2612762;2773054,2634807;2755643,2663824;2713859,2702128;2686003,2726502;2656986,2749716;2552526,2830966;2496813,2873912;2427173,2915698;2390031,2935429;2354050,2954001;2290213,2987662;2047632,3079357;1690144,3138554;1663449,3138554;1659966,3129268;1632110,3128107;1606575,3138554;1532292,3139714;1477741,3137392;1451045,3135071;1424350,3130428;1440430,3113275;1437117,3114178;1377203,3103083;1374440,3103732;1259534,3082840;1214267,3073554;1174804,3066590;1127217,3044536;1068022,3022483;1006507,2998107;1016952,2989983;1059898,2998107;1078469,3014357;1142305,3032929;1268819,3065429;1300157,3071233;1333817,3077036;1370959,3085161;1411889,3094012;1415063,3093285;1453366,3099090;1454526,3096768;1510238,3099090;1519524,3100250;1605414,3100250;1668090,3102571;1742373,3096768;1751659,3096768;1755141,3106054;1828263,3096768;1877012,3085161;1904868,3080518;1922279,3078197;1960580,3068911;1991919,3061947;2023257,3053821;2080740,3043873;2088256,3041054;2027901,3051500;1996562,3059626;1965224,3066590;1926921,3075875;1909512,3078197;1881656,3082840;1806211,3089804;1755141,3094447;1745856,3094447;1671573,3100250;1608896,3097928;1523007,3097928;1513721,3096768;1477741,3081678;1458009,3094447;1457959,3094547;1474258,3084000;1510240,3099088;1454527,3096767;1454966,3096483;1418546,3090964;1375601,3081678;1338460,3073554;1304800,3067750;1273462,3061947;1146948,3029447;1083111,3010876;1064541,2994626;1021595,2986500;957758,2954001;939188,2955162;873029,2921501;861422,2900608;863743,2899448;904367,2921501;944990,2943555;956597,2936591;909010,2905251;869547,2887841;814995,2856501;768568,2826323;695446,2794984;667590,2771770;673392,2769449;701249,2777573;643215,2717216;610716,2690521;580539,2663824;542237,2632485;486524,2570967;482702,2559020;471435,2547753;433133,2505967;428491,2485075;413401,2464182;411604,2461363;393669,2449092;358849,2399182;339118,2352754;336797,2352754;310102,2301683;284567,2250612;257871,2191416;233497,2131059;257871,2171684;282246,2222755;290370,2250612;293727,2255536;289595,2234047;278815,2214485;261271,2175030;240460,2140344;214925,2070701;193051,1999316;185865,1978499;154578,1853608;140741,1762944;140642,1765436;141803,1784007;147606,1826954;154570,1871061;142963,1832757;134839,1784007;125554,1784007;119750,1739900;111626,1712043;104662,1685348;84930,1664455;79127,1664455;73323,1635437;71002,1598294;75644,1546063;77966,1527491;81919,1514753;79997,1485706;82608,1442759;87251,1434055;87251,1428831;77966,1446242;69842,1434635;54752,1413742;51996,1397202;51271,1398652;46628,1445081;43145,1491509;39664,1527491;39664,1601775;40824,1640079;43145,1678382;32700,1714365;30379,1714365;23415,1644722;23415,1572758;29217,1517044;39659,1527485;30379,1515884;28057,1474099;30379,1410259;31539,1392849;35021,1363831;48949,1311600;55889,1276902;53592,1268653;45467,1315081;31539,1367314;28057,1396331;26896,1413742;24575,1477580;26896,1519366;21093,1575080;21093,1647044;28057,1716686;30379,1716686;45467,1782847;53592,1837400;71002,1893114;98423,2012921;100816,2035881;105823,2035881;131358,2097398;140643,2128738;123233,2102041;104662,2060256;103502,2071863;93404,2040560;86091,2041684;77966,2014989;50109,1951149;32700,1894275;31539,1846685;23415,1790971;17611,1735257;4844,1694633;12968,1478742;21093,1423028;14129,1392849;28057,1309278;31539,1289546;40824,1222225;65199,1173475;59395,1239636;65196,1228296;68680,1201187;69842,1171153;80287,1132850;96536,1074814;116269,1015619;117747,1013955;126715,966869;139482,933208;154571,905351;184749,847315;209123,795084;243943,727763;269478,698745;290370,658121;307781,632585;326351,623299;330994,616335;349565,579193;385545,537407;386525,554872;383900,562213;421525,523479;440096,499104;464471,475890;466571,478224;465632,477050;495810,446872;525987,419015;558486,384194;603752,350533;652500,314551;681647,294217;701249,276247;736069,255354;773211,235623;778127,233094;790766,220679;811513,205445;834292,193838;850406,190128;853296,188033;1169000,60356;1180713,57809;1213106,46427;1235449,41929;1247100,41831;1251409,40624;1516042,5803;1591196,5513;1671573,6963;1673069,8085;1712197,3482;1748177,9284;1784159,16249;1802722,20469;1782998,15089;1747016,8124;1711036,2321;17110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e libre : Forme 10" o:spid="_x0000_s1029" alt="&quot;&quot;" style="position:absolute;left:50406;top:29718;width:6875;height:6787;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373804,675051;370590,676782;370783,676864;400521,657480;390132,659955;374548,661935;373806,659955;384690,658965;400521,657480;427546,654890;426911,655069;427236,655006;233676,651170;244683,654016;249383,654263;262493,660697;268430,661935;268801,662059;270162,660697;275356,662182;280551,663419;290786,665801;290940,665647;302813,667626;308502,668616;314192,669111;325818,669606;341649,669358;342336,669358;343875,668492;347338,667379;350863,667317;353275,667626;353924,669358;359459,669358;357728,671833;356738,673070;353522,674555;347586,674555;339918,674060;323344,673565;310976,672575;300092,671090;289208,669358;272635,666884;259772,662677;259921,662569;252352,660203;245673,657233;238005,654759;230089,652037;233676,651170;379286,645865;375506,646442;349369,647762;357975,648820;360201,648325;375538,646593;378061,646102;402769,642280;389932,644240;394337,644365;400676,643190;449628,641707;409367,652433;429741,647892;191501,636694;219947,648820;230089,652037;237757,654758;245425,657233;252104,660202;250620,661440;246662,660697;232563,655501;225637,652779;218710,649809;209558,646593;201642,643128;195458,639911;191501,636694;203127,630508;216732,637437;215000,638427;199169,630756;203127,630508;152912,613682;169733,623085;173196,627044;165280,622837;159344,619125;152912,613682;182408,607332;182410,607402;183246,608414;183338,607990;543652,591088;542754,591163;527912,601804;513318,609722;502929,615908;497239,618383;491303,620858;484129,624569;478687,627786;470772,631003;462609,633973;460382,636200;456919,637437;448262,638922;437130,642386;426989,645603;415857,648820;402005,652284;382464,655501;381969,656243;372573,658593;372817,658718;383251,656108;383453,655501;402995,652284;416847,648820;427978,645603;438120,642386;449251,638922;457909,637437;452048,640955;452220,640901;458404,637189;461867,635952;462097,635888;463598,634220;471761,631251;479677,628034;485119,624817;492292,621105;498229,618631;502300,616860;504413,615414;514802,609227;529396,601309;119476,587666;120415,588472;120736,588636;545312,581207;545228,581265;545228,581336;545621,581392;545722,581265;550657,577513;549196,578522;548938,578791;549939,578149;99279,565049;108621,576053;101214,567160;568171,565042;568148,565049;567985,566171;564027,570625;559327,575821;559610,575756;564027,570872;567985,566418;568171,565042;123456,559469;123946,560066;123971,559984;86867,553798;93298,558005;93614,558377;96545,559025;103192,565181;112345,572604;116303,578048;118529,580770;127929,588689;125208,590916;116454,581185;116056,581265;124340,590473;125208,590916;127929,588689;151428,607248;146728,608732;148460,609970;141534,610217;137081,607248;132876,604031;122487,595370;112840,586709;103935,578048;99730,573842;95772,569387;97256,567408;102203,571862;107645,576069;114324,583245;114892,583732;107645,576069;102451,571862;97503,567408;92061,560727;86867,553798;631804,514453;631679,514507;628977,520993;629207,483452;622652,492925;619436,498863;616220,504307;608552,514453;601873,524598;595937,532765;595442,533067;595037,533668;595689,533259;601626,525094;608305,514948;615973,504803;619189,499359;622404,493420;629083,483769;654809,480057;651593,489708;645904,500101;640214,510741;635020,517422;638483,510494;641451,503565;643677,499854;646646,494904;649367,489955;654809,480057;638798,458846;632794,469417;632683,469671;638730,459024;642091,434904;634874,454628;619694,485669;617471,489184;617457,489213;612262,498121;607068,507772;601131,515196;596184,523609;566995,556520;557348,564686;556423,565390;556023,565794;551989,569084;548691,572852;536570,582008;534671,583208;529512,587415;528767,587899;527665,588936;518018,595370;508371,601309;507266,601869;500734,606113;498710,607135;496745,608485;490066,612197;483826,614645;469917,621663;437287,633837;414549,639686;432925,636200;436389,635457;447520,631498;454446,629271;465577,623579;478192,619125;486275,615954;489819,613929;493034,612939;497487,610465;498657,609651;501692,606753;508371,602794;515969,599068;518760,597349;528407,590916;532612,586956;537312,583987;549433,574831;558090,566665;567737,558500;596926,525588;600943,518757;601131,518165;607563,508267;609542,505297;612173,501646;613005,500101;618199,491193;628341,470159;638235,447641;641142,438485;669156,412998;668414,413493;668414,413493;671492,398332;671403,398770;672124,399635;674350,402110;675834,401120;675872,400930;674845,401615;672371,399388;669287,370222;669115,370232;668802,370249;668908,371426;668661,377612;667672,381324;661735,390727;660251,398893;658767,401615;656293,413493;653572,422896;650604,432052;648872,439228;646893,446651;648471,444196;649862,438980;651098,431556;654067,422401;656788,412998;659261,401120;660746,398398;662230,390232;668166,380829;664209,399883;661240,415719;654561,436011;653240,438067;652675,441145;650851,446404;643925,461498;640709,469417;638730,473624;636257,478078;629578,489955;622404,501586;613252,517175;603110,532517;596432,541178;589258,549591;586784,553056;584063,556520;579858,559984;572981,567602;573179,568398;566006,575821;558338,581265;552154,586214;546295,590497;547206,590421;553638,585719;559822,580770;567490,575326;574664,567903;574416,566913;581342,559242;585548,555778;588268,552313;590742,548849;597916,540436;604594,531775;614736,516433;623889,500843;631062,489213;637741,477335;640214,472881;642193,468675;645409,460756;652335,445661;655056,435516;661735,415225;664703,399388;668661,380334;669553,376987;668908,376870;669156,370683;674597,364992;671717,376998;671717,376998;674598,364992;676824,362517;675340,365734;675000,372477;674845,378849;672371,386463;672371,387333;675340,378849;675834,365734;676988,363235;666187,351877;664566,355710;663961,361280;663181,358678;662895,359045;663714,361775;663219,365734;664209,368951;664975,368909;664456,367219;664951,363260;666187,351877;686966,345196;687461,345443;687213,355836;687461,363012;686718,376127;685976,383551;683750,394439;683008,403594;679297,420421;675834,435021;669651,437743;670145,436258;671135,425865;674845,414977;677813,413245;677813,413245;681029,394439;682761,385530;684245,376375;685482,367714;685976,359548;686224,352619;686718,348907;686966,345196;34839,230461;34962,230522;34973,230488;49763,194992;44321,205138;39868,208850;39858,209087;39427,218560;39439,218537;39868,209097;44321,205385;49763,195240;49948,195363;50041,195178;52731,173464;49268,175938;44073,186826;45262,187777;45300,187610;44321,186826;49515,175938;52582,173747;71778,159359;71465,159609;70139,164710;69304,167278;46547,208850;43331,218995;40363,229388;33931,251164;29726,266011;27747,277147;26758,282838;26016,288529;23790,303871;23047,313275;24284,323173;24864,317779;24779,315996;25768,305603;27995,290261;29760,288142;32324,270977;32200,267991;34644,260982;36098,255098;35663,256113;34179,255618;30468,266259;30716,272197;28984,283580;28737,285560;26263,288529;27005,282838;27995,277147;29973,266011;34179,251164;40610,229388;43578,218995;46794,208850;69551,167278;71778,159359;76230,134614;76230,134614;77467,135604;77467,135604;120803,99384;120756,99422;120611,99585;118591,101703;118080,102446;117746,102823;116303,104920;101214,122736;97009,127685;92804,132882;74209,153441;93051,132634;97256,127438;101461,122489;116550,104672;118080,102446;120611,99585;127082,82320;124947,83064;123359,83654;122982,84134;120261,86608;113334,91062;108635,96259;104182,101455;101214,104177;101113,104051;98307,107425;93545,113333;85877,121747;87114,123231;87138,123210;86125,121994;93793,113580;101461,104177;104429,101455;108882,96259;113582,91062;120508,86608;123229,84134;126197,83020;127134,82729;485366,37613;497981,43304;503423,47758;491303,41819;485366,37613;444304,19549;454199,21776;468051,28704;444304,19549;295393,17909;290198,18559;279067,20044;268183,22518;263483,24003;258041,25487;246133,27828;243941,28704;228852,33901;214011,39840;203621,44541;196695,47263;179627,55182;171464,60378;163549,65575;150933,74978;139060,84381;127696,94298;128671,95517;131083,93862;133136,92331;140544,85866;152418,76463;165033,67059;172948,61863;181111,56666;198179,48748;204858,45284;215247,40582;230089,34643;245178,29447;251516,28201;254578,27155;296253,18161;383855,12589;389142,13115;396316,15589;390874,14847;379495,12620;383855,12589;412642,10640;422783,11383;435152,16332;419815,13610;412642,10640;329899,10578;301329,12125;281540,14847;272140,17321;263977,20291;252599,21776;209558,38355;193974,45284;189274,47016;185069,49243;177154,53449;164786,59883;155386,67307;128176,88588;122490,93534;116927,98615;117045,98733;74251,148966;65594,160844;61636,168020;57678,174701;50257,188558;42185,201283;42094,201673;39373,209097;37394,212561;36900,213056;34704,220356;34179,224687;33684,230873;30221,241018;27005,251164;23542,266011;21563,279621;20326,293231;22058,283828;22218,283052;22553,279373;24532,265764;25151,265970;25205,265741;24532,265516;27995,250669;31210,240523;34658,230424;34426,230378;34921,224192;37642,212561;39621,209097;39687,208916;42342,201673;50505,188806;57925,174949;61883,168268;65841,161091;74499,149214;117292,98981;128671,88588;155881,67307;165280,59883;177648,53450;185564,49243;189769,47016;194469,45284;210053,38355;253094,21776;264472,20291;272635,17322;282035,14847;301824,12125;330394,10671;353358,11442;364654,0;376280,742;388153,1980;396068,3959;401263,6434;407695,5196;417342,7424;423278,9156;423031,9403;422783,11135;412642,10393;409179,9403;405716,8661;399037,7176;392358,5691;385432,4701;377764,4701;371580,4701;361933,4701;361480,4557;357233,6681;358717,9156;373559,12125;366954,12240;367065,12249;374053,12125;379990,12868;391369,15094;396811,15837;405963,17817;415363,19796;424515,22023;433668,24745;438120,25982;442573,27467;442630,27520;445823,28070;453561,30947;454642,32585;454941,32664;461867,35386;467804,37860;473740,40582;478193,43057;481161,44541;484377,46273;495261,52460;509113,61368;516286,66317;516494,66466;520160,68694;659756,331338;659652,333409;662477,333813;665198,335793;666435,342474;671134,350392;673114,350572;673114,348660;675124,343072;675092,341979;677071,335298;679792,335298;683997,332576;684492,343464;683255,348660;681771,353609;681029,361775;680782,365982;680287,370189;679232,370892;679297,371178;680308,370504;680782,366477;681029,362270;681771,354104;683255,349155;684492,343959;686471,345443;686224,349155;685729,352867;685481,359796;684987,367961;683750,376622;682266,385778;680534,394686;677319,413493;674350,415225;670640,426113;669650,436506;669156,437990;664951,449373;663714,450363;658519,462488;663961,450363;665198,449373;657282,471891;653077,474118;652205,475864;652335,476098;653325,474118;657530,471891;654561,480305;649119,490203;646399,495152;643430,500101;641204,503812;637988,510989;634525,517917;629083,525341;623641,532270;623868,531803;617704,540188;604347,554788;601717,558835;604347,555035;617704,540435;607563,555777;602337,561253;598142,564337;597915,564686;595293,566704;595195,567408;583568,579286;571200,590668;570629,591084;566501,596360;556606,603783;547359,610721;547325,610762;556606,604031;566501,596607;558338,604773;551690,609103;547091,611046;546959,611207;542012,614424;540148,615288;535457,619095;530881,622342;523954,626796;521728,627044;519254,628144;518869,628436;521976,627291;524202,627044;515297,633725;509608,636695;503918,639417;499900,640020;499218,640406;480419,648572;479460,648790;473740,652531;476956,653521;465082,658718;466072,655254;462114,656738;458404,657975;450735,660450;449711,659220;446035,659955;441583,660945;432431,663172;432129,663312;440841,661192;445294,660202;449004,659460;450488,660697;458156,658223;461867,656986;465824,655501;464835,658965;454446,663914;453937,663772;446778,666636;440841,668368;431936,670595;428257,670286;420561,671784;420310,672328;399779,676287;395079,675049;391121,675049;384195,677277;378011,677772;371827,678019;371155,677731;365520,678730;358717,677524;358964,677277;360201,675544;354512,674802;357233,673317;365396,673070;373311,672823;384690,673070;392605,672328;407447,669111;417342,666884;424762,666636;425279,666396;418084,666636;408189,668863;393348,672080;385432,672823;374053,672575;366138,672823;357975,673070;358222,672080;359954,669606;436141,656986;487840,637437;501444,630261;509113,626301;517028,622095;531870,613187;543743,604031;566006,586709;572190,581760;578127,576564;587032,568398;590742,562211;596072,557324;596115,557017;590990,561717;587279,567903;578374,576069;572437,581265;566253,586214;543991,603536;532118,612692;517276,621600;509360,625807;501692,629766;488087,636942;436389,656491;360201,669111;354512,669111;353770,667131;347833,666884;342391,669111;326560,669358;314934,668863;309245,668368;303556,667379;306983,663722;306276,663914;293508,661549;292919,661687;268430,657233;258783,655254;250373,653769;240231,649067;227615,644366;214505,639169;216732,637437;225884,639169;229842,642633;243447,646593;270409,653521;277088,654759;284261,655996;292177,657728;300900,659615;301576,659460;309739,660697;309987,660203;321860,660697;323839,660945;342144,660945;355501,661440;371332,660203;373311,660203;374053,662182;389637,660203;400026,657728;405963,656738;409673,656243;417836,654264;424515,652779;431194,651047;443444,648926;445046,648325;432183,650552;425505,652284;418826,653769;410663,655748;406953,656243;401016,657233;384937,658718;374053,659708;372075,659708;356243,660945;342886,660450;324581,660450;322602,660203;314934,656986;310729,659708;310718,659729;314192,657480;321860,660697;309987,660202;310080,660142;302319,658965;293166,656986;285251,655254;278077,654016;271399,652779;244436,645850;230831,641891;226873,638427;217721,636694;204116,629766;200158,630013;186059,622837;183585,618383;184080,618136;192738,622837;201395,627539;203869,626054;193727,619373;185317,615661;173691,608980;163796,602546;148213,595865;142276,590916;143513,590421;149449,592153;137081,579286;130155,573594;123724,567903;115561,561222;103687,548107;102873,545560;100472,543158;92309,534249;91319,529795;88104,525341;87720,524740;83898,522124;76477,511484;72272,501586;71778,501586;66088,490698;60647,479810;54957,467190;49763,454322;54957,462983;60152,473871;61883,479810;62599,480860;61718,476278;59421,472108;55682,463697;51247,456302;45805,441455;41142,426235;39611,421798;32943,395172;29994,375843;29973,376375;30221,380334;31458,389490;32942,398893;30468,390727;28737,380334;26758,380334;25521,370931;23790,364992;22305,359301;18100,354847;16863,354847;15626,348660;15132,340742;16121,329606;16616,325647;17458,322932;17049,316739;17605,307583;18595,305727;18595,304614;16616,308325;14885,305851;11669,301397;11081,297871;10927,298180;9937,308078;9195,317976;8453,325647;8453,341484;8700,349650;9195,357816;6969,365487;6474,365487;4990,350640;4990,335298;6227,323420;8452,325646;6474,323173;5980,314264;6474,300654;6721,296943;7464,290756;10432,279621;11911,272224;11421,270465;9690,280363;6721,291499;5980,297685;5732,301397;5237,315007;5732,323915;4495,335793;4495,351135;5980,365982;6474,365982;9690,380087;11421,391717;15132,403594;20976,429136;21486,434031;22553,434031;27995,447146;29974,453827;26263,448136;22305,439228;22058,441702;19906,435029;18348,435268;16616,429577;10679,415967;6969,403842;6721,393696;4990,381819;3753,369941;1032,361280;2764,315254;4495,303376;3011,296943;5980,279126;6721,274919;8700,260567;13895,250174;12658,264279;13895,261861;14637,256082;14885,249679;17111,241513;20574,229141;24779,216521;25094,216166;27005,206128;29726,198951;32942,193012;39373,180640;44568,169505;51989,155152;57431,148966;61883,140305;65594,134861;69552,132882;70541,131397;74499,123479;82167,114570;82376,118294;81816,119859;89835,111601;93793,106404;98987,101455;99435,101953;99235,101703;105666,95269;112098,89330;119024,81907;128671,74730;139060,67059;145272,62724;149449,58893;156870,54439;164786,50233;165833,49694;168527,47047;172949,43799;177803,41324;181237,40534;181853,40087;249136,12867;251632,12324;258535,9898;263297,8939;265780,8918;266699,8661;323097,1237;339114,1175;356243,1484;356562,1724;364901,742;372569,1979;380238,3464;384194,4364;379990,3217;372322,1732;364654,495;36465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0" o:spid="_x0000_s1030" alt="&quot;&quot;" style="position:absolute;left:73037;top:20116;width:11354;height:1120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6448f"/>
                <v:stroke joinstyle="miter"/>
                <v:path arrowok="t" o:connecttype="custom" o:connectlocs="617272,1114764;611965,1117622;612283,1117759;661391,1085749;644235,1089835;618501,1093104;617276,1089835;635249,1088201;661391,1085749;706017,1081471;704969,1081767;705506,1081662;385875,1075328;404052,1080028;411813,1080436;433462,1091061;443265,1093104;443879,1093309;446125,1091061;454703,1093513;463281,1095556;480183,1099488;480437,1099234;500043,1102503;509438,1104138;518833,1104955;538031,1105772;564174,1105363;565308,1105363;567850,1103933;573569,1102094;579390,1101992;583372,1102503;584444,1105363;593584,1105363;590725,1109450;589091,1111493;583780,1113945;573977,1113945;561315,1113128;533947,1112310;513523,1110676;495550,1108224;477577,1105363;450210,1101277;428969,1094330;429215,1094152;416715,1090244;405686,1085340;393023,1081254;379952,1076759;385875,1075328;626324,1066567;620083,1067520;576922,1069701;591133,1071446;594809,1070629;620135,1067769;624302,1066958;665103,1060647;643905,1063883;651179,1064091;661646,1062150;742482,1059701;675997,1077414;709642,1069914;316230,1051423;363204,1071446;379952,1076759;392614,1081253;405277,1085340;416306,1090243;413855,1092287;407320,1091061;384037,1082480;372599,1077984;361162,1073081;346048,1067769;332977,1062048;322766,1056735;316230,1051423;335428,1041207;357894,1052649;355035,1054284;328893,1041616;335428,1041207;252508,1013420;280284,1028948;286003,1035487;272932,1028539;263128,1022410;252508,1013420;301215,1002935;301219,1003051;302598,1004721;302750,1004021;897747,976110;896264,976234;871755,993806;847655,1006882;830499,1017098;821104,1021184;811301,1025270;799455,1031400;790469,1036712;777397,1042025;763918,1046928;760241,1050606;754523,1052649;740226,1055101;721845,1060822;705098,1066134;686716,1071447;663841,1077168;631572,1082480;630755,1083706;615240,1087586;615642,1087792;632872,1083483;633206,1082480;665476,1077168;688350,1071447;706731,1066134;723479,1060822;741860,1055101;756157,1052649;746479,1058459;746762,1058370;756974,1052240;762693,1050197;763073,1050092;765552,1047337;779032,1042433;792103,1037121;801089,1031809;812935,1025679;822738,1021593;829461,1018669;832950,1016280;850106,1006065;874206,992988;197294,970459;198845,971790;199375,972060;900489,959792;900348,959888;900348,960005;900998,960098;901165,959888;909313,953692;906902,955359;906475,955802;908129,954743;163942,933109;179369,951281;167137,936596;938235,933097;938198,933110;937928,934962;931392,942317;923631,950898;924099,950791;931392,942726;937928,935370;938235,933097;203867,923895;204675,924881;204716,924746;143445,914530;154066,921477;154587,922091;159427,923162;170404,933327;185518,945586;192054,954576;195730,959071;211252,972148;206759,975825;192303,959757;191645,959888;205325,975094;206759,975825;211252,972148;250057,1002795;242296,1005247;245155,1007290;233718,1007699;226366,1002795;219422,997483;202266,983181;186335,968878;171630,954576;164686,947629;158151,940274;160601,937005;168771,944360;177757,951307;188786,963158;189723,963962;177757,951307;169179,944360;161010,937005;152023,925971;143445,914530;1043314,849556;1043107,849645;1038646,860357;1039026,798362;1028201,814005;1022891,823812;1017581,832802;1004918,849556;993889,866310;984086,879796;983268,880295;982599,881287;983677,880613;993481,867128;1004510,850374;1017172,833620;1022482,824630;1027792,814822;1038821,798885;1081303,792756;1075992,808693;1066598,825855;1057203,843427;1048625,854460;1054343,843018;1059245,831576;1062921,825447;1067823,817274;1072316,809102;1081303,792756;1054863,757728;1044948,775184;1044766,775604;1054752,758022;1060301,718190;1048384,750762;1023316,802022;1019646,807827;1019623,807875;1011045,822586;1002467,838523;992664,850783;984494,864676;936294,919025;920363,932510;918835,933673;918176,934340;911514,939773;906067,945995;886052,961115;882915,963097;874397,970044;873167,970843;871346,972556;855416,983181;839485,992988;837662,993913;826876,1000922;823532,1002609;820287,1004839;809258,1010968;798954,1015011;775987,1026600;722104,1046705;684556,1056363;714901,1050606;720620,1049380;739001,1042842;750438,1039164;768820,1029765;789652,1022410;802998,1017174;808850,1013829;814160,1012194;821513,1008108;823445,1006764;828457,1001978;839485,995440;852033,989287;856641,986450;872572,975825;879516,969287;887277,964383;907292,949264;921589,935779;937519,922294;985719,867945;992353,856664;992664,855686;1003284,839340;1006552,834437;1010897,828408;1012270,825855;1020848,811145;1037596,776410;1053935,739224;1058734,724105;1104994,682015;1103769,682832;1103769,682832;1108852,657797;1108705,658520;1109895,659949;1113572,664035;1116023,662401;1116085,662087;1114389,663218;1110304,659540;1105211,611377;1104926,611393;1104409,611422;1104586,613364;1104177,623580;1102543,629710;1092740,645238;1090289,658723;1087838,663218;1083754,682832;1079260,698361;1074358,713480;1071499,725331;1068232,737590;1070838,733535;1073133,724922;1075175,712663;1080077,697543;1084571,682015;1088655,662401;1091106,657905;1093557,644421;1103360,628892;1096825,660357;1091923,686510;1080894,720018;1078712,723413;1077780,728498;1074767,737181;1063330,762108;1058019,775184;1054752,782131;1050667,789487;1039638,809102;1027792,828307;1012679,854052;995931,879387;984903,893689;973057,907583;968972,913304;964479,919025;957535,924746;946178,937325;946506,938639;934660,950898;921997,959888;911786,968061;902112,975134;903616,975008;914236,967244;924449,959071;937111,950081;948957,937822;948548,936187;959986,923520;966930,917799;971423,912078;975508,906357;987354,892464;998382,878161;1015130,852826;1030243,827082;1042089,807875;1053118,788261;1057203,780905;1060470,773959;1065781,760882;1077218,735955;1081711,719201;1092740,685693;1097642,659540;1104177,628075;1105651,622548;1104586,622354;1104994,612138;1113980,602740;1109224,622567;1109224,622567;1113981,602740;1117657,598653;1115206,603966;1114645,615101;1114389,625623;1110304,638197;1110304,639634;1115206,625623;1116023,603965;1117927,599838;1100092,581082;1097416,587411;1096416,596610;1095127,592313;1094656,592919;1096008,597428;1095191,603966;1096825,609278;1098091,609207;1097233,606417;1098050,599879;1100092,581082;1134404,570049;1135221,570457;1134813,587620;1135221,599470;1133996,621128;1132770,633387;1129094,651367;1127869,666487;1121741,694274;1116023,718384;1105811,722879;1106628,720427;1108262,703264;1114389,685284;1119291,682424;1119291,682424;1124601,651367;1127460,636656;1129911,621537;1131954,607234;1132770,593750;1133179,582308;1133996,576178;1134404,570049;57530,380577;57733,380679;57752,380622;82174,322006;73188,338760;65835,344890;65818,345281;65107,360925;65127,360887;65835,345298;73188,339168;82174,322414;82481,322619;82634,322312;87076,286454;81357,290541;72779,308521;74742,310091;74805,309816;73188,308521;81766,290541;86829,286922;118528,263162;118012,263575;115822,271999;114444,276239;76864,344890;71554,361644;66652,378806;56032,414766;49088,439285;45820,457674;44186,467072;42960,476471;39284,501806;38059,517335;40101,533680;41058,524774;40918,521829;42552,504667;46228,479331;49144,475831;53378,447485;53172,442554;57208,430980;59609,421263;58891,422939;56440,422122;50313,439694;50722,449501;47862,468298;47454,471567;43369,476471;44594,467072;46228,457674;49496,439285;56440,414766;67061,378806;71962,361644;77272,344890;114852,276239;118528,263162;125881,222299;125881,222299;127923,223933;127923,223933;199485,164120;199407,164182;199168,164452;195832,167950;194989,169177;194438,169800;192054,173262;167137,202684;160193,210857;153249,219438;122543,253390;153657,219030;160601,210448;167545,202275;192462,172853;194989,169177;199168,164452;209854,135942;206329,137170;203707,138144;203083,138936;198589,143023;187152,150378;179391,158960;172039,167541;167137,172036;166971,171828;162337,177400;154474,187156;141812,201049;143854,203501;143893,203467;142220,201458;154882,187564;167545,172036;172447,167541;179799,158960;187560,150378;198998,143023;203491,138937;208393,137098;209940,136617;801498,62113;822330,71511;831316,78867;811301,69059;801498,62113;733691,32282;750030,35960;772904,47401;733691,32282;487790,29575;479211,30648;460830,33099;442857,37186;435096,39638;426110,42089;406446,45954;402827,47402;377910,55983;353401,65790;336245,73555;324808,78049;296623,91126;283144,99707;270073,108289;249240,123817;229633,139345;210868,155721;212477,157734;216460,155001;219850,152473;232084,141797;251691,126269;272523,110740;285594,102159;299074,93578;327259,80501;338288,74780;355443,67016;379952,57209;404869,48628;415335,46571;420392,44842;489211,29990;633870,20789;642601,21658;654447,25744;645460,24518;626670,20840;633870,20789;681406,17571;698153,18797;718577,26970;693252,22475;681406,17571;544771,17469;497593,20023;464915,24518;449393,28604;435913,33508;417123,35960;346048,63339;320315,74780;312553,77641;305610,81319;292538,88265;272115,98890;256593,111149;211660,146292;202271,154460;193084,162851;193279,163046;122613,245999;108316,265614;101781,277464;95245,288497;82991,311381;69661,332395;69511,333039;65018,345298;61750,351019;60933,351836;57308,363891;56440,371043;55623,381258;49905,398013;44594,414766;38876,439285;35608,461760;33566,484235;36425,468707;36690,467425;37242,461351;40510,438876;41533,439218;41622,438838;40510,438467;46229,413949;51539,397195;57231,380518;56849,380441;57666,370225;62159,351019;65427,345298;65536,345000;69920,333039;83400,311790;95654,288906;102189,277873;108725,266023;123022,246408;193688,163455;212477,146292;257410,111149;272932,98890;293355,88266;306427,81319;313371,77641;321132,74780;346866,63339;417940,35960;436730,33508;450210,28605;465732,24518;498410,20023;545588,17622;583509,18895;602162,0;621360,1226;640967,3269;654038,6538;662616,10625;673237,8581;689167,12259;698970,15119;698562,15528;698153,18388;681406,17163;675687,15528;669969,14302;658940,11850;647911,9398;636474,7764;623811,7764;613599,7764;597669,7764;596921,7525;589908,11033;592359,15119;616867,20023;605961,20213;606145,20228;617684,20023;627487,21249;646277,24927;655264,26153;670377,29422;685899,32691;701013,36368;716127,40864;723479,42907;730832,45359;730926,45445;736199,46355;748977,51105;750761,53810;751255,53940;762693,58435;772496,62521;782299,67016;789652,71103;794554,73555;799864,76415;817837,86631;840711,101342;852557,109515;852900,109760;858954,113439;1089472,547165;1089300,550585;1093965,551251;1098458,554520;1100501,565553;1108262,578630;1111530,578927;1111530,575770;1114850,566542;1114797,564737;1118065,553703;1122558,553703;1129502,549208;1130319,567188;1128277,575770;1125826,583942;1124601,597428;1124192,604374;1123375,611321;1121634,612483;1121741,612955;1123410,611842;1124192,605191;1124601,598245;1125826,584760;1128277,576587;1130319,568006;1133587,570457;1133179,576587;1132362,582717;1131953,594158;1131136,607643;1129094,621946;1126643,637065;1123784,651776;1118474,682832;1113572,685693;1107445,703673;1105811,720836;1104994,723288;1098050,742085;1096007,743720;1087430,763743;1096416,743720;1098458,742085;1085387,779271;1078443,782949;1077003,785830;1077218,786217;1078852,782948;1085796,779271;1080894,793164;1071908,809510;1067415,817683;1062513,825855;1058836,831985;1053526,843835;1047808,855277;1038821,867536;1029835,878978;1030209,878207;1020031,892055;997974,916164;993631,922849;997974,916573;1020031,892463;1003284,917799;994655,926840;987728,931934;987353,932510;983022,935843;982860,937005;963662,956619;943238,975417;942294,976102;935477,984815;919138,997074;903867,1008532;903813,1008598;919138,997483;935477,985224;921997,998709;911020,1005860;903426,1009069;903207,1009334;895038,1014646;891960,1016073;884214,1022359;876657,1027722;865220,1035078;861543,1035487;857457,1037303;856822,1037786;861952,1035895;865628,1035487;850923,1046520;841528,1051424;832133,1055918;825497,1056914;824372,1057553;793328,1071038;791745,1071398;782299,1077576;787609,1079210;768003,1087792;769637,1082071;763101,1084523;756974,1086566;744311,1090652;742619,1088621;736550,1089835;729197,1091470;714084,1095148;713586,1095379;727972,1091878;735325,1090243;741452,1089018;743902,1091061;756565,1086974;762692,1084931;769228,1082480;767594,1088201;750438,1096373;749597,1096138;737776,1100868;727972,1103729;713267,1107406;707191,1106896;694483,1109369;694069,1110267;660165,1116805;652404,1114762;645869,1114762;634431,1118440;624220,1119257;614008,1119665;612898,1119190;603592,1120840;592359,1118848;592767,1118440;594809,1115579;585415,1114353;589908,1111901;603388,1111493;616459,1111084;635248,1111493;648319,1110267;672828,1104954;689167,1101277;701421,1100868;702274,1100472;690392,1100868;674054,1104546;649545,1109858;636474,1111084;617684,1110676;604613,1111084;591133,1111493;591542,1109858;594401,1105772;720211,1084931;805582,1052649;828048,1040799;840711,1034260;853782,1027314;878291,1012603;897897,997483;934660,968878;944872,960706;954675,952125;969380,938639;975508,928424;984309,920353;984380,919845;975916,927606;969789,937822;955084,951307;945281,959888;935069,968061;898306,996666;878699,1011786;854191,1026497;841120,1033443;828457,1039981;805991,1051832;720620,1084114;594809,1104955;585415,1104955;584189,1101686;574386,1101277;565399,1104955;539257,1105363;520059,1104546;510664,1103729;501269,1102094;506929,1096055;505762,1096373;484677,1092467;483704,1092696;443266,1085340;427335,1082071;413447,1079619;396700,1071855;375867,1064091;354218,1055510;357894,1052649;373008,1055510;379544,1061230;402010,1067769;446533,1079210;457562,1081254;469408,1083297;482479,1086158;496884,1089273;498001,1089018;511481,1091061;511889,1090244;531496,1091061;534764,1091470;564991,1091470;587048,1092287;613191,1090244;616458,1090244;617684,1093513;643418,1090244;660574,1086158;670377,1084523;676504,1083706;689984,1080437;701013,1077985;712041,1075124;732271,1071622;734916,1070629;713676,1074307;702647,1077168;691618,1079619;678138,1082888;672011,1083706;662208,1085340;635657,1087792;617684,1089427;614416,1089427;588274,1091470;566216,1090652;535989,1090652;532721,1090244;520059,1084931;513115,1089427;513097,1089462;518833,1085749;531496,1091061;511889,1090243;512044,1090144;499226,1088201;484113,1084931;471042,1082071;459196,1080028;448167,1077985;403643,1066543;381178,1060005;374642,1054284;359528,1051423;337062,1039981;330527,1040390;307244,1028539;303159,1021184;303976,1020776;318273,1028539;332569,1036304;336654,1033852;319906,1022819;306018,1016689;286820,1005656;270481,995031;244747,983998;234944,975826;236986,975008;246789,977868;226366,956619;214928,947221;204308,937822;190829,926789;171222,905131;169876,900925;165911,896958;152432,882247;150798,874892;145488,867536;144855,866544;138543,862224;126289,844653;119345,828307;118528,828307;109134,810327;100147,792347;90752,771507;82174,750258;90752,764560;99330,782540;102189,792347;103371,794081;101917,786515;98123,779628;91949,765738;84625,753526;75638,729008;67939,703874;65411,696548;54400,652579;49531,620660;49496,621537;49905,628075;51947,643195;54398,658723;50313,645238;47454,628075;44186,628075;42143,612547;39284,602740;36833,593341;29889,585986;27847,585986;25804,575770;24987,562693;26621,544305;27438,537766;28830,533282;28153,523056;29072,507936;30706,504871;30706,503032;27438,509162;24579,505076;19269,497720;18299,491897;18044,492408;16410,508753;15184,525099;13959,537766;13959,563919;14367,577404;15184,590889;11508,603557;10691,603557;8240,579039;8240,553703;10282,534089;13957,537764;10691,533680;9874,518969;10691,496494;11099,490365;12325,480148;17227,461760;19669,449544;18861,446640;16001,462986;11099,481375;9874,491590;9465,497720;8649,520195;9465,534906;7423,554520;7423,579856;9874,604374;10691,604374;16001,627667;18861,646872;24987,666487;34638,708666;35480,716750;37242,716750;46229,738407;49496,749441;43369,740042;36833,725331;36425,729417;32871,718397;30298,718793;27438,709394;17635,686919;11508,666896;11099,650141;8240,630527;6198,610912;1705,596610;4564,520604;7423,500989;4972,490365;9874,460943;11099,453996;14367,430295;22945,413132;20903,436424;22944,432432;24171,422888;24579,412315;28255,398829;33974,378398;40918,357557;41438,356972;44595,340395;49088,328544;54398,318737;65018,298305;73596,279916;85850,256215;94837,245999;102189,231697;108317,222707;114852,219438;116486,216986;123022,203910;135684,189199;136029,195347;135105,197932;148347,184295;154882,175714;163461,167541;164200,168363;163869,167950;174490,157325;185110,147518;196547,135259;212477,123408;229633,110740;239891,103581;246789,97255;259044,89900;272115,82953;273845,82063;278293,77692;285595,72329;293611,68242;299282,66936;300299,66199;411404,21249;415527,20352;426926,16345;434790,14762;438890,14727;440406,14302;533538,2043;559987,1941;588274,2451;588801,2847;602571,1226;615233,3269;627896,5720;634429,7206;627487,5312;614825,2860;602162,817;60216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0" o:spid="_x0000_s1031" alt="&quot;&quot;" style="position:absolute;left:17423;top:101022;width:27839;height:27474;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3107f" focusposition="1" focussize="" focus="100%" type="gradientRadial"/>
                <v:stroke joinstyle="miter"/>
                <v:path arrowok="t" o:connecttype="custom" o:connectlocs="1513539,2732500;1500528,2739506;1501308,2739840;1621719,2661377;1579653,2671394;1516554,2679407;1513549,2671394;1557619,2667387;1621719,2661377;1731141,2650892;1728571,2651617;1729889,2651361;946158,2635835;990728,2647354;1009758,2648355;1062841,2674399;1086879,2679407;1088382,2679908;1093890,2674399;1114923,2680409;1135956,2685417;1177400,2695056;1178022,2694432;1226098,2702445;1249133,2706452;1272170,2708455;1319243,2710458;1383344,2709456;1386126,2709456;1392359,2705950;1406381,2701443;1420653,2701193;1430418,2702444;1433047,2709456;1455457,2709456;1448447,2719473;1444440,2724481;1431419,2730491;1407382,2730491;1376333,2728488;1309228,2726485;1259149,2722478;1215080,2716468;1171011,2709456;1103906,2699440;1051824,2682412;1052427,2681975;1021777,2672396;994734,2660376;963686,2650360;931635,2639341;946158,2635835;1535735,2614360;1520433,2616696;1414601,2622040;1449448,2626319;1458462,2624316;1520560,2617305;1530778,2615317;1630820,2599847;1578843,2607780;1596679,2608289;1622345,2603532;1820553,2597530;1657534,2640947;1740030,2622564;775390,2577239;890570,2626319;931635,2639341;962684,2650358;993733,2660375;1020775,2672395;1014765,2677403;998740,2674398;941651,2653364;913607,2642345;885563,2630326;848504,2617305;816454,2603282;791415,2590260;775390,2577239;822465,2552198;877551,2580244;870540,2584251;806439,2553199;822465,2552198;619145,2484086;687252,2522149;701274,2538175;669224,2521146;645186,2506122;619145,2484086;738573,2458384;738583,2458669;741966,2462764;742338,2461048;2201260,2392633;2197623,2392936;2137528,2436007;2078435,2468060;2036369,2493100;2013333,2503117;1989296,2513133;1960249,2528159;1938215,2541179;1906165,2554201;1873113,2566221;1864098,2575235;1850076,2580244;1815022,2586254;1769951,2600277;1728887,2613298;1683816,2626320;1627728,2640343;1548604,2653364;1546601,2656369;1508558,2665881;1509543,2666386;1551791,2655823;1552610,2653364;1631735,2640343;1687823,2626320;1732893,2613298;1773958,2600277;1819028,2586254;1854084,2580244;1830353,2594484;1831047,2594267;1856087,2579242;1870109,2574234;1871043,2573976;1877119,2567222;1910172,2555202;1942222,2542182;1964257,2529160;1993302,2514135;2017340,2504119;2033823,2496952;2042379,2491097;2084445,2466056;2143538,2434004;483762,2378781;487564,2382043;488863,2382705;2207982,2352633;2207638,2352870;2207638,2353156;2209230,2353383;2209641,2352870;2229620,2337681;2223706,2341767;2222661,2342853;2226716,2340258;401982,2287229;439809,2331770;409816,2295775;2300535,2287199;2300445,2287231;2299783,2291770;2283758,2309799;2264727,2330833;2265875,2330569;2283758,2310800;2299783,2292771;2300535,2287199;499877,2264644;501861,2267059;501961,2266728;351726,2241686;377767,2258715;379045,2260221;390912,2262847;417829,2287762;454887,2317811;470912,2339848;479926,2350866;517986,2382919;506969,2391933;471524,2352547;469911,2352870;503454,2390141;506969,2391933;517987,2382919;613136,2458042;594106,2464052;601117,2469061;573073,2470062;555044,2458042;538018,2445021;495952,2409963;456890,2374906;420834,2339848;403808,2322820;387782,2304791;393792,2296777;413823,2314807;435858,2331835;462900,2360883;465198,2362855;435858,2331835;414824,2314807;394793,2296777;372758,2269732;351726,2241686;2558188,2082425;2557681,2082643;2546742,2108899;2547673,1956939;2521131,1995281;2508110,2019321;2495090,2041357;2464041,2082425;2436999,2123492;2412961,2156547;2410957,2157772;2409316,2160202;2411959,2158550;2435997,2125496;2463040,2084428;2494088,2043361;2507109,2021325;2520129,1997285;2547172,1958221;2651335,1943196;2638314,1982260;2615279,2024329;2592242,2067401;2571209,2094445;2585231,2066398;2597250,2038352;2606264,2023328;2618283,2003295;2629301,1983262;2651335,1943196;2586506,1857335;2562195,1900125;2561748,1901153;2586232,1858056;2599839,1760421;2570619,1840261;2509154,1965910;2500155,1980139;2500097,1980257;2479064,2016316;2458031,2055381;2433993,2085430;2413962,2119486;2295777,2252705;2256715,2285760;2252967,2288610;2251351,2290246;2235017,2303562;2221660,2318814;2172583,2355875;2164893,2360734;2144006,2377762;2140990,2379721;2136526,2383921;2097465,2409964;2058403,2434004;2053932,2436270;2027485,2453450;2019286,2457586;2011330,2463051;1984287,2478076;1959020,2487986;1902706,2516393;1770586,2565673;1678519,2589348;1752925,2575235;1766947,2572230;1812017,2556204;1840061,2547189;1885132,2524151;1936212,2506121;1968938,2493286;1983286,2485087;1996305,2481082;2014334,2471064;2019071,2467772;2031362,2456040;2058403,2440014;2089169,2424932;2100469,2417976;2139531,2391933;2156558,2375907;2175588,2363887;2224664,2326827;2259720,2293772;2298781,2260718;2416966,2127498;2433231,2099847;2433993,2097449;2460034,2057383;2468047,2045363;2478701,2030585;2482069,2024329;2503101,1988270;2544166,1903129;2584229,1811980;2595998,1774918;2709425,1671749;2706421,1673753;2706421,1673753;2718886,1612386;2718526,1614157;2721444,1617660;2730459,1627677;2736468,1623670;2736620,1622902;2732462,1625674;2722446,1616658;2709958,1498602;2709259,1498640;2707992,1498711;2708424,1503473;2707423,1528514;2703417,1543538;2679379,1581601;2673370,1614656;2667360,1625674;2657345,1673753;2646327,1711815;2634308,1748877;2627297,1777924;2619285,1807973;2625675,1798034;2631304,1776922;2636311,1746872;2648330,1709812;2659348,1671749;2669363,1623670;2675373,1612652;2681382,1579598;2705420,1541535;2689395,1618661;2677376,1682767;2650333,1764902;2644984,1773224;2642697,1785687;2635310,1806972;2607266,1868072;2594245,1900125;2586232,1917153;2576217,1935183;2549175,1983262;2520129,2030339;2483071,2093443;2442006,2155546;2414964,2190603;2385918,2224659;2375902,2238682;2364886,2252705;2347858,2266728;2320011,2297563;2320815,2300784;2291770,2330833;2260721,2352870;2235682,2372903;2211962,2390238;2215651,2389931;2241692,2370899;2266731,2350866;2297780,2328830;2326826,2298781;2325824,2294774;2353868,2263724;2370895,2249701;2381912,2235677;2391927,2221654;2420974,2187598;2448016,2152540;2489080,2090438;2526138,2027335;2555184,1980257;2582226,1932178;2592242,1914148;2600254,1897121;2613275,1865068;2641319,1803967;2652336,1762900;2679379,1680765;2691398,1616659;2707423,1539532;2711036,1525984;2708424,1525509;2709425,1500468;2731460,1477430;2719797,1526029;2719799,1526029;2731461,1477431;2740475,1467413;2734465,1480435;2733089,1507729;2732462,1533522;2722446,1564343;2722446,1567864;2734465,1533522;2736468,1480434;2741138,1470317;2697406,1424342;2690844,1439856;2688393,1462405;2685233,1451872;2684077,1453359;2687392,1464409;2685389,1480435;2689395,1493456;2692500,1493284;2690396,1486444;2692399,1470418;2697406,1424342;2781540,1397298;2783543,1398299;2782541,1440368;2783543,1469416;2780537,1522503;2777533,1552553;2768519,1596625;2765514,1633687;2750490,1701799;2736468,1760895;2711429,1771914;2713433,1765904;2717439,1723835;2732462,1679762;2744481,1672751;2744481,1672750;2757502,1596625;2764512,1560566;2770522,1523505;2775530,1488447;2777533,1455393;2778534,1427347;2780537,1412322;2781540,1397298;141062,932868;141561,933117;141608,932977;201490,789298;179455,830365;161427,845391;161384,846350;159641,884695;159691,884604;161427,846392;179455,831366;201490,790299;202241,790800;202616,790049;213508,702154;199486,712171;178453,756243;183265,760093;183422,759417;179455,756243;200488,712171;212904,703302;290629,645061;289364,646074;283994,666722;280614,677114;188469,845391;175448,886458;163429,928527;137388,1016672;120362,1076771;112350,1121845;108343,1144883;105338,1167921;96324,1230023;93319,1268086;98328,1308152;100675,1286321;100331,1279103;104337,1237034;113351,1174932;120500,1166352;130882,1096871;130378,1084784;140273,1056415;146160,1032597;144400,1036705;138390,1034701;123366,1077773;124368,1101812;117357,1147888;116356,1155901;106340,1167921;109344,1144883;113351,1121845;121363,1076771;138390,1016672;164431,928527;176450,886458;189470,845391;281615,677114;290629,645061;308659,544896;308658,544896;313665,548903;313665,548902;489134,402289;488942,402443;488357,403104;480177,411677;478109,414685;476758,416212;470912,424699;409817,496817;392790,516850;375764,537884;300474,621107;376765,536883;393791,515848;410818,495815;471913,423696;478109,414685;488357,403104;514559,333219;505914,336231;499485,338618;497955,340559;486938,350576;458893,368605;439864,389640;421836,410674;409817,421693;409409,421182;398048,434840;378768,458755;347720,492811;352727,498819;352823,498735;348721,493812;379769,459756;410818,421693;422837,410676;440865,389640;459895,368606;487939,350577;498956,340560;510975,336053;514769,334875;1965258,152250;2016337,175288;2038372,193317;1989296,169278;1965258,152250;1798997,79130;1839060,88144;1895148,116190;1798997,79130;1196052,72494;1175018,75123;1129947,81133;1085878,91149;1066848,97159;1044814,103169;996597,112642;987724,116191;926628,137225;866534,161265;824468,180297;796424,191314;727315,223367;694263,244402;662213,265436;611132,303499;563057,341561;517046,381703;520991,386636;530756,379937;539069,373741;569066,347571;617142,309509;668222,271446;700272,250411;733324,229377;802432,197324;829475,183301;871541,164269;931635,140230;992731,119196;1018395,114154;1030793,109917;1199536,73511;1554238,50958;1575646,53087;1604692,63103;1582657,60099;1536585,51084;1554238,50958;1670796,43070;1711860,46075;1761938,66108;1699841,55090;1670796,43070;1335770,42820;1220088,49080;1139962,60098;1101903,70114;1068850,82134;1022778,88144;848504,155255;785406,183301;766376,190312;749349,199327;717299,216355;667220,242398;629161,272447;518988,358589;495964,378611;473439,399179;473917,399657;300645,602991;265590,651070;249564,680118;233539,707162;203492,763254;170808,814763;170441,816342;159423,846392;151410,860415;149407,862418;140519,891967;138390,909496;136387,934537;122365,975605;109344,1016672;95322,1076771;87310,1131862;82302,1186952;89313,1148889;89963,1145748;91316,1130860;99329,1075770;101838,1076607;102055,1075676;99330,1074767;113352,1014668;126372,973600;140329,932722;139393,932533;141396,907493;152412,860415;160425,846392;160694,845660;171443,816342;204494,764257;234541,708164;250567,681120;266592,652072;301647,603993;474919,400659;520991,358590;631164,272448;669224,242399;719302,216356;751353,199327;768380,190313;787409,183301;850509,155255;1024782,88145;1070855,82135;1103906,70115;1141966,60099;1222091,49080;1337773,43195;1430755,46316;1476491,0;1523564,3004;1571639,8013;1603690,16026;1624723,26043;1650764,21034;1689825,30049;1713863,37060;1712862,38063;1711860,45074;1670796,42069;1656774,38063;1642752,35057;1615709,29047;1588667,23037;1560623,19031;1529574,19031;1504535,19031;1465474,19031;1463639,18445;1446443,27044;1452453,37060;1512547,49080;1485805,49547;1486256,49582;1514550,49080;1538588,52086;1584660,61100;1606695,64105;1643754,72119;1681813,80132;1718871,89146;1755930,100165;1773958,105172;1791986,111182;1792219,111395;1805147,113624;1836477,125267;1840854,131899;1842065,132217;1870109,143235;1894147,153252;1918184,164270;1936213,174287;1948232,180297;1961252,187308;2005321,212349;2061409,248409;2090455,268442;2091296,269042;2106139,278061;2671367,1341206;2670944,1349588;2682383,1351222;2693400,1359235;2698409,1386279;2717438,1418332;2725451,1419061;2725451,1411321;2733593,1388702;2733463,1384277;2741476,1357232;2752493,1357232;2769520,1346214;2771523,1390287;2766515,1411321;2760506,1431354;2757501,1464409;2756500,1481436;2754497,1498465;2750226,1501313;2750490,1502470;2754582,1499742;2756500,1483440;2757501,1466412;2760506,1433357;2766515,1413324;2771523,1392290;2779535,1398300;2778534,1413324;2776531,1428349;2775529,1456396;2773526,1489449;2768519,1524508;2762509,1561568;2755498,1597627;2742478,1673753;2730459,1680765;2715435,1724837;2711428,1766906;2709425,1772916;2692399,1818992;2687391,1822999;2666358,1872079;2688393,1822999;2693400,1818992;2661350,1910141;2644324,1919157;2640793,1926220;2641319,1927169;2645326,1919156;2662352,1910141;2650333,1944197;2628298,1984263;2617282,2004296;2605263,2024329;2596248,2039353;2583228,2068402;2569206,2096448;2547172,2126497;2525137,2154543;2526055,2152653;2501098,2186596;2447013,2245694;2436366,2262078;2447013,2246695;2501098,2187597;2460034,2249699;2438876,2271862;2421891,2284349;2420973,2285760;2410353,2293930;2409956,2296777;2362881,2344856;2312803,2390932;2310487,2392613;2293773,2413970;2253711,2444019;2216267,2472104;2216132,2472267;2253711,2445021;2293773,2414972;2260721,2448026;2233804,2465555;2215184,2473420;2214649,2474070;2194617,2487090;2187069,2490589;2168077,2505997;2149547,2519143;2121503,2537173;2112489,2538175;2102471,2542629;2100913,2543812;2113490,2539176;2122505,2538175;2086449,2565219;2063412,2577240;2040376,2588257;2024105,2590698;2021346,2592264;1945226,2625318;1941345,2626200;1918184,2641344;1931204,2645351;1883129,2666386;1887135,2652363;1871110,2658373;1856087,2663380;1825038,2673397;1820889,2668418;1806007,2671394;1787979,2675400;1750921,2684416;1749700,2684983;1784975,2676401;1803003,2672395;1818026,2669390;1824036,2674398;1855085,2664382;1870108,2659374;1886133,2653364;1882127,2667387;1840061,2687420;1837999,2686843;1809013,2698438;1784975,2705450;1748918,2714464;1734020,2713213;1702860,2719276;1701844,2721476;1618714,2737502;1599683,2732494;1583658,2732494;1555614,2741509;1530576,2743512;1505536,2744513;1502815,2743348;1479996,2747394;1452453,2742510;1453455,2741509;1458462,2734497;1435427,2731492;1446443,2725483;1479496,2724480;1511546,2723479;1557617,2724480;1589668,2721476;1649762,2708454;1689825,2699440;1719872,2698438;1721963,2697467;1692830,2698439;1652767,2707453;1592673,2720475;1560623,2723479;1514550,2722478;1482500,2723479;1449448,2724481;1450450,2720475;1457460,2710458;1765944,2659374;1975274,2580244;2030359,2551196;2061409,2535170;2093459,2518142;2153553,2482083;2201629,2445021;2291770,2374906;2316809,2354873;2340847,2333839;2376903,2300784;2391927,2275743;2413508,2255960;2413681,2254717;2392930,2273740;2377905,2298781;2341849,2331836;2317811,2352870;2292772,2372903;2202631,2443018;2154555,2480079;2094461,2516139;2062411,2533166;2031362,2549193;1976276,2578241;1766947,2657371;1458462,2708455;1435427,2708455;1432421,2700442;1408384,2699440;1386349,2708455;1322249,2709456;1275175,2707453;1252139,2705450;1229103,2701443;1242980,2686641;1240120,2687420;1188419,2677845;1186035,2678406;1086880,2660376;1047818,2652363;1013764,2646353;972700,2627321;921620,2608290;868537,2587255;877551,2580244;914609,2587255;930634,2601278;985720,2617305;1094892,2645351;1121934,2650360;1150980,2655367;1183031,2662379;1218350,2670017;1221089,2669390;1254142,2674399;1255143,2672396;1303218,2674399;1311231,2675400;1385347,2675400;1439432,2677403;1503533,2672396;1511545,2672396;1514550,2680409;1577649,2672396;1619715,2662379;1643753,2658373;1658777,2656369;1691828,2648356;1718871,2642346;1745913,2635334;1795516,2626749;1802002,2624317;1749920,2633331;1722877,2640343;1695835,2646353;1662783,2654366;1647760,2656369;1623722,2660376;1558620,2666386;1514550,2670392;1506538,2670392;1442437,2675400;1388352,2673397;1314236,2673397;1306223,2672396;1275175,2659374;1258148,2670392;1258105,2670479;1272170,2661377;1303219,2674398;1255144,2672395;1255522,2672150;1224095,2667387;1187037,2659374;1154987,2652363;1125940,2647354;1098899,2642346;989727,2614300;934641,2598274;918616,2584251;881557,2577239;826471,2549193;810446,2550195;753356,2521146;743340,2503117;745343,2502116;780399,2521146;815453,2540178;825469,2534168;784405,2507123;750351,2492099;703277,2465054;663214,2439011;600116,2411967;576078,2391934;581085,2389931;605123,2396942;555044,2344856;527000,2321819;500960,2298781;467908,2271737;419833,2218649;416534,2208339;406812,2198616;373760,2162557;369754,2144527;356733,2126497;355182,2124065;339706,2113475;309659,2070405;292633,2030339;290629,2030339;267594,1986267;245559,1942194;222522,1891111;201490,1839025;222522,1874082;243556,1918155;250567,1942194;253464,1946444;249898,1927899;240597,1911017;225457,1876971;207498,1847037;185464,1786938;166586,1725330;160387,1707371;133388,1599595;121448,1521355;121363,1523505;122365,1539532;127373,1576593;133382,1614656;123366,1581601;116356,1539532;108343,1539532;103335,1501469;96324,1477430;90315,1454392;73288,1436363;68280,1436363;63272,1411321;61269,1379268;65275,1334195;67278,1318168;70689,1307176;69031,1282109;71285,1245047;75291,1237536;75291,1233028;67278,1248053;60268,1238036;47247,1220007;44868,1205733;44243,1206985;40236,1247051;37231,1287117;34227,1318168;34227,1382273;35228,1415328;37231,1448381;28218,1479433;26214,1479433;20205,1419334;20205,1357232;25212,1309153;34223,1318163;26214,1308152;24211,1272092;26214,1217001;27215,1201977;30221,1176935;42240,1131862;48228,1101919;46246,1094800;39234,1134866;27215,1179941;24211,1204982;23209,1220007;21206,1275097;23209,1311156;18202,1359235;18202,1421337;24211,1481436;26214,1481436;39234,1538531;46246,1585608;61269,1633687;84931,1737076;86996,1756890;91317,1756890;113352,1809977;121364,1837022;106340,1813983;90315,1777924;89314,1787940;80600,1760927;74290,1761898;67278,1738860;43241,1683769;28218,1634689;27215,1593621;20205,1545542;15197,1497463;4180,1462405;11190,1276099;18202,1228020;12192,1201977;24211,1129858;27215,1112830;35228,1054734;56262,1012665;51253,1069760;56259,1059973;59266,1036580;60268,1010662;69281,977607;83303,927525;100331,876441;101606,875006;109345,834372;120362,805324;133383,781284;159424,731202;180456,686128;210504,628033;232538,602991;250567,567934;265591,545897;281616,537884;285622,531874;301647,499822;332695,463762;333541,478834;331276,485169;363744,451743;379769,430708;400802,410676;402615,412689;401804,411677;427845,385634;453886,361594;481930,331545;520991,302497;563057,271446;588208,253898;605123,238391;635170,220361;667220,203334;671463,201152;682370,190438;700273,177291;719929,167275;733834,164074;736328,162266;1008756,52085;1018864,49887;1046816,40065;1066096,36183;1076150,36098;1079868,35057;1308227,5008;1373078,4757;1442437,6009;1443728,6977;1477493,3004;1508541,8012;1539590,14022;1555609,17664;1538588,13021;1507539,7011;1476491,2003;147649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8" o:spid="_x0000_s1032" alt="&quot;&quot;" style="position:absolute;left:22174;top:106299;width:4605;height:4545;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24929f"/>
                <v:stroke joinstyle="miter"/>
                <v:path arrowok="t" o:connecttype="custom" o:connectlocs="250403,452076;248251,453235;248379,453290;268301,440309;261341,441966;250902,443292;250405,441966;257696,441303;268301,440309;286403,438574;285979,438694;286196,438652;156534,436083;163908,437989;167056,438155;175839,442463;179815,443292;180064,443375;180975,442463;184455,443458;187935,444286;194791,445881;194894,445778;202848,447103;206659,447766;210470,448098;218258,448429;228863,448263;229324,448263;230355,447683;232675,446938;235036,446896;236651,447103;237086,448263;240794,448263;239634,449921;238971,450749;236817,451744;232840,451744;227703,451412;216601,451081;208316,450418;201025,449424;193734,448263;182632,446606;174016,443789;174116,443717;169045,442132;164571,440143;159434,438486;154132,436663;156534,436083;254075,432530;251544,432917;234035,433801;239800,434509;241291,434177;251565,433017;253255,432689;269806,430129;261207,431442;264158,431526;268404,430739;301196,429746;274226,436929;287874,433888;128282,426389;147338,434509;154132,436663;159268,438486;164405,440143;168879,442132;167885,442960;165234,442463;155789,438983;151149,437160;146509,435172;140378,433017;135076,430697;130933,428543;128282,426389;136070,422246;145184,426886;144024,427549;133419,422412;136070,422246;102433,410977;113700,417275;116020,419926;110718,417109;106741,414623;102433,410977;122191,406725;122193,406772;122752,407449;122814,407166;364181,395847;363579,395897;353637,403023;343861,408326;336901,412469;333090,414126;329113,415783;324308,418269;320662,420423;315360,422577;309892,424566;308400,426057;306080,426886;300281,427880;292824,430200;286031,432355;278574,434509;269295,436829;256204,438983;255873,439481;249579,441054;249742,441138;256732,439390;256867,438983;269958,436829;279237,434509;286693,432355;293487,430200;300944,427880;306743,426886;302817,429242;302932,429206;307075,426720;309395,425892;309549,425849;310555,424732;316023,422743;321325,420589;324971,418434;329776,415949;333753,414292;336480,413106;337895,412137;344855,407994;354631,402691;80035,393555;80664,394095;80878,394204;365293,389229;365236,389268;365236,389316;365500,389353;365568,389268;368873,386755;367895,387431;367722,387611;368393,387182;66505,378408;72763,385777;67801,379822;380605,378404;380590,378409;380481,379160;377830,382143;374681,385623;374871,385579;377830,382308;380481,379325;380605,378404;82701,374672;83029,375071;83045,375017;58190,370874;62499,373691;62710,373940;64673,374375;69126,378497;75257,383468;77909,387114;79400,388937;85697,394240;83874,395731;78010,389215;77743,389268;77743,389268;83292,395435;83874,395731;85697,394240;101438,406668;98290,407663;99450,408491;94810,408657;91828,406668;89011,404514;82051,398714;75589,392914;69624,387114;66807,384297;64156,381314;65150,379988;68464,382971;72109,385788;76583,390594;76963,390920;72109,385788;68629,382971;65315,379988;61670,375514;58190,370874;423232,344525;423148,344561;421338,348905;421492,323764;417101,330107;414947,334085;412793,337730;407656,344525;403182,351319;399205,356788;398874,356991;398602,357393;399039,357119;403016,351651;407490,344856;412627,338062;414781,334416;416935,330439;421409,323976;434728,323189;433340,326296;430357,332262;433340,326296;434728,323189;438642,321490;436488,327953;432677,334913;428866,342039;425386,346513;427706,341873;429694,337233;431186,334748;433174,331433;434997,328119;438642,321490;427917,307285;423895,314364;423821,314535;427872,307404;430123,291251;425289,304460;415120,325248;413631,327602;413621,327622;410141,333588;406662,340051;402685,345022;399371,350656;379818,372697;373356,378165;372736,378637;372468,378908;369766,381111;367556,383634;359437,389766;358164,390569;354709,393387;354210,393711;353471,394406;347009,398714;340547,402691;339807,403066;335431,405909;334075,406593;332759,407497;328285,409983;324105,411622;314787,416322;292929,424475;277698,428392;290007,426057;292327,425560;299784,422909;304423,421417;311880,417606;320331,414623;325745,412499;328119,411143;330273,410480;333256,408823;334039,408278;336073,406337;340547,403686;345636,401191;347506,400040;353968,395731;356785,393080;359934,391091;368053,384960;373853,379491;380315,374022;399868,351982;402559,347407;402685,347010;406993,340382;408319,338393;410081,335948;410639,334913;414118,328947;420912,314861;427540,299781;429487,293650;448253,276581;447756,276912;447756,276912;449818,266760;449759,267053;450241,267632;451733,269289;452727,268627;452752,268499;452064,268958;450407,267466;448341,247935;448225,247941;448016,247953;448087,248741;447922,252884;447259,255369;443282,261666;442288,267135;441294,268958;439637,276912;437814,283210;435825,289341;434666,294147;433340,299118;434397,297474;435328,293981;436157,289010;438145,282878;439968,276581;441625,268627;442619,266804;443613,261335;447590,255038;444939,267798;442951,278404;438477,291993;437591,293369;437213,295431;435991,298953;431351,309061;429197,314364;427872,317182;426215,320165;421741,328119;416935,335908;410804,346348;404011,356622;399537,362422;394731,368057;393074,370377;391252,372697;388435,375017;383827,380118;383961,380651;379155,385623;374018,389268;369876,392583;365952,395451;366562,395400;370870,392251;375013,388937;380149,385291;384955,380320;384789,379657;389429,374520;392246,372200;394068,369880;395725,367560;400531,361925;405005,356125;411799,345851;417930,335410;422735,327622;427209,319667;428866,316684;430191,313867;432346,308564;436985,298456;438808,291661;443282,278073;445270,267467;447922,254706;448519,252465;448087,252386;448253,248244;451898,244432;449969,252472;449969,252472;451899,244432;453390,242775;452396,244929;452396,244929;452168,249445;452064,253712;450407,258811;450407,259394;452396,253712;452727,244929;453500,243255;446265,235649;445179,238216;444773,241946;444251,240204;444059,240450;444608,242278;444276,244929;444939,247083;445453,247055;445105,245923;445436,243272;446265,235649;460184,231175;460515,231340;460349,238300;460515,243106;460018,251889;459521,256861;458029,264152;457532,270284;455047,281552;452727,291330;448585,293153;448916,292158;449579,285198;452064,277907;454053,276747;454053,276747;456207,264152;457367,258186;458361,252055;459189,246255;459521,240786;459686,236146;460018,233660;460184,231175;23338,154337;23420,154379;23428,154356;33335,130585;29689,137379;26707,139865;26700,140024;26411,146368;26419,146352;26707,140030;29689,137545;33335,130750;33459,130833;33521,130709;35323,116167;33003,117824;29524,125116;30320,125753;30346,125641;29689,125116;33169,117824;35223,116357;48082,106722;47873,106889;46985,110305;46425,112024;31181,139865;29026,146659;27038,153619;22730,168202;19913,178145;18587,185603;17925,189414;17427,193226;15936,203500;15439,209797;16268,216426;16656,212814;16599,211620;17262,204660;18753,194386;19936,192966;21653,181471;21570,179471;23207,174778;24181,170837;23890,171517;22896,171185;20410,178311;20576,182288;19416,189911;19250,191237;17593,193226;18090,189414;18753,185603;20079,178145;22896,168202;27204,153619;29192,146659;31346,139865;46591,112024;48082,106722;51065,90150;51065,90150;51893,90813;51893,90813;80923,66556;80892,66582;80795,66691;79441,68109;79099,68607;78876,68860;77909,70264;67801,82195;64984,85510;62167,88990;49716,102752;62333,88824;65150,85344;67967,82030;78074,70098;79099,68607;80795,66691;85130,55129;83700,55627;82636,56022;82383,56343;80560,58001;75920,60984;72772,64464;69789,67944;67801,69767;67733,69682;65854,71942;62664,75898;57527,81533;58356,82527;58372,82513;57693,81698;62830,76064;67967,69767;69955,67944;72938,64464;76086,60984;80726,58001;82548,56344;84537,55598;85164,55403;325136,25189;333587,29000;337232,31983;329113,28006;325136,25189;297630,13092;304258,14583;313537,19223;297630,13092;197877,11994;194397,12429;186941,13423;179650,15080;176502,16074;172856,17069;164879,18636;163411,19223;153303,22703;143361,26680;136402,29829;131762,31652;120328,36955;114860,40435;109558,43915;101107,50212;93153,56509;85541,63150;86194,63967;87809,62858;89184,61833;94148,57504;102101,51206;110552,44909;115854,41429;121323,37949;132756,32646;137230,30326;144190,27177;154132,23200;164239,19720;168485,18886;170536,18185;198454,12162;257136,8431;260678,8783;265484,10440;261838,9943;254216,8451;257136,8431;276420,7126;283214,7623;291499,10937;281225,9114;276420,7126;220993,7084;201854,8120;188598,9943;182301,11600;176833,13589;169211,14583;140378,25686;129939,30326;126791,31486;123974,32978;118671,35795;110386,40103;104090,45075;85862,59326;82053,62639;78327,66042;78406,66121;49739,99761;43940,107716;41288,112522;38637,116996;33666,126276;28259,134797;28198,135059;26375,140030;25050,142351;24718,142682;23248,147571;22896,150471;22564,154614;20244,161408;18090,168202;15770,178145;14445,187260;13616,196374;14776,190077;14884,189557;15108,187094;16433,177980;16848,178118;16884,177964;16433,177814;18753,167871;20907,161076;23216,154313;23061,154282;23393,150139;25215,142351;26541,140030;26586,139909;28364,135059;33832,126442;38803,117162;41454,112687;44105,107881;49905,99927;78572,66287;86194,59327;104421,45075;110718,40103;119003,35795;124305,32978;127122,31486;130271,30326;140710,25686;169542,14583;177164,13589;182632,11600;188929,9943;202185,8120;221324,7146;236707,7663;244274,0;252062,497;260015,1326;265318,2651;268798,4309;273106,3480;279568,4971;283545,6131;283379,6297;283214,7457;276420,6960;274100,6297;271780,5800;267306,4806;262832,3811;258193,3149;253056,3149;248913,3149;242451,3149;242147,3052;239303,4474;240297,6131;250239,8120;245815,8197;245889,8203;250570,8120;254547,8617;262170,10109;265815,10606;271946,11932;278243,13257;284374,14749;290505,16572;293487,17400;296470,18394;296508,18430;298647,18798;303831,20725;304555,21822;304755,21875;309395,23697;313372,25355;317348,27178;320331,28835;322319,29829;324474,30989;331764,35132;341044,41098;345849,44412;345988,44511;348444,46003;441956,221894;441886,223281;443779,223552;445602,224877;446430,229352;449579,234655;450904,234775;450904,233495;452251,229753;452230,229020;453555,224546;455378,224546;458195,222723;458526,230015;457698,233495;456704,236809;456207,242278;456041,245095;455710,247912;455003,248383;455047,248575;455724,248123;456041,245426;456207,242609;456704,237140;457698,233826;458526,230346;459852,231340;459686,233826;459355,236312;459189,240952;458858,246421;458029,252221;457035,258352;455875,264318;453721,276912;451733,278073;449247,285364;448584,292324;448253,293318;445436,300941;444607,301604;441128,309724;444773,301604;445602,300941;440299,316022;437482,317513;436898,318682;436985,318839;437648,317513;440465,316022;438477,321656;434831,328285;433009,331599;431020,334913;429529,337399;427375,342205;425055,346845;421409,351816;417764,356456;417916,356144;413787,361759;404839,371537;403077,374247;404839,371702;413787,361925;406993,372199;403493,375866;400682,377932;400531,378165;398774,379517;398708,379988;390920,387943;382635,395566;382252,395844;379487,399377;372859,404348;366664,408995;366642,409022;372859,404514;379487,399543;374018,405011;369565,407911;366485,409213;366396,409320;363082,411474;361833,412053;358691,414602;355626,416777;350986,419760;349495,419926;347837,420663;347579,420858;349660,420092;351152,419926;345186,424400;341375,426389;337564,428212;334872,428616;334416,428875;321822,434343;321180,434489;317348,436995;319502,437658;311549,441138;312212,438818;309560,439812;307075,440640;301938,442298;301252,441474;298790,441966;295807,442629;289676,444121;289474,444215;295310,442795;298293,442132;300778,441635;301772,442463;306909,440806;309395,439978;312046,438983;311383,441303;304423,444618;304082,444522;299287,446440;295310,447601;289345,449092;286880,448885;281725,449888;281557,450252;267803,452903;264655,452075;262004,452075;257364,453566;253222,453898;249079,454063;248629,453871;244854,454540;240297,453732;240463,453566;241291,452406;237480,451909;239303,450915;244771,450749;250073,450583;257695,450749;262998,450252;272940,448098;279568,446606;284539,446440;284885,446280;280065,446441;273437,447932;263495,450086;258193,450583;250570,450418;245268,450583;239800,450749;239965,450086;241125,448429;292162,439978;326793,426886;335907,422080;341044,419429;346346,416612;356288,410646;364242,404514;379155,392914;383298,389600;387275,386120;393240,380651;395725,376508;399296,373235;399324,373029;395891,376177;393406,380320;387440,385788;383463,389268;379321,392583;364408,404183;356454,410314;346512,416280;341210,419097;336073,421749;326959,426555;292327,439646;241291,448098;237480,448098;236983,446772;233006,446606;229360,448098;218756,448263;210968,447932;207156,447601;203345,446938;205641,444489;205168,444618;196614,443034;196220,443126;179816,440143;173353,438818;167719,437823;160926,434675;152475,431526;143693,428046;145184,426886;151315,428046;153966,430366;163080,433017;181141,437658;185615,438486;190421,439315;195723,440475;201566,441738;202020,441635;207488,442463;207653,442132;215607,442463;216933,442629;229195,442629;238143,442960;248748,442132;250073,442132;250570,443458;261010,442132;267969,440475;271946,439812;274431,439481;279900,438155;284374,437160;288847,436000;297054,434580;298127,434178;289510,435669;285036,436829;280563,437823;275094,439149;272609,439481;268632,440143;257861,441138;250570,441801;249245,441801;238640,442629;229692,442298;217430,442298;216104,442132;210968,439978;208151,441801;208143,441815;210470,440309;215607,442463;207654,442132;207716,442091;202517,441303;196386,439978;191083,438818;186278,437989;181804,437160;163742,432520;154629,429869;151978,427549;145847,426389;136733,421749;134082,421915;124637,417109;122980,414126;123311,413960;129111,417109;134910,420257;136567,419263;129774,414789;124140,412303;116352,407829;109724,403520;99284,399046;95308,395731;96136,395400;100113,396560;91828,387943;87188,384131;82880,380320;77412,375845;69458,367062;68912,365357;67304,363748;61836,357782;61173,354799;59019,351816;58762,351414;56202,349662;51231,342536;48414,335908;48082,335908;44271,328616;40626,321324;36815,312873;33335,304256;36815,310056;40294,317347;41454,321324;41934,322028;41344,318960;39805,316167;37300,310533;34329,305581;30684,295638;27561,285447;26535,282474;22068,264643;20093,251699;20079,252055;20244,254706;21073,260838;22067,267135;20410,261666;19250,254706;17925,254706;17096,248409;15936,244432;14942,240621;12125,237638;11296,237638;10468,233495;10136,228192;10799,220735;11131,218083;11695,216264;11421,212117;11793,205986;12456,204743;12456,203997;11131,206483;9971,204826;7817,201843;7423,199481;7320,199688;6657,206317;6160,212946;5663,218083;5663,228689;5828,234158;6160,239626;4668,244763;4337,244763;3343,234820;3343,224546;4171,216592;5662,218082;4337,216426;4006,210460;4337,201346;4503,198860;5000,194717;6988,187260;7979,182306;7651,181128;6491,187757;4503,195214;4006,199357;3840,201843;3508,210957;3840,216923;3011,224877;3011,235152;4006,245095;4337,245095;6491,254541;7651,262329;10136,270284;14051,287389;14393,290667;15108,290667;18753,299450;20079,303924;17593,300113;14942,294147;14776,295804;13335,291335;12291,291495;11131,287684;7154,278570;4668,270450;4503,263655;3343,255701;2514,247746;692,241946;1851,211123;3011,203169;2017,198860;4006,186928;4503,184111;5828,174500;9308,167539;8479,176985;9308,175366;9805,171496;9971,167208;11462,161739;13782,153453;16599,145002;16810,144764;18090,138042;19913,133236;22067,129259;26375,120973;29855,113516;34826,103904;38472,99761;41454,93961;43940,90315;46591,88990;47254,87995;49905,82693;55042,76727;55182,79220;54807,80268;60178,74738;62830,71258;66310,67944;66609,68277;66475,68109;70784,63801;75092,59824;79732,54852;86194,50046;93153,44909;97314,42006;100113,39440;105084,36457;110386,33640;111088,33279;112893,31507;115855,29332;119107,27675;121407,27145;121820,26846;166891,8617;168563,8253;173187,6628;176377,5986;178040,5972;178656,5800;216436,828;227165,787;238640,994;238853,1154;244439,497;249576,1326;254713,2320;257363,2922;254547,2154;249410,1160;244274,331;24427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e libre : Forme 18" o:spid="_x0000_s1033" alt="&quot;&quot;" style="position:absolute;left:18402;top:102069;width:2371;height:234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4929f"/>
                <v:stroke joinstyle="miter"/>
                <v:path arrowok="t" o:connecttype="custom" o:connectlocs="128898,232725;127790,233322;127857,233350;138111,226667;134529,227521;129155,228203;128899,227521;132652,227179;138111,226667;147430,225774;147211,225836;147323,225814;80578,224492;84374,225473;85994,225558;90515,227777;92562,228203;92690,228246;93159,227777;94951,228288;96742,228715;100271,229536;100324,229483;104419,230165;106381,230506;108342,230677;112351,230848;117810,230762;118047,230762;118578,230464;119772,230080;120988,230059;121819,230165;122043,230762;123952,230762;123355,231615;123014,232042;121905,232554;119857,232554;117213,232383;111498,232213;107233,231871;103480,231360;99727,230762;94012,229909;89577,228459;89628,228422;87018,227606;84715,226582;82071,225729;79341,224791;80578,224492;130788,222663;129485,222862;120472,223317;123440,223682;124208,223511;129496,222914;130366,222745;138886,221427;134460,222103;135979,222146;138164,221741;155045,221230;141161,224927;148187,223362;66035,219501;75844,223682;79341,224791;81985,225729;84630,226582;86933,227606;86421,228032;85056,227776;80194,225985;77806,225047;75418,224023;72262,222914;69532,221720;67400,220610;66035,219501;70044,217369;74735,219757;74138,220099;68679,217454;70044,217369;52729,211568;58529,214810;59723,216174;56993,214724;54946,213445;52729,211568;62899,209379;62900,209403;63188,209752;63220,209606;187467,203779;187157,203805;182039,207473;177007,210203;173424,212335;171462,213189;169415,214042;166942,215321;165065,216430;162336,217539;159521,218563;158753,219331;157559,219757;154574,220269;150735,221464;147238,222573;143400,223682;138623,224876;131884,225985;131714,226241;128474,227051;128558,227094;132156,226194;132226,225985;138964,224876;143741,223682;147579,222573;151076,221464;154915,220269;157900,219757;155879,220970;155938,220952;158071,219672;159265,219246;159344,219224;159862,218648;162677,217625;165406,216516;167283,215407;169756,214127;171804,213274;173207,212664;173936,212165;177519,210032;182551,207302;41199,202599;41523,202877;41633,202933;188039,200372;188010,200392;188010,200417;188146,200436;188181,200392;189882,199099;189379,199447;189290,199539;189635,199318;34234,194802;37456,198595;34901,195529;195921,194799;195914,194802;195857,195188;194493,196724;192872,198515;192970,198493;194493,196809;195857,195274;195921,194799;42571,192878;42740,193084;42749,193056;29954,190923;32172,192373;32281,192501;33291,192725;35584,194847;38740,197406;40105,199283;40872,200222;44113,202951;43175,203719;40157,200365;40019,200392;40019,200392;42876,203567;43175,203719;44114,202951;52217,209350;50596,209861;51193,210288;48805,210373;47270,209350;45819,208241;42237,205255;38910,202269;35840,199283;34390,197833;33025,196297;33537,195615;35243,197150;37119,198601;39422,201075;39618,201243;37119,198601;35328,197150;33622,195615;31745,193311;29954,190923;217864,177359;217821,177377;216889,179613;216969,166671;214708,169937;213599,171984;212490,173861;209846,177359;207543,180856;205496,183671;205325,183776;205186,183983;205411,183842;207458,181027;209761,177529;212405,174032;213514,172155;214623,170107;216926,166780;223782,166375;223067,167975;221532,171046;223067,167975;223782,166375;225797,165501;224688,168828;222726,172411;220764,176079;218973,178382;220167,175994;221191,173605;221958,172325;222982,170619;223920,168913;225797,165501;220276,158188;218205,161832;218167,161920;220252,158249;221411,149934;218923,156734;213688,167435;212922,168647;212917,168657;211126,171728;209334,175055;207287,177615;205581,180515;195516,191861;192190,194676;191870,194919;191733,195059;190342,196193;189204,197492;185025,200648;184370,201062;182591,202512;182334,202679;181954,203037;178627,205255;175301,207302;174920,207495;172668,208958;171969,209311;171292,209776;168989,211056;166837,211900;162041,214319;150789,218516;142948,220533;149285,219331;150479,219075;154318,217710;156706,216942;160544,214980;164894,213444;167682,212351;168904,211653;170012,211312;171548,210459;171951,210178;172998,209179;175301,207814;177921,206530;178883,205937;182210,203719;183660,202354;185281,201331;189460,198174;192446,195359;195772,192544;205837,181197;207222,178842;207287,178638;209505,175226;210187,174202;211095,172943;211382,172411;213173,169339;216670,162088;220082,154325;221084,151168;230744,142382;230488,142552;230488,142552;231550,137326;231519,137477;231768,137775;232535,138628;233047,138287;233060,138221;232706,138457;231853,137690;230789,127635;230730,127638;230622,127644;230659,128050;230574,130182;230232,131462;228185,134704;227673,137519;227162,138457;226309,142552;225370,145794;224347,148951;223750,151424;223067,153984;223612,153137;224091,151339;224517,148780;225541,145623;226479,142382;227332,138287;227844,137348;228356,134533;230403,131291;229038,137860;228015,143320;225712,150315;225256,151024;225061,152086;224432,153898;222044,159102;220935,161832;220252,163283;219400,164818;217097,168913;214623,172922;211467,178297;207970,183586;205667,186572;203193,189473;202340,190667;201402,191861;199952,193056;197580,195682;197649,195956;195175,198515;192531,200392;190398,202098;188378,203575;188692,203549;190910,201928;193043,200222;195687,198345;198161,195785;198075,195444;200464,192800;201914,191605;202852,190411;203705,189217;206178,186316;208481,183330;211979,178041;215135,172667;217608,168657;219911,164562;220764,163027;221447,161576;222556,158846;224944,153643;225882,150145;228185,143149;229209,137690;230574,131121;230881,129967;230659,129926;230744,127794;232621,125832;231627,129971;231627,129971;232621,125832;233388,124978;232877,126088;232877,126088;232759,128412;232706,130609;231853,133234;231853,133534;232877,130609;233047,126087;233445,125226;229720,121310;229161,122632;228953,124552;228684,123655;228585,123781;228868,124723;228697,126088;229038,127197;229303,127182;229123,126599;229294,125234;229720,121310;236886,119007;237056,119092;236971,122675;237056,125149;236800,129670;236544,132230;235777,135983;235521,139140;234241,144941;233047,149974;230915,150913;231085,150401;231426,146818;232706,143064;233729,142467;233729,142467;234838,135983;235435,132912;235947,129756;236374,126770;236544,123955;236630,121566;236800,120286;236886,119007;12013,79452;12056,79473;12060,79461;17160,67224;15283,70722;13748,72001;13744,72083;13596,75349;13600,75341;13748,72087;15283,70807;17160,67309;17224,67352;17255,67288;18183,59802;16989,60655;15198,64409;15607,64737;15621,64679;15283,64409;17074,60655;18132,59900;24751,54939;24643,55026;24186,56784;23898,57669;16051,72001;14942,75499;13918,79082;11700,86589;10250,91708;9568,95547;9227,97509;8971,99471;8203,104760;7947,108002;8374,111414;8574,109555;8545,108940;8886,105357;9653,100068;10262,99337;11146,93420;11103,92390;11946,89974;12448,87946;12298,88295;11786,88125;10506,91793;10592,93841;9995,97765;9909,98447;9056,99471;9312,97509;9653,95547;10336,91708;11786,86589;14004,79082;15027,75499;16136,72001;23983,57669;24751,54939;26286,46408;26286,46408;26713,46750;26713,46750;41656,34263;41640,34276;41590,34332;40893,35062;40717,35319;40602,35448;40105,36171;34901,42314;33451,44020;32001,45811;25592,52896;32087,45726;33537,43934;34987,42228;40190,36086;40717,35319;41590,34332;43822,28380;43085,28637;42538,28840;42408,29005;41469,29858;39081,31394;37460,33185;35925,34977;34901,35915;34867,35872;33899,37035;32257,39072;29613,41972;30039,42484;30048,42477;29698,42058;32342,39157;34987,35915;36010,34977;37546,33185;39166,31394;41555,29858;42493,29005;43516,28621;43840,28521;167368,12967;171718,14929;173595,16465;169415,14417;167368,12967;153209,6739;156621,7507;161397,9896;153209,6739;101860,6174;100069,6398;96230,6910;92477,7763;90856,8275;88980,8787;84874,9594;84118,9896;78915,11687;73797,13735;70215,15356;67826,16294;61941,19024;59126,20816;56396,22607;52046,25849;47952,29091;44033,32509;44369,32929;45201,32359;45909,31831;48464,29602;52558,26361;56908,23119;59638,21327;62452,19536;68338,16806;70641,15612;74223,13991;79341,11943;84544,10152;86730,9722;87786,9362;102157,6261;132364,4340;134187,4521;136661,5374;134785,5119;130861,4351;132364,4340;142291,3668;145788,3924;150053,5630;144764,4692;142291,3668;113759,3647;103907,4180;97083,5118;93842,5972;91027,6995;87103,7507;72262,13223;66888,15612;65267,16209;63817,16977;61088,18427;56823,20645;53582,23204;44199,30541;42238,32246;40320,33998;40360,34038;25604,51356;22619,55451;21254,57925;19889,60228;17330,65006;14547,69393;14515,69527;13577,72087;12895,73281;12724,73451;11967,75968;11786,77461;11615,79594;10421,83092;9312,86589;8118,91708;7436,96400;7009,101092;7606,97850;7662,97583;7777,96314;8459,91622;8673,91694;8691,91615;8459,91537;9653,86419;10762,82921;11951,79439;11871,79423;12042,77290;12980,73281;13662,72087;13685,72024;14601,69527;17415,65091;19974,60314;21339,58011;22704,55536;25689,51442;40446,34124;44369,30541;53752,23204;56993,20645;61258,18427;63988,16977;65438,16209;67058,15612;72432,13223;87274,7507;91198,6995;94012,5972;97254,5119;104078,4180;113929,3679;121848,3945;125743,0;129752,256;133846,682;136576,1365;138367,2218;140585,1791;143911,2559;145958,3156;145873,3242;145788,3839;142291,3583;141097,3242;139902,2986;137599,2474;135296,1962;132908,1621;130264,1621;128131,1621;124805,1621;124649,1571;123184,2303;123696,3156;128814,4180;126536,4220;126575,4223;128984,4180;131031,4436;134955,5204;136832,5460;139988,6142;143229,6825;146385,7593;149541,8531;151076,8957;152612,9469;152632,9487;153733,9677;156401,10669;156773,11234;156877,11261;159265,12199;161312,13052;163359,13991;164895,14844;165918,15356;167027,15953;170780,18086;175557,21157;178030,22863;178102,22914;179366,23682;227503,114229;227467,114943;228441,115083;229379,115765;229806,118068;231426,120798;232109,120860;232109,120201;232802,118275;232791,117898;233474,115594;234412,115594;235862,114656;236032,118410;235606,120201;235094,121907;234838,124723;234753,126173;234582,127623;234219,127866;234241,127964;234590,127732;234753,126343;234838,124893;235094,122078;235606,120372;236032,118580;236715,119092;236630,120372;236459,121651;236374,124040;236203,126855;235777,129841;235265,132998;234668,136069;233559,142552;232535,143149;231256,146903;230915,150486;230744,150998;229294,154922;228867,155263;227076,159444;228953,155263;229379,154922;226650,162685;225200,163453;224899,164055;224944,164136;225285,163453;226735,162685;225712,165586;223835,168998;222897,170704;221873,172411;221105,173690;219997,176164;218802,178553;216926,181112;215049,183501;215128,183340;213002,186231;208396,191264;207489,192659;208396,191349;213002,186316;209505,191605;207703,193493;206256,194556;206178,194676;205274,195372;205240,195615;201231,199710;196966,203634;196769,203777;195346,205596;191934,208155;188745,210547;188733,210561;191934,208241;195346,205681;192531,208497;190238,209989;188653,210659;188607,210715;186901,211824;186258,212122;184641,213434;183063,214554;180675,216089;179907,216174;179054,216554;178921,216654;179992,216260;180760,216174;177689,218478;175727,219502;173765,220440;172380,220648;172145,220781;165662,223596;165332,223671;163359,224961;164468,225303;160374,227094;160715,225900;159350,226412;158071,226838;155427,227691;155073,227267;153806,227521;152270,227862;149115,228630;149010,228678;152015,227947;153550,227606;154829,227350;155341,227776;157985,226923;159265,226497;160630,225985;160288,227179;156706,228886;156530,228836;154062,229824;152015,230421;148944,231189;147675,231082;145021,231599;144935,231786;137855,233151;136235,232724;134870,232724;132481,233492;130349,233663;128217,233748;127985,233649;126042,233993;123696,233578;123781,233492;124208,232895;122246,232639;123184,232127;125999,232042;128729,231957;132652,232042;135382,231786;140499,230677;143911,229909;146470,229824;146648,229741;144167,229824;140755,230592;135638,231701;132908,231957;128984,231871;126255,231957;123440,232042;123525,231701;124122,230848;150394,226497;168221,219757;172912,217283;175557,215918;178286,214468;183404,211397;187498,208241;195175,202269;197307,200563;199355,198771;202425,195956;203705,193823;205543,192138;205557,192033;203790,193653;202511,195785;199440,198601;197393,200392;195260,202098;187584,208070;183489,211227;178372,214298;175642,215748;172998,217113;168306,219587;150479,226326;124208,230677;122246,230677;121990,229995;119943,229909;118066,230677;112607,230762;108598,230592;106636,230421;104675,230080;105856,228819;105613,228886;101210,228070;101007,228118;92562,226582;89236,225900;86336,225388;82839,223767;78488,222146;73968,220355;74735,219757;77891,220355;79256,221549;83947,222914;93245,225303;95548,225729;98021,226156;100751,226753;103759,227403;103992,227350;106807,227777;106892,227606;110987,227777;111669,227862;117981,227862;122587,228032;128046,227606;128728,227606;128984,228288;134358,227606;137941,226753;139988,226412;141267,226241;144082,225559;146385,225047;148688,224449;152912,223718;153465,223511;149029,224279;146726,224876;144423,225388;141608,226070;140329,226241;138282,226582;132737,227094;128984,227435;128302,227435;122843,227862;118237,227691;111925,227691;111243,227606;108598,226497;107148,227435;107145,227443;108342,226667;110987,227776;106892,227606;106925,227585;104248,227179;101092,226497;98363,225900;95889,225473;93586,225047;84289,222658;79597,221293;78232,220099;75076,219501;70385,217113;69020,217198;64158,214724;63305,213189;63476,213103;66461,214724;69447,216345;70300,215833;66803,213530;63903,212250;59894,209947;56482,207729;51108,205425;49061,203719;49487,203549;51534,204146;47270,199710;44881,197748;42663,195785;39849,193482;35754,188961;35473,188083;34645,187254;31831,184183;31490,182648;30381,181112;30249,180905;28931,180003;26372,176335;24922,172922;24751,172922;22789,169169;20913,165415;18951,161064;17160,156628;18951,159614;20742,163368;21339,165415;21586,165777;21282,164198;20490,162760;19201,159860;17671,157311;15795,152192;14187,146946;13659,145416;11360,136236;10343,129573;10336,129756;10421,131121;10847,134277;11359,137519;10506,134704;9909,131121;9227,131121;8800,127879;8203,125832;7692,123870;6241,122334;5815,122334;5388,120201;5218,117471;5559,113632;5730,112267;6020,111331;5879,109196;6071,106040;6412,105400;6412,105016;5730,106296;5133,105443;4024,103907;3821,102691;3768,102798;3427,106210;3171,109623;2915,112267;2915,117727;3000,120542;3171,123358;2403,126002;2233,126002;1721,120884;1721,115594;2147,111500;2915,112267;2233,111414;2062,108343;2233,103651;2318,102371;2574,100239;3597,96400;4107,93850;3938,93243;3341,96656;2318,100495;2062,102627;1977,103907;1806,108599;1977,111670;1550,115765;1550,121054;2062,126173;2233,126173;3341,131036;3938,135045;5218,139140;7233,147945;7409,149633;7777,149633;9653,154154;10336,156458;9056,154496;7692,151424;7606,152278;6864,149977;6327,150059;5730,148097;3683,143405;2403,139225;2318,135727;1721,131633;1294,127538;356,124552;953,108684;1550,104590;1038,102371;2062,96229;2318,94779;3000,89831;4791,86248;4365,91111;4791,90277;5047,88285;5133,86077;5900,83262;7094,78997;8545,74646;8653,74524;9312,71063;10250,68589;11359,66541;13577,62276;15368,58437;17927,53489;19804,51356;21339,48370;22619,46494;23983,45811;24325,45299;25689,42569;28333,39498;28405,40782;28213,41321;30978,38475;32342,36683;34134,34977;34288,35148;34219,35062;36437,32844;38655,30797;41043,28237;44369,25763;47952,23119;50094,21624;51534,20304;54093,18768;56823,17318;57184,17132;58113,16219;59638,15100;61312,14247;62496,13974;62708,13820;85909,4436;86770,4249;89150,3412;90792,3082;91649,3074;91965,2986;111413,427;116936,405;122843,512;122953,594;125828,256;128473,682;131117,1194;132481,1504;131031,1109;128387,597;125743,171;12574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rect id="Rectangle 13" o:spid="_x0000_s1034" alt="&quot;&quot;" style="position:absolute;left:7543;top:15087;width:56148;height:2743;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" fillcolor="#2c567a [3204]" stroked="f" strokeweight="1pt"/>
              <v:shape id="Forme libre : Forme 18" o:spid="_x0000_s1035" alt="&quot;&quot;" style="position:absolute;left:22174;top:105594;width:18227;height:1798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990959,1788966;982441,1793553;982951,1793772;1061788,1742402;1034246,1748960;992933,1754206;990966,1748960;1019820,1746337;1061788,1742402;1133429,1735537;1131748,1736012;1132610,1735844;619478,1725679;648659,1733221;661119,1733876;695874,1750927;711612,1754206;712597,1754534;716203,1750927;729973,1754862;743745,1758141;770878,1764451;771286,1764043;802763,1769289;817845,1771912;832928,1773224;863748,1774535;905717,1773879;907538,1773879;911619,1771584;920800,1768633;930144,1768469;936538,1769288;938259,1773879;952931,1773879;948341,1780437;945718,1783716;937193,1787651;921455,1787651;901127,1786339;857191,1785028;824403,1782405;795549,1778470;766696,1773879;722760,1767321;688661,1756174;689055,1755887;668988,1749616;651282,1741746;630954,1735189;609970,1727975;619478,1725679;1005491,1711620;995473,1713149;926182,1716648;948997,1719449;954899,1718138;995556,1713548;1002247,1712246;1067747,1702118;1033716,1707312;1045394,1707645;1062198,1704531;1191971,1700601;1085236,1729026;1139250,1716991;507671,1687317;583083,1719449;609970,1727975;630298,1735188;650627,1741746;668332,1749615;664397,1752894;653905,1750927;616527,1737156;598166,1729942;579805,1722072;555541,1713548;534557,1704367;518163,1695841;507671,1687317;538492,1670922;574559,1689284;569969,1691907;528000,1671578;538492,1670922;405373,1626330;449964,1651249;459145,1661742;438161,1650593;422423,1640757;405373,1626330;483566,1609502;483572,1609689;485787,1612369;486031,1611246;1441231,1566455;1438849,1566653;1399504,1594852;1360814,1615837;1333272,1632231;1318190,1638789;1302451,1645347;1283434,1655184;1269007,1663709;1248023,1672234;1226383,1680103;1220481,1686005;1211301,1689284;1188349,1693219;1158840,1702400;1131954,1710925;1102445,1719450;1065722,1728631;1013917,1737156;1012606,1739123;987697,1745351;988343,1745681;1016004,1738765;1016540,1737156;1068346,1728631;1105068,1719450;1134577,1710925;1161464,1702400;1190972,1693219;1213924,1689284;1198387,1698607;1198842,1698465;1215236,1688628;1224416,1685350;1225028,1685180;1229006,1680759;1250647,1672889;1271631,1664365;1286058,1655839;1305075,1646003;1320813,1639445;1331605,1634753;1337207,1630920;1364749,1614526;1403438,1593541;316733,1557386;319223,1559522;320072,1559955;1445631,1540267;1445407,1540422;1445407,1540610;1446449,1540758;1446719,1540422;1459799,1530479;1455927,1533153;1455243,1533864;1457898,1532165;263190,1497447;287955,1526607;268319,1503043;1506229,1497428;1506171,1497449;1505737,1500420;1495245,1512224;1482785,1525995;1483536,1525822;1495245,1512880;1505737,1501076;1506229,1497428;327285,1482661;328583,1484242;328649,1484025;230285,1467631;247335,1478779;248172,1479765;255942,1481484;273565,1497796;297828,1517470;308320,1531897;314222,1539111;339141,1560096;331928,1565997;308721,1540211;307665,1540422;307665,1540422;329626,1564824;331928,1565997;339141,1560096;401438,1609279;388979,1613213;393569,1616493;375208,1617148;363404,1609279;352257,1600754;324715,1577801;299140,1554849;275532,1531897;264385,1520749;253893,1508945;257827,1503699;270943,1515503;285369,1526651;303074,1545668;304579,1546959;285369,1526651;271598,1515503;258483,1503699;244056,1485992;230285,1467631;1674923,1363362;1674590,1363505;1667427,1380695;1668038,1281206;1650660,1306309;1642135,1322048;1633610,1336475;1613281,1363362;1595576,1390249;1579838,1411890;1578525,1412692;1577451,1414283;1579182,1413201;1594920,1391561;1612626,1364674;1632954,1337787;1641479,1323360;1650004,1307621;1667710,1282046;1720416,1278930;1714924,1291227;1703121,1314835;1714924,1291227;1720416,1278930;1735909,1272209;1727383,1297784;1712301,1325327;1697219,1353526;1683448,1371232;1692629,1352870;1700498,1334508;1706399,1324672;1714268,1311556;1721482,1298441;1735909,1272209;1693463,1215996;1677546,1244011;1677253,1244684;1693284,1216468;1702193,1152547;1683062,1204817;1642818,1287080;1636926,1296396;1636889,1296473;1623117,1320081;1609347,1345657;1593609,1365330;1580493,1387626;1503114,1474844;1477539,1496485;1475085,1498351;1474026,1499423;1463332,1508141;1454588,1518126;1422455,1542390;1417420,1545570;1403745,1556719;1401770,1558002;1398848,1560752;1373273,1577802;1347699,1593541;1344772,1595024;1327455,1606272;1322086,1608980;1316878,1612558;1299172,1622395;1282630,1628882;1245758,1647481;1159256,1679745;1098977,1695244;1147692,1686005;1156873,1684037;1186382,1673545;1204743,1667643;1234253,1652560;1267696,1640756;1289123,1632353;1298517,1626985;1307041,1624363;1318845,1617804;1321947,1615648;1329993,1607968;1347699,1597475;1367842,1587601;1375240,1583047;1400815,1565997;1411963,1555505;1424423,1547635;1456555,1523372;1479506,1501731;1505081,1480091;1582460,1392872;1593109,1374768;1593609,1373199;1610658,1346967;1615904,1339098;1622880,1329423;1625085,1325327;1638856,1301719;1665742,1245978;1691972,1186302;1699678,1162038;1773942,1094493;1771975,1095805;1771975,1095805;1780136,1055628;1779901,1056788;1781811,1059081;1787713,1065639;1791648,1063016;1791747,1062513;1789025,1064327;1782467,1058425;1774291,981133;1773833,981159;1773004,981205;1773287,984322;1772631,1000717;1770008,1010554;1754270,1035473;1750335,1057114;1746401,1064327;1739843,1095805;1732630,1120724;1724760,1144988;1720170,1164006;1714924,1183679;1719108,1177171;1722794,1163350;1726072,1143676;1733941,1119413;1741155,1094493;1747712,1063016;1751647,1055802;1755581,1034162;1771320,1009242;1760828,1059737;1752958,1101706;1735253,1155480;1731750,1160929;1730252,1169088;1725417,1183024;1707055,1223026;1698530,1244011;1693284,1255159;1686726,1266963;1669021,1298441;1650004,1329262;1625741,1370576;1598855,1411234;1581150,1434186;1562132,1456483;1555575,1465664;1548362,1474844;1537213,1484025;1518981,1504213;1519507,1506322;1500491,1525995;1480162,1540422;1463768,1553538;1448238,1564887;1450653,1564686;1467703,1552226;1484097,1539111;1504425,1524684;1523443,1505010;1522787,1502387;1541148,1482058;1552296,1472877;1559509,1463697;1566067,1454516;1585084,1432219;1602789,1409267;1629676,1368608;1653938,1327295;1672956,1296473;1690661,1264995;1697219,1253191;1702465,1242044;1710990,1221059;1729351,1181056;1736564,1154169;1754270,1100396;1762139,1058426;1772631,1007930;1774997,999061;1773287,998750;1773942,982355;1788369,967272;1780732,999090;1780733,999090;1788369,967273;1794271,960714;1790336,969240;1790336,969240;1789434,987109;1789025,1003996;1782467,1024175;1782467,1026480;1790336,1003996;1791648,969239;1794705,962615;1766073,932516;1761776,942674;1760171,957436;1758103,950539;1757346,951513;1759516,958747;1758205,969240;1760828,977765;1762861,977652;1761483,973174;1762794,962681;1766073,932516;1821157,914810;1822469,915465;1821813,943008;1822469,962026;1820501,996782;1818534,1016455;1812632,1045309;1810665,1069574;1800829,1114167;1791648,1152857;1775254,1160071;1776566,1156136;1779189,1128594;1789025,1099739;1796894,1095149;1796894,1095149;1805419,1045309;1810009,1021701;1813944,997438;1817223,974485;1818534,952845;1819190,934483;1820501,924646;1821157,914810;92358,610748;92684,610911;92715,610820;131922,516753;117495,543640;105691,553477;105663,554105;104521,579209;104554,579149;105691,554132;117495,544295;131922,517409;132413,517736;132659,517245;139790,459700;130609,466258;116839,495112;119989,497633;120092,497190;117495,495112;131265,466258;139395,460451;190284,422321;189456,422984;185940,436502;183726,443306;123396,553477;114871,580363;107002,607906;89952,665614;78805,704961;73559,734471;70936,749554;68968,764637;63066,805295;61099,830215;64378,856446;65915,842153;65690,837428;68313,809886;74214,769227;78895,763610;85692,718121;85362,710207;91841,691635;95695,676041;94543,678730;90608,677418;80772,705617;81428,721356;76837,751522;76182,756768;69624,764637;71591,749554;74214,734471;79460,704961;90608,665614;107658,607906;115527,580363;124052,553477;184382,443306;190284,422321;202088,356743;202087,356743;205366,359366;205366,359366;320251,263378;320125,263479;319743,263911;314386,269524;313032,271495;312148,272494;308320,278050;268319,325266;257171,338381;246024,352152;196750,406615;246679,351497;257827,337725;268975,324610;308976,277394;313032,271495;319743,263911;336897,218158;331237,220130;327028,221693;326026,222964;318813,229522;300451,241326;287992,255097;276189,268868;268319,276082;268052,275748;260614,284690;247991,300346;227662,322643;230941,326577;231004,326522;228318,323298;248646,301002;268975,276082;276844,268869;288648,255097;301107,241326;319468,229522;326682,222965;334551,220014;337035,219243;1286713,99678;1320157,114761;1334583,126565;1302451,110826;1286713,99678;1177857,51806;1204088,57708;1240810,76070;1177857,51806;783091,47462;769320,49183;739810,53118;710957,59675;698498,63610;684071,67545;652502,73747;646692,76070;606691,89841;567346,105580;539804,118040;521443,125253;476195,146238;454555,160010;433571,173781;400127,198700;368650,223620;338525,249901;341108,253130;347502,248745;352944,244688;372585,227555;404061,202635;437505,177716;458489,163944;480129,150173;525376,129188;543082,120007;570624,107547;609970,91808;649971,78037;666774,74737;674891,71963;785372,48128;1017605,33362;1031623,34756;1050640,41314;1036213,39347;1006048,33444;1017605,33362;1093920,28198;1120806,30165;1153594,43281;1112937,36067;1093920,28198;874569,28034;798828,32133;746368,39346;721449,45904;699808,53773;669643,57708;555541,101645;514229,120007;501769,124597;490622,130499;469637,141647;436849,158698;411930,178371;339797,234768;324722,247877;309975,261343;310287,261655;196841,394778;173889,426255;163397,445273;152905,462979;133232,499702;111833,533424;111593,534459;104379,554132;99133,563313;97821,564625;92002,583970;90608,595446;89297,611841;80116,638728;71591,665614;62410,704961;57164,741029;53886,777097;58476,752177;58901,750121;59787,740373;65033,704306;66676,704854;66819,704244;65034,703649;74215,664303;82739,637416;91878,610652;91264,610529;92576,594135;99789,563313;105035,554132;105211,553653;112249,534459;133888,500358;153561,463635;164053,445929;174546,426911;197497,395434;310943,262311;341108,234769;413242,178372;438161,158698;470949,141648;491933,130499;503081,124598;515540,120007;556854,101645;670956,57708;701121,53774;722760,45904;747679,39347;800140,32133;875880,28280;936758,30323;966703,0;997523,1967;1029000,5246;1049984,10492;1063755,17050;1080805,13771;1106379,19673;1122117,24263;1121462,24920;1120806,29510;1093920,27543;1084739,24920;1075559,22952;1057853,19017;1040148,15083;1021787,12459;1001458,12459;985064,12459;959490,12459;958288,12076;947030,17706;950965,24263;990310,32133;972801,32438;973096,32461;991622,32133;1007360,34100;1037525,40002;1051951,41970;1076215,47216;1101134,52462;1125396,58364;1149660,65578;1161464,68856;1173267,72791;1173419,72930;1181884,74390;1202397,82013;1205262,86354;1206055,86563;1224416,93776;1240155,100334;1255893,107548;1267697,114105;1275566,118040;1284090,122630;1312944,139025;1349666,162633;1368684,175749;1369234,176142;1378953,182046;1749024,878086;1748746,883574;1756237,884644;1763450,889890;1766729,907596;1779188,928581;1784435,929058;1784435,923991;1789766,909182;1789680,906285;1794926,888579;1802140,888579;1813288,881366;1814599,910220;1811321,923991;1807386,937106;1805418,958747;1804763,969895;1803452,981044;1800655,982908;1800829,983666;1803507,981880;1804763,971207;1805418,960059;1807386,938418;1811321,925302;1814599,911531;1819845,915466;1819190,925302;1817878,935139;1817222,953501;1815911,975142;1812632,998094;1808698,1022358;1804107,1045966;1795582,1095805;1787713,1100396;1777877,1129250;1775254,1156792;1773942,1160727;1762794,1190893;1759515,1193516;1745745,1225649;1760171,1193516;1763450,1190893;1742466,1250568;1731318,1256471;1729006,1261095;1729351,1261716;1731974,1256470;1743122,1250568;1735253,1272865;1720826,1299096;1713613,1312211;1705744,1325327;1699842,1335163;1691317,1354181;1682136,1372543;1667710,1392216;1653283,1410578;1653884,1409340;1637544,1431563;1602133,1470254;1595161,1480981;1602133,1470910;1637544,1432219;1610658,1472877;1596805,1487386;1585684,1495562;1585083,1496485;1578131,1501834;1577870,1503699;1547049,1535176;1514261,1565342;1512745,1566442;1501802,1580424;1475572,1600098;1451056,1618485;1450968,1618592;1475572,1600754;1501802,1581080;1480162,1602721;1462539,1614197;1450347,1619346;1449997,1619772;1436882,1628297;1431939,1630587;1419505,1640675;1407373,1649281;1389012,1661085;1383110,1661742;1376550,1664657;1375530,1665431;1383766,1662397;1389668,1661742;1366060,1679447;1350978,1687317;1335896,1694530;1325242,1696128;1323436,1697154;1273598,1718794;1271057,1719372;1255893,1729286;1264417,1731909;1232941,1745681;1235564,1736500;1225072,1740435;1215236,1743713;1194907,1750271;1192191,1747011;1182447,1748960;1170644,1751583;1146381,1757485;1145581,1757857;1168677,1752238;1180480,1749615;1190316,1747648;1194251,1750927;1214580,1744369;1224416,1741090;1234908,1737156;1232285,1746337;1204743,1759452;1203393,1759074;1184415,1766665;1168677,1771256;1145069,1777158;1135315,1776338;1114913,1780308;1114248,1781749;1059821,1792241;1047361,1788962;1036869,1788962;1018507,1794864;1002114,1796176;985719,1796831;983938,1796068;968998,1798717;950965,1795520;951621,1794864;954899,1790273;939817,1788306;947030,1784372;968670,1783716;989655,1783060;1019819,1783716;1040803,1781749;1080149,1773223;1106379,1767321;1126052,1766665;1127421,1766030;1108347,1766666;1082116,1772568;1042771,1781093;1021787,1783060;991622,1782405;970637,1783060;948997,1783716;949653,1781093;954243,1774535;1156217,1741090;1293271,1689284;1329337,1670266;1349666,1659774;1370650,1648626;1409996,1625018;1441472,1600754;1500491,1554849;1516884,1541734;1532623,1527963;1556230,1506322;1566067,1489928;1580196,1476975;1580310,1476162;1566723,1488616;1556886,1505010;1533279,1526651;1517541,1540422;1501147,1553538;1442129,1599442;1410652,1623706;1371307,1647314;1350322,1658462;1329993,1668955;1293927,1687973;1156873,1739779;954899,1773224;939817,1773224;937849,1767978;922111,1767321;907684,1773224;865716,1773879;834895,1772568;819813,1771256;804731,1768633;813815,1758942;811944,1759452;778093,1753183;776533,1753550;711613,1741746;686038,1736500;663742,1732566;636856,1720105;603412,1707646;568657,1693874;574559,1689284;598822,1693874;609314,1703055;645381,1713548;716859,1731909;734564,1735189;753581,1738467;774566,1743058;797690,1748058;799484,1747648;821124,1750927;821780,1749616;853256,1750927;858502,1751583;907028,1751583;942439,1752894;984408,1749616;989654,1749616;991622,1754862;1032934,1749616;1060476,1743058;1076214,1740435;1086051,1739123;1107691,1733877;1125396,1729942;1143102,1725352;1175578,1719731;1179825,1718138;1145725,1724040;1128020,1728631;1110314,1732566;1088674,1737812;1078838,1739123;1063100,1741746;1020475,1745681;991622,1748304;986376,1748304;944407,1751583;908996,1750271;860470,1750271;855224,1749616;834895,1741090;823747,1748304;823719,1748361;832928,1742402;853257,1750927;821780,1749615;822028,1749455;801451,1746337;777189,1741090;756204,1736500;737187,1733221;719482,1729942;648004,1711581;611937,1701088;601445,1691907;577182,1687317;541115,1668955;530623,1669611;493245,1650593;486687,1638789;487998,1638134;510950,1650593;533902,1663053;540459,1659118;513573,1641412;491278,1631576;460457,1613869;434226,1596819;392914,1579114;377176,1565998;380454,1564686;396192,1569276;363404,1535176;345043,1520093;327993,1505010;306354,1487305;274877,1452548;272717,1445798;266352,1439432;244712,1415824;242089,1404020;233564,1392216;232548,1390624;222416,1383691;202743,1355493;191595,1329262;190284,1329262;175202,1300407;160775,1271553;145692,1238109;131922,1204008;145692,1226960;159463,1255815;164053,1271553;165950,1274335;163616,1262195;157525,1251143;147613,1228851;135855,1209254;121429,1169907;109070,1129576;105010,1117815;87333,1047254;79516,996030;79460,997438;80116,1007930;83395,1032195;87329,1057114;80772,1035473;76182,1007930;70936,1007930;67656,983011;63066,967272;59132,952190;47984,940386;44705,940386;41426,923991;40115,903006;42738,873496;44049,863004;46282,855807;45197,839396;46672,815132;49295,810214;49295,807262;44049,817099;39459,810542;30934,798738;29377,789393;28967,790212;26344,816443;24376,842674;22409,863004;22409,904973;23065,926614;24376,948254;18475,968584;17163,968584;13229,929237;13229,888579;16507,857102;22407,863000;17163,856446;15852,832838;17163,796770;17819,786934;19786,770539;27655,741029;31576,721425;30279,716765;25688,742996;17819,772507;15852,788901;15196,798738;13884,834805;15196,858413;11917,889890;11917,930549;15852,969895;17163,969895;25688,1007275;30279,1038096;40115,1069574;55607,1137262;56959,1150235;59788,1150235;74215,1184991;79461,1202697;69624,1187614;59132,1164006;58477,1170563;52771,1152878;48640,1153513;44049,1138431;28311,1102363;18475,1070230;17819,1043343;13229,1011865;9950,980388;2737,957436;7327,835461;11917,803984;7983,786934;15852,739718;17819,728569;23065,690534;36836,662991;33557,700371;36835,693964;38803,678648;39459,661680;45361,640039;54541,607250;65690,573805;66525,572866;71592,546263;78805,527245;87330,511506;104380,478717;118150,449208;137823,411172;152250,394778;164053,371826;173890,357399;184382,352152;187005,348218;197497,327233;217826,303625;218379,313492;216896,317640;238154,295756;248646,281985;262417,268869;263604,270187;263073,269524;280123,252474;297173,236736;315534,217062;341108,198044;368650,177716;385118,166227;396192,156074;415865,144270;436849,133123;439627,131694;446768,124680;458490,116072;471359,109515;480463,107419;482096,106235;660463,34100;667080,32661;685382,26230;698005,23689;704588,23633;707022,22952;856535,3279;898995,3115;944407,3934;945252,4568;967359,1967;987687,5246;1008016,9180;1018504,11564;1007360,8525;987031,4590;966703,1312;96670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7EFA" w14:textId="77777777" w:rsidR="00C95CA4" w:rsidRPr="00C95CA4" w:rsidRDefault="00C95CA4" w:rsidP="00C95CA4">
    <w:pPr>
      <w:spacing w:after="200" w:line="276" w:lineRule="auto"/>
      <w:ind w:left="1080"/>
      <w:contextualSpacing/>
      <w:jc w:val="right"/>
      <w:rPr>
        <w:rFonts w:ascii="Mistral" w:eastAsia="Times New Roman" w:hAnsi="Mistral" w:cs="Times New Roman"/>
        <w:sz w:val="36"/>
        <w:szCs w:val="36"/>
        <w:lang w:eastAsia="zh-TW"/>
      </w:rPr>
    </w:pPr>
    <w:r w:rsidRPr="00C95CA4">
      <w:rPr>
        <w:rFonts w:ascii="Mistral" w:eastAsia="Times New Roman" w:hAnsi="Mistral" w:cs="Times New Roman"/>
        <w:sz w:val="36"/>
        <w:szCs w:val="36"/>
        <w:lang w:eastAsia="zh-TW"/>
      </w:rPr>
      <w:t>Année 2021/2023</w:t>
    </w:r>
  </w:p>
  <w:p w14:paraId="09F51D8C" w14:textId="76AA2569" w:rsidR="00756B5A" w:rsidRDefault="00AD6BF0" w:rsidP="00D02ACD">
    <w:pPr>
      <w:pStyle w:val="En-tte"/>
    </w:pPr>
    <w:r>
      <w:rPr>
        <w:rFonts w:ascii="Corbel" w:eastAsia="Corbel" w:hAnsi="Corbel" w:cs="Corbel"/>
        <w:noProof/>
        <w:sz w:val="40"/>
        <w:szCs w:val="40"/>
        <w:lang w:eastAsia="fr-FR"/>
      </w:rPr>
      <mc:AlternateContent>
        <mc:Choice Requires="wpg">
          <w:drawing>
            <wp:anchor distT="0" distB="0" distL="114300" distR="114300" simplePos="0" relativeHeight="251661312" behindDoc="1" locked="0" layoutInCell="1" allowOverlap="1" wp14:anchorId="6082DDD1" wp14:editId="17847ECF">
              <wp:simplePos x="0" y="0"/>
              <wp:positionH relativeFrom="column">
                <wp:posOffset>-1645920</wp:posOffset>
              </wp:positionH>
              <wp:positionV relativeFrom="paragraph">
                <wp:posOffset>-2194560</wp:posOffset>
              </wp:positionV>
              <wp:extent cx="8589852" cy="13011540"/>
              <wp:effectExtent l="0" t="0" r="1905" b="0"/>
              <wp:wrapNone/>
              <wp:docPr id="2" name="Groupe 3"/>
              <wp:cNvGraphicFramePr/>
              <a:graphic xmlns:a="http://schemas.openxmlformats.org/drawingml/2006/main">
                <a:graphicData uri="http://schemas.microsoft.com/office/word/2010/wordprocessingGroup">
                  <wpg:wgp>
                    <wpg:cNvGrpSpPr/>
                    <wpg:grpSpPr>
                      <a:xfrm>
                        <a:off x="0" y="0"/>
                        <a:ext cx="8589852" cy="13011540"/>
                        <a:chOff x="0" y="0"/>
                        <a:chExt cx="8589852" cy="13011540"/>
                      </a:xfrm>
                    </wpg:grpSpPr>
                    <wps:wsp>
                      <wps:cNvPr id="3" name="Forme libre : Forme 10">
                        <a:extLst>
                          <a:ext uri="{C183D7F6-B498-43B3-948B-1728B52AA6E4}">
                            <adec:decorative xmlns:adec="http://schemas.microsoft.com/office/drawing/2017/decorative" val="1"/>
                          </a:ext>
                        </a:extLst>
                      </wps:cNvPr>
                      <wps:cNvSpPr/>
                      <wps:spPr>
                        <a:xfrm rot="10800000" flipH="1">
                          <a:off x="4526280" y="0"/>
                          <a:ext cx="4063572" cy="401003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0000"/>
                              </a:schemeClr>
                            </a:gs>
                          </a:gsLst>
                          <a:path path="circle">
                            <a:fillToRect l="100000" b="100000"/>
                          </a:path>
                        </a:gradFill>
                        <a:ln w="9525" cap="flat">
                          <a:noFill/>
                          <a:prstDash val="solid"/>
                          <a:miter/>
                        </a:ln>
                      </wps:spPr>
                      <wps:bodyPr rtlCol="0" anchor="ctr"/>
                    </wps:wsp>
                    <wps:wsp>
                      <wps:cNvPr id="4" name="Forme libre : Forme 18">
                        <a:extLst>
                          <a:ext uri="{C183D7F6-B498-43B3-948B-1728B52AA6E4}">
                            <adec:decorative xmlns:adec="http://schemas.microsoft.com/office/drawing/2017/decorative" val="1"/>
                          </a:ext>
                        </a:extLst>
                      </wps:cNvPr>
                      <wps:cNvSpPr>
                        <a:spLocks noChangeAspect="1"/>
                      </wps:cNvSpPr>
                      <wps:spPr>
                        <a:xfrm>
                          <a:off x="4812030" y="445770"/>
                          <a:ext cx="3226151" cy="318368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5" name="Forme libre : Forme 10">
                        <a:extLst>
                          <a:ext uri="{C183D7F6-B498-43B3-948B-1728B52AA6E4}">
                            <adec:decorative xmlns:adec="http://schemas.microsoft.com/office/drawing/2017/decorative" val="1"/>
                          </a:ext>
                        </a:extLst>
                      </wps:cNvPr>
                      <wps:cNvSpPr/>
                      <wps:spPr>
                        <a:xfrm rot="10800000" flipH="1" flipV="1">
                          <a:off x="5040630" y="2971800"/>
                          <a:ext cx="687553" cy="678732"/>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8" name="Forme libre : Forme 10">
                        <a:extLst>
                          <a:ext uri="{C183D7F6-B498-43B3-948B-1728B52AA6E4}">
                            <adec:decorative xmlns:adec="http://schemas.microsoft.com/office/drawing/2017/decorative" val="1"/>
                          </a:ext>
                        </a:extLst>
                      </wps:cNvPr>
                      <wps:cNvSpPr/>
                      <wps:spPr>
                        <a:xfrm rot="10800000" flipH="1" flipV="1">
                          <a:off x="7303770" y="2011680"/>
                          <a:ext cx="1135374" cy="112084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5000"/>
                          </a:schemeClr>
                        </a:solidFill>
                        <a:ln w="9525" cap="flat">
                          <a:noFill/>
                          <a:prstDash val="solid"/>
                          <a:miter/>
                        </a:ln>
                      </wps:spPr>
                      <wps:bodyPr rtlCol="0" anchor="ctr"/>
                    </wps:wsp>
                    <wps:wsp>
                      <wps:cNvPr id="9" name="Forme libre : Forme 10">
                        <a:extLst>
                          <a:ext uri="{C183D7F6-B498-43B3-948B-1728B52AA6E4}">
                            <adec:decorative xmlns:adec="http://schemas.microsoft.com/office/drawing/2017/decorative" val="1"/>
                          </a:ext>
                        </a:extLst>
                      </wps:cNvPr>
                      <wps:cNvSpPr/>
                      <wps:spPr>
                        <a:xfrm rot="10800000" flipH="1">
                          <a:off x="0" y="10264140"/>
                          <a:ext cx="2783917" cy="27474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0000"/>
                              </a:schemeClr>
                            </a:gs>
                          </a:gsLst>
                          <a:path path="circle">
                            <a:fillToRect l="100000" b="100000"/>
                          </a:path>
                        </a:gradFill>
                        <a:ln w="9525" cap="flat">
                          <a:noFill/>
                          <a:prstDash val="solid"/>
                          <a:miter/>
                        </a:ln>
                      </wps:spPr>
                      <wps:bodyPr rtlCol="0" anchor="ctr"/>
                    </wps:wsp>
                    <wps:wsp>
                      <wps:cNvPr id="10" name="Forme libre : Forme 18">
                        <a:extLst>
                          <a:ext uri="{C183D7F6-B498-43B3-948B-1728B52AA6E4}">
                            <adec:decorative xmlns:adec="http://schemas.microsoft.com/office/drawing/2017/decorative" val="1"/>
                          </a:ext>
                        </a:extLst>
                      </wps:cNvPr>
                      <wps:cNvSpPr>
                        <a:spLocks noChangeAspect="1"/>
                      </wps:cNvSpPr>
                      <wps:spPr>
                        <a:xfrm>
                          <a:off x="571500" y="10835640"/>
                          <a:ext cx="1822714" cy="17987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11" name="Forme libre : Forme 18">
                        <a:extLst>
                          <a:ext uri="{C183D7F6-B498-43B3-948B-1728B52AA6E4}">
                            <adec:decorative xmlns:adec="http://schemas.microsoft.com/office/drawing/2017/decorative" val="1"/>
                          </a:ext>
                        </a:extLst>
                      </wps:cNvPr>
                      <wps:cNvSpPr>
                        <a:spLocks noChangeAspect="1"/>
                      </wps:cNvSpPr>
                      <wps:spPr>
                        <a:xfrm>
                          <a:off x="2217420" y="10629900"/>
                          <a:ext cx="460577" cy="45454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alpha val="38000"/>
                          </a:schemeClr>
                        </a:solidFill>
                        <a:ln w="9525" cap="flat">
                          <a:noFill/>
                          <a:prstDash val="solid"/>
                          <a:miter/>
                        </a:ln>
                      </wps:spPr>
                      <wps:bodyPr rtlCol="0" anchor="ctr"/>
                    </wps:wsp>
                    <wps:wsp>
                      <wps:cNvPr id="14" name="Forme libre : Forme 18">
                        <a:extLst>
                          <a:ext uri="{C183D7F6-B498-43B3-948B-1728B52AA6E4}">
                            <adec:decorative xmlns:adec="http://schemas.microsoft.com/office/drawing/2017/decorative" val="1"/>
                          </a:ext>
                        </a:extLst>
                      </wps:cNvPr>
                      <wps:cNvSpPr>
                        <a:spLocks noChangeAspect="1"/>
                      </wps:cNvSpPr>
                      <wps:spPr>
                        <a:xfrm>
                          <a:off x="1840230" y="10206990"/>
                          <a:ext cx="237088" cy="23399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8000"/>
                          </a:schemeClr>
                        </a:solidFill>
                        <a:ln w="9525" cap="flat">
                          <a:noFill/>
                          <a:prstDash val="solid"/>
                          <a:miter/>
                        </a:ln>
                      </wps:spPr>
                      <wps:bodyPr rtlCol="0" anchor="ctr"/>
                    </wps:wsp>
                    <wps:wsp>
                      <wps:cNvPr id="21" name="Rectangle 2">
                        <a:extLst>
                          <a:ext uri="{C183D7F6-B498-43B3-948B-1728B52AA6E4}">
                            <adec:decorative xmlns:adec="http://schemas.microsoft.com/office/drawing/2017/decorative" val="1"/>
                          </a:ext>
                        </a:extLst>
                      </wps:cNvPr>
                      <wps:cNvSpPr/>
                      <wps:spPr>
                        <a:xfrm flipV="1">
                          <a:off x="754380" y="1508760"/>
                          <a:ext cx="5614737" cy="27432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2FCF9A4" id="Groupe 3" o:spid="_x0000_s1026" style="position:absolute;margin-left:-129.6pt;margin-top:-172.8pt;width:676.35pt;height:1024.55pt;z-index:-251655168;mso-width-relative:margin" coordsize="85898,130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">
              <v:shape id="Forme libre : Forme 10" o:spid="_x0000_s1027" style="position:absolute;left:45262;width:40636;height:40100;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660f" focusposition="1" focussize="" focus="100%" type="gradientRadial"/>
                <v:stroke joinstyle="miter"/>
                <v:path arrowok="t" o:connecttype="custom" o:connectlocs="2209252,3988289;2190261,3998515;2191398,3999003;2367158,3884480;2305756,3899100;2213652,3910796;2209267,3899100;2273593,3893252;2367158,3884480;2526877,3869176;2523126,3870235;2525049,3869860;1381069,3847199;1446125,3864012;1473903,3865474;1551386,3903487;1586473,3910796;1588668,3911528;1596708,3903487;1627408,3912259;1658110,3919568;1718603,3933636;1719512,3932726;1789686,3944422;1823310,3950270;1856935,3953194;1925647,3956118;2019212,3954655;2023273,3954655;2032370,3949538;2052837,3942959;2073670,3942594;2087924,3944421;2091761,3954655;2124472,3954655;2114239,3969275;2108392,3976586;2089385,3985358;2054299,3985358;2008979,3982434;1911027,3979510;1837929,3973662;1773603,3964890;1709277,3954655;1611327,3940035;1535305,3915183;1536185,3914544;1491447,3900563;1451973,3883019;1406653,3868399;1359871,3852317;1381069,3847199;2241651,3815855;2219314,3819264;2064837,3827065;2115701,3833310;2128859,3830386;2219500,3820153;2234416,3817252;2380443,3794672;2304574,3806252;2330609,3806994;2368072,3800051;2657388,3791291;2419436,3854660;2539852,3827829;1131806,3761674;1299930,3833310;1359871,3852317;1405191,3868398;1450512,3883017;1489984,3900561;1481212,3907872;1457821,3903485;1374490,3872784;1333556,3856702;1292621,3839158;1238528,3820153;1191745,3799685;1155197,3780679;1131806,3761674;1200519,3725125;1280925,3766061;1270692,3771908;1177127,3726586;1200519,3725125;903741,3625710;1003154,3681266;1023621,3704657;976839,3679803;941752,3657874;903741,3625710;1078066,3588196;1078080,3588612;1083017,3594589;1083561,3592084;3213091,3492227;3207781,3492670;3120064,3555535;3033808,3602319;2972406,3638868;2938782,3653487;2903695,3668107;2861297,3690038;2829134,3709043;2782352,3728049;2734108,3745593;2720950,3758750;2700482,3766061;2649315,3774832;2583526,3795300;2523587,3814305;2457798,3833312;2375929,3853779;2260435,3872784;2257511,3877171;2201981,3891054;2203419,3891791;2265087,3876373;2266283,3872784;2381778,3853779;2463647,3833312;2529435,3814305;2589375,3795300;2655163,3774832;2706332,3766061;2671693,3786844;2672706,3786528;2709256,3764598;2729723,3757289;2731086,3756911;2739956,3747054;2788201,3729510;2834984,3710505;2867147,3691499;2909543,3669570;2944630,3654950;2968690,3644490;2981179,3635944;3042581,3599395;3128836,3552611;706128,3472010;711678,3476771;713573,3477737;3222903,3433845;3222401,3434190;3222401,3434608;3224725,3434939;3225325,3434190;3254487,3412022;3245855,3417985;3244330,3419571;3250248,3415782;586757,3338383;641972,3403394;598192,3350857;3357998,3338340;3357868,3338386;3356901,3345010;3333510,3371326;3305732,3402027;3307406,3401641;3333510,3372787;3356901,3346472;3357998,3338340;729651,3305418;732546,3308944;732692,3308460;513400,3271910;551411,3296764;553277,3298962;570598,3302795;609888,3339161;663981,3383020;687372,3415184;700529,3431266;756083,3478050;740002,3491207;688265,3433719;685911,3434190;734871,3488591;740002,3491207;756084,3478050;894969,3587697;867193,3596469;877426,3603780;836491,3605241;810176,3587697;785324,3568692;723921,3517522;666905,3466354;614274,3415184;589422,3390331;566030,3364015;574802,3352319;604041,3378635;636204,3403488;675676,3445886;679031,3448764;636204,3403488;605502,3378635;576263,3352319;544100,3312845;513400,3271910;3734085,3039456;3733344,3039773;3717377,3078096;3718736,2856299;3679994,2912263;3660987,2947350;3641983,2979514;3596661,3039456;3557189,3099396;3522102,3147642;3519177,3149430;3516783,3152977;3520640,3150566;3555727,3102322;3595200,3042380;3640520,2982439;3659526,2950276;3678531,2915188;3718004,2858170;3870048,2836241;3851041,2893258;3817417,2954661;3783792,3017527;3753091,3056999;3773559,3016064;3791102,2975129;3804259,2953200;3821802,2923960;3837885,2894720;3870048,2836241;3775419,2710921;3739933,2773375;3739281,2774876;3775020,2711972;3794881,2569467;3752230,2685999;3662511,2869393;3649376,2890162;3649292,2890334;3618590,2942965;3587890,2999983;3552803,3043842;3523564,3093550;3351053,3287992;3294036,3336238;3288566,3340398;3286207,3342786;3262364,3362223;3242868,3384483;3171232,3438577;3160007,3445668;3129519,3470523;3125117,3473382;3118601,3479512;3061586,3517524;3004569,3552611;2998043,3555919;2959438,3580995;2947471,3587031;2935858,3595008;2896384,3616939;2859503,3631403;2777304,3672865;2584453,3744793;2450067,3779348;2558674,3758750;2579141,3754363;2644928,3730971;2685863,3717814;2751652,3684188;2826211,3657872;2873980,3639139;2894923,3627172;2913926,3621325;2940243,3606704;2947158,3601898;2965097,3584775;3004569,3561383;3049476,3539370;3065971,3529218;3122988,3491207;3147841,3467815;3175618,3450271;3247253,3396179;3298423,3347933;3355438,3299688;3527949,3105244;3551690,3064884;3552803,3061385;3590814,3002905;3602509,2985362;3618060,2963792;3622977,2954661;3653677,2902030;3713618,2777761;3772096,2644721;3789274,2590627;3954839,2440044;3950454,2442968;3950454,2442968;3968649,2353398;3968124,2355984;3972383,2361097;3985541,2375717;3994313,2369869;3994534,2368747;3988465,2372793;3973846,2359634;3955618,2187322;3954597,2187378;3952747,2187481;3953378,2194431;3951917,2230982;3946069,2252910;3910982,2308466;3902211,2356712;3893439,2372793;3878819,2442968;3862737,2498523;3845194,2552617;3834961,2595014;3823265,2638873;3832592,2624365;3840809,2593551;3848118,2549692;3865661,2495599;3881743,2440044;3896363,2369869;3905135,2353786;3913906,2305542;3948993,2249986;3925602,2362558;3908058,2456125;3868585,2576007;3860777,2588154;3857439,2606344;3846656,2637412;3805722,2726592;3786715,2773375;3775020,2798230;3760400,2824545;3720928,2894720;3678531,2963433;3624439,3055538;3564498,3146181;3525026,3197350;3482629,3247057;3468009,3267525;3451929,3287992;3427075,3308460;3386427,3353466;3387601,3358167;3345205,3402027;3299884,3434190;3263336,3463430;3228712,3488733;3234097,3488284;3272107,3460506;3308657,3431266;3353977,3399103;3396374,3355243;3394912,3349395;3435846,3304075;3460700,3283607;3476781,3263139;3491401,3242672;3533798,3192964;3573270,3141794;3633211,3051152;3687303,2959048;3729700,2890334;3769172,2820159;3783792,2793843;3795487,2768990;3814493,2722207;3855428,2633025;3871509,2573085;3910982,2453202;3928526,2359636;3951917,2247063;3957191,2227289;3953378,2226595;3954839,2190046;3987002,2156420;3969979,2227355;3969981,2227355;3987004,2156421;4000161,2141800;3991389,2160806;3989380,2200644;3988465,2238291;3973846,2283277;3973846,2288415;3991389,2238291;3994313,2160805;4001129,2146038;3937296,2078934;3927717,2101578;3924139,2134491;3919527,2119116;3917840,2121286;3922678,2137415;3919754,2160806;3925602,2179811;3930134,2179560;3927063,2169577;3929987,2146185;3937296,2078934;4060102,2039461;4063026,2040923;4061563,2102326;4063026,2144724;4058639,2222208;4054254,2266068;4041096,2330395;4036710,2384489;4014780,2483903;3994313,2570159;3957765,2586242;3960689,2577470;3966537,2516067;3988465,2451740;4006009,2441507;4006009,2441505;4025015,2330395;4035248,2277763;4044019,2223671;4051330,2172501;4054254,2124256;4055715,2083321;4058639,2061390;4060102,2039461;205903,1361591;206631,1361954;206700,1361750;294107,1152040;261944,1211981;235629,1233911;235566,1235311;233021,1291279;233095,1291146;235629,1235372;261944,1213442;294107,1153501;295203,1154232;295751,1153136;311649,1024847;291181,1039467;260481,1103794;267505,1109413;267733,1108426;261944,1103794;292644,1039467;310768,1026522;424220,941515;422374,942993;414535,973131;409601,988298;275101,1233911;256095,1293852;238551,1355255;200540,1483909;175688,1571628;163992,1637418;158144,1671042;153758,1704669;140601,1795311;136214,1850867;143525,1909346;146951,1877482;146449,1866948;152297,1805545;165453,1714902;175889,1702379;191043,1600966;190307,1583324;204750,1541917;213344,1507153;210775,1513149;202003,1510225;180073,1573091;181536,1608178;171301,1675429;169840,1687125;155220,1704669;159606,1671042;165453,1637418;177149,1571628;202003,1483909;240014,1355255;257557,1293852;276562,1233911;411062,988298;424220,941515;450537,795317;450535,795317;457844,801165;457844,801164;713969,587171;713689,587395;712835,588361;700896,600873;697876,605264;695904,607493;687372,619880;598193,725142;573339,754382;548487,785083;438589,906552;549948,783621;574801,752919;599655,723679;688833,618417;697876,605264;712835,588361;751081,486358;738463,490754;729079,494238;726845,497072;710763,511691;669828,538007;642052,568709;615737,599410;598193,615493;597598,614747;581015,634682;552872,669587;507552,719294;514861,728065;515001,727942;509013,720755;554333,671048;599655,615493;617198,599412;643513,568709;671290,538009;712224,511693;728307,497073;745850,490495;751388,488776;2868608,222221;2943167,255846;2975330,282161;2903695,247074;2868608,222221;2625924,115496;2684402,128653;2766271,169588;2625924,115496;1745828,105811;1715127,109648;1649338,118420;1585012,133039;1557236,141811;1525073,150583;1454693,164409;1441740,169590;1352562,200290;1264845,235378;1203443,263156;1162508,279237;1061632,326021;1013388,356723;966606,387424;892046,442979;821872,498534;754711,557124;760470,564324;774724,554547;786857,545504;830643,507306;900817,451751;975376,396196;1022159,365493;1070404,334793;1171278,288009;1210752,267542;1272154,239763;1359871,204676;1449049,173975;1486511,166617;1504607,160433;1750915,107295;2268659,74378;2299907,77484;2342304,92104;2310141,87719;2242891,74560;2268659,74378;2438793,62864;2498733,67250;2571830,96489;2481189,80408;2438793,62864;1949770,62499;1780914,71636;1663957,87717;1608403,102337;1560158,119881;1492908,128653;1238528,226606;1146426,267542;1118648,277775;1093795,290933;1047013,315786;973915,353798;918361,397657;757546,523387;723938,552612;691060,582632;691757,583329;438840,880110;387670,950285;364279,992684;340888,1032156;297029,1114027;249321,1189208;248786,1191513;232703,1235372;221008,1255840;218084,1258764;205110,1301893;202003,1327478;199079,1364027;178612,1423969;159606,1483909;139138,1571628;127443,1652037;120134,1732446;130366,1676890;131315,1672306;133290,1650575;144986,1570167;148648,1571388;148966,1570030;144988,1568704;165455,1480985;184460,1421043;204833,1361377;203466,1361103;206390,1324554;222470,1255840;234166,1235372;234559,1234304;250248,1191513;298492,1115490;342351,1033619;365742,994146;389133,951748;440302,881573;693220,584792;760470,523389;921285,397659;976839,353799;1049937,315788;1096719,290933;1121573,277776;1149349,267542;1241453,226606;1495833,128654;1563083,119882;1611327,102339;1666881,87719;1783838,71636;1952694,63047;2088415,67601;2155174,0;2223885,4385;2294059,11696;2340842,23392;2371543,38011;2409554,30701;2466570,43859;2501657,54092;2500195,55555;2498733,65788;2438793,61403;2418326,55555;2397859,51169;2358385,42397;2318913,33625;2277978,27777;2232659,27777;2196109,27777;2139093,27777;2136415,26922;2111316,39473;2120087,54092;2207805,71636;2168770,72318;2169428,72368;2210728,71636;2245815,76023;2313065,89180;2345228,93567;2399321,105263;2454876,116958;2508967,130115;2563060,146198;2589375,153507;2615691,162279;2616030,162589;2634901,165843;2680632,182837;2687020,192516;2688788,192981;2729723,209062;2764810,223682;2799897,239765;2826212,254385;2843756,263156;2862760,273389;2927086,309940;3008956,362571;3051353,391811;3052581,392687;3074247,405850;3899287,1957590;3898670,1969825;3915367,1972210;3931448,1983906;3938759,2023379;3966535,2070162;3978232,2071226;3978232,2059929;3990117,2026915;3989926,2020456;4001622,1980982;4017704,1980982;4042557,1964901;4045481,2029228;4038172,2059929;4029400,2089169;4025013,2137415;4023552,2162268;4020628,2187122;4014395,2191279;4014780,2192969;4020752,2188987;4023552,2165192;4025013,2140339;4029400,2092093;4038172,2062853;4045481,2032152;4057176,2040924;4055715,2062853;4052791,2084784;4051328,2125719;4048405,2173964;4041096,2225134;4032324,2279226;4022089,2331857;4003085,2442968;3985541,2453202;3963611,2517530;3957763,2578933;3954839,2587705;3929987,2654956;3922676,2660804;3891976,2732440;3924139,2660804;3931448,2654956;3884666,2787995;3859813,2801154;3854659,2811464;3855428,2812848;3861276,2801152;3886128,2787995;3868585,2837702;3836422,2896182;3820341,2925421;3802798,2954661;3789639,2976590;3770635,3018988;3750167,3059923;3718004,3103783;3685841,3144718;3687181,3141959;3650753,3191502;3571807,3277759;3556265,3301673;3571807,3279220;3650753,3192963;3590814,3283606;3559929,3315953;3535136,3334179;3533797,3336238;3518296,3348163;3517716,3352319;3449003,3422494;3375905,3489746;3372526,3492198;3348129,3523370;3289651,3567230;3234996,3608222;3234800,3608460;3289651,3568692;3348129,3524833;3299884,3573078;3260594,3598663;3233415,3610142;3232634,3611091;3203395,3630096;3192378,3635202;3164655,3657691;3137608,3676879;3096673,3703195;3083516,3704657;3068892,3711158;3066619,3712884;3084977,3706119;3098136,3704657;3045505,3744130;3011880,3761675;2978255,3777756;2954505,3781319;2950477,3783604;2839369,3831849;2833704,3833137;2799897,3855241;2818902,3861088;2748728,3891791;2754576,3871323;2731184,3880095;2709256,3887404;2663934,3902024;2657879,3894756;2636156,3899100;2609841,3904948;2555750,3918106;2553966,3918935;2605456,3906409;2631771,3900561;2653700,3896176;2662472,3903485;2707793,3888865;2729722,3881556;2753113,3872784;2747265,3893252;2685863,3922492;2682853,3921649;2640543,3938573;2605456,3948807;2552826,3961964;2531080,3960138;2485596,3968988;2484113,3972199;2362772,3995591;2334994,3988280;2311603,3988280;2270668,4001439;2234120,4004363;2197570,4005824;2193599,4004123;2160291,4010028;2120087,4002900;2121550,4001439;2128859,3991204;2095235,3986819;2111316,3978047;2159561,3976584;2206343,3975123;2273592,3976584;2320374,3972199;2408092,3953192;2466570,3940035;2510428,3938573;2513480,3937156;2470956,3938574;2412478,3951731;2324761,3970738;2277978,3975123;2210728,3973662;2163946,3975123;2115701,3976586;2117163,3970738;2127396,3956118;2577678,3881556;2883228,3766061;2963634,3723662;3008956,3700271;3055738,3675418;3143455,3622787;3213629,3568692;3345205,3466354;3381753,3437114;3416840,3406413;3469471,3358167;3491401,3321619;3522901,3292743;3523154,3290929;3492863,3318695;3470933,3355243;3418303,3403489;3383216,3434190;3346668,3463430;3215092,3565769;3144918,3619863;3057201,3672494;3010418,3697347;2965097,3720738;2884690,3763137;2579141,3878632;2128859,3953194;2095235,3953194;2090848,3941498;2055761,3940035;2023598,3953194;1930033,3954655;1861322,3951731;1827696,3948807;1794072,3942959;1814328,3921354;1810153,3922492;1734687,3908516;1731207,3909335;1586475,3883019;1529458,3871323;1479751,3862551;1419812,3834773;1345251,3806996;1267769,3776294;1280925,3766061;1335018,3776294;1358410,3796761;1438816,3820153;1598170,3861088;1637642,3868399;1680040,3875708;1726822,3885943;1778377,3897091;1782375,3896176;1830620,3903487;1832081,3900563;1902255,3903487;1913951,3904948;2022136,3904948;2101081,3907872;2194646,3900563;2206342,3900563;2210728,3912259;2302831,3900563;2364233,3885943;2399320,3880095;2421250,3877171;2469494,3865475;2508967,3856703;2548439,3846469;2620843,3833938;2630310,3830388;2554289,3843545;2514815,3853779;2475343,3862551;2427098,3874247;2405169,3877171;2370082,3883019;2275054,3891791;2210728,3897639;2199033,3897639;2105468,3904948;2026522,3902024;1918338,3902024;1906642,3900563;1861322,3881556;1836468,3897639;1836405,3897765;1856935,3884480;1902257,3903485;1832083,3900561;1832636,3900204;1786762,3893252;1732670,3881556;1685888,3871323;1643490,3864012;1604018,3856703;1444664,3815768;1364258,3792376;1340866,3771908;1286773,3761674;1206366,3720738;1182975,3722201;1099643,3679803;1085023,3653487;1087947,3652026;1139117,3679803;1190284,3707581;1204904,3698809;1144964,3659335;1095258,3637406;1026545,3597932;968067,3559921;875965,3520448;840878,3491208;848187,3488284;883274,3498517;810176,3422494;769241,3388870;731231,3355243;682987,3315771;612813,3238285;607998,3223237;593807,3209045;545563,3156414;539715,3130098;520709,3103783;518445,3100233;495855,3084776;451996,3021912;427144,2963433;424220,2963433;390596,2899106;358433,2834779;324807,2760218;294107,2684195;324807,2735364;355509,2799691;365742,2834779;369972,2840981;364766,2813913;351190,2789274;329091,2739580;302877,2695890;270714,2608171;243159,2518249;234111,2492037;194702,2334729;177273,2220532;177149,2223671;178612,2247063;185921,2301157;194692,2356712;180073,2308466;169840,2247063;158144,2247063;150834,2191507;140601,2156420;131829,2122795;106975,2096479;99666,2096479;92356,2059929;89432,2013146;95280,1947357;98203,1923966;103183,1907922;100762,1871334;104051,1817240;109899,1806277;109899,1799697;98203,1821627;87971,1807007;68964,1780692;65492,1759859;64579,1761685;58731,1820164;54345,1878644;49960,1923966;49960,2017531;51421,2065777;54345,2114022;41188,2159344;38264,2159344;29492,2071625;29492,1980982;36801,1910807;49954,1923958;38264,1909346;35340,1856715;38264,1776305;39725,1754376;44112,1717826;61655,1652037;70396,1608333;67503,1597943;57269,1656423;39725,1722212;35340,1758761;33877,1780692;30954,1861100;33877,1913731;26568,1983906;26568,2074549;35340,2162268;38264,2162268;57269,2245601;67503,2314314;89432,2384489;123971,2535393;126985,2564313;133292,2564313;165455,2641797;177151,2681271;155220,2647645;131829,2595014;130368,2609634;117649,2570205;108438,2571622;98203,2537997;63117,2457588;41188,2385951;39725,2326009;29492,2255834;22182,2185659;6101,2134491;16334,1862563;26568,1792388;17797,1754376;35340,1649113;39725,1624259;51421,1539464;82123,1478061;74812,1561395;82120,1547111;86508,1512966;87971,1475137;101127,1426891;121595,1353792;146449,1279232;148310,1277137;159607,1217829;175688,1175430;194694,1140343;232705,1067244;263405,1001456;307264,916661;339427,880110;365742,828942;387672,796778;411063,785083;416911,776311;440302,729527;485622,676896;486856,698894;483550,708140;530942,659352;554333,628651;585035,599412;587681,602351;586498,600873;624509,562862;662519,527774;703454,483915;760470,441516;821872,396196;858584,370583;883274,347950;927132,321634;973915,296781;980108,293596;996028,277959;1022160,258770;1050851,244150;1071148,239478;1074789,236839;1472441,76021;1487195,72814;1527995,58478;1556138,52812;1570813,52688;1576240,51169;1909566,7309;2004227,6944;2105468,8770;2107353,10184;2156637,4385;2201957,11694;2247278,20466;2270660,25781;2245815,19005;2200494,10233;2155174,2924;215517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8" o:spid="_x0000_s1028" style="position:absolute;left:48120;top:4457;width:32261;height:3183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3969,3166417;1738892,3174535;1739795,3174923;1879334,3084000;1830586,3095607;1757463,3104893;1753981,3095607;1805051,3090964;1879334,3084000;2006137,3071849;2003162,3072690;2004687,3072393;1096458,3054401;1148108,3067750;1170161,3068910;1231677,3099090;1259533,3104893;1261275,3105474;1267658,3099090;1292032,3106054;1316406,3111857;1364432,3123026;1365155,3122304;1420867,3131589;1447562,3136232;1474258,3138554;1528809,3140875;1603092,3139714;1606317,3139714;1613539,3135651;1629789,3130428;1646328,3130138;1657645,3131588;1660691,3139714;1686661,3139714;1678537,3151321;1673894,3157125;1658805,3164089;1630949,3164089;1594968,3161768;1517203,3159446;1459169,3154804;1408099,3147839;1357029,3139714;1279265,3128107;1218910,3108375;1219608,3107868;1184089,3096768;1152751,3082840;1116770,3071233;1079629,3058464;1096458,3054401;1779691,3029517;1761958,3032223;1639315,3038416;1679697,3043374;1690144,3041053;1762106,3032929;1773947,3030626;1889881,3012699;1829648,3021892;1850317,3022482;1880059,3016969;2109754,3010014;1920837,3060325;2016439,3039023;898563,2986500;1032040,3043374;1079629,3058464;1115609,3071231;1151591,3082839;1182928,3096767;1175964,3102571;1157393,3099088;1091235,3074714;1058737,3061946;1026238,3048017;983292,3032929;946150,3016679;917134,3001589;898563,2986500;953116,2957483;1016952,2989983;1008828,2994626;934545,2958643;953116,2957483;717498,2878555;796424,2922662;812673,2941233;775532,2921501;747676,2904091;717498,2878555;855898,2848772;855909,2849102;859829,2853846;860261,2851858;2550937,2772579;2546722,2772930;2477081,2822841;2408601,2859984;2359853,2889001;2333158,2900608;2305301,2912215;2271641,2929626;2246106,2944715;2208965,2959805;2170663,2973733;2160216,2984179;2143967,2989983;2103344,2996947;2051113,3013197;2003526,3028286;1951295,3043376;1886297,3059626;1794604,3074714;1792283,3078197;1748196,3089219;1749339,3089804;1798298,3077563;1799247,3074714;1890941,3059626;1955939,3043376;2008169,3028286;2055757,3013197;2107987,2996947;2148611,2989983;2121111,3006484;2121915,3006233;2150932,2988822;2167182,2983019;2168264,2982719;2175306,2974893;2213609,2960965;2250750,2945876;2276285,2930786;2309944,2913376;2337800,2901769;2356902,2893465;2366818,2886680;2415566,2857662;2484045,2820520;560609,2756528;565015,2760308;566519,2761074;2558726,2726228;2558329,2726502;2558329,2726833;2560173,2727097;2560650,2726502;2583801,2708902;2576949,2713636;2575738,2714895;2580437,2711887;465838,2650437;509672,2702048;474916,2660341;2665982,2650403;2665878,2650440;2665111,2655699;2646540,2676592;2624486,2700966;2625816,2700659;2646540,2677752;2665111,2656859;2665982,2650403;579285,2624267;581583,2627064;581699,2626681;407599,2597663;437776,2617395;439258,2619140;453009,2622183;484202,2651055;527147,2685876;545718,2711412;556164,2724180;600269,2761323;587503,2771769;546427,2726128;544558,2726502;544558,2726502;583429,2769692;587503,2771769;600271,2761323;710534,2848376;688482,2855340;696606,2861144;664107,2862304;643215,2848376;623484,2833287;574736,2792662;529469,2752037;487685,2711412;467954,2691681;449383,2670788;456347,2661502;479560,2682395;505095,2702126;536433,2735788;539097,2738072;505095,2702126;480720,2682395;457507,2661502;431972,2630163;407599,2597663;2964565,2413111;2963976,2413363;2951298,2443789;2952379,2267698;2921620,2312129;2906531,2339986;2891443,2365521;2855461,2413111;2824124,2460699;2796267,2499003;2793944,2500423;2792043,2503239;2795106,2501325;2822962,2463022;2854301,2415432;2890282,2367844;2905371,2342308;2920459,2314451;2951798,2269183;3045087,2263669;3035367,2285433;3014474,2327218;3035367,2285433;3045087,2263669;3072508,2251773;3057419,2297040;3030724,2345790;3004028,2395701;2979654,2427039;2995904,2394539;3009832,2362040;3020277,2344630;3034205,2321415;3046973,2298201;3072508,2251773;2997380,2152277;2969207,2201862;2968690,2203054;2997064,2153112;3012832,2039973;2978971,2132491;2907741,2278093;2897311,2294582;2897246,2294719;2872871,2336504;2848497,2381772;2820641,2416593;2797428,2456058;2660468,2610431;2615201,2648735;2610858,2652036;2608984,2653934;2590056,2669365;2574578,2687038;2517704,2729985;2508793,2735613;2484588,2755347;2481092,2757617;2475920,2762484;2430654,2792663;2385387,2820520;2380207,2823146;2349557,2843054;2340055,2847847;2330836,2854180;2299497,2871591;2270218,2883074;2204956,2915993;2051849,2973098;1945157,3000532;2031382,2984179;2047632,2980696;2099861,2962125;2132360,2951679;2184591,2924982;2243785,2904090;2281710,2889217;2298337,2879715;2313424,2875074;2334318,2863465;2339807,2859650;2354050,2846055;2385387,2827484;2421040,2810007;2434136,2801947;2479403,2771769;2499133,2753198;2521187,2739269;2578059,2696323;2618684,2658019;2663949,2619717;2800909,2465342;2819758,2433299;2820641,2430521;2850819,2384092;2860104,2370164;2872450,2353039;2876353,2345790;2900727,2304004;2948315,2205343;2994742,2099720;3008380,2056773;3139826,1937221;3136345,1939542;3136345,1939542;3150789,1868430;3150373,1870483;3153754,1874542;3164201,1886149;3171165,1881507;3171340,1880616;3166522,1883828;3154915,1873381;3140444,1736577;3139634,1736622;3138165,1736704;3138666,1742222;3137506,1771240;3132863,1788650;3105007,1832757;3098043,1871061;3091079,1883828;3079472,1939542;3066704,1983649;3052776,2026596;3044652,2060256;3035367,2095077;3042772,2083558;3049295,2059094;3055097,2024273;3069025,1981327;3081794,1937221;3093400,1881507;3100364,1868738;3107328,1830435;3135185,1786329;3116614,1875702;3102686,1949988;3071347,2045166;3065147,2054810;3062496,2069251;3053937,2093917;3021438,2164719;3006349,2201862;2997064,2221595;2985457,2242487;2954119,2298201;2920459,2352754;2877515,2425879;2829926,2497843;2798589,2538467;2764929,2577931;2753322,2594181;2740555,2610431;2720823,2626681;2688552,2662413;2689484,2666145;2655825,2700966;2619844,2726502;2590827,2749716;2563339,2769804;2567614,2769449;2597791,2747395;2626809,2724180;2662789,2698645;2696449,2663824;2695288,2659181;2727787,2623199;2747519,2606950;2760286,2590700;2771893,2574450;2805553,2534986;2836890,2494360;2884479,2422396;2927423,2349272;2961083,2294719;2992421,2239005;3004028,2218112;3013313,2198380;3028402,2161238;3060901,2090434;3073668,2042846;3105007,1947668;3118935,1873382;3137506,1784007;3141693,1768308;3138666,1767757;3139826,1738740;3165361,1712043;3151845,1768360;3151846,1768360;3165362,1712045;3175808,1700436;3168844,1715526;3168844,1715526;3167247,1747155;3166522,1777043;3154915,1812759;3154915,1816838;3168844,1777043;3171165,1715525;3176576,1703801;3125898,1650525;3118292,1668504;3115452,1694633;3111791,1682427;3110452,1684150;3114292,1696955;3111971,1715526;3116614,1730615;3120212,1730415;3117774,1722489;3120095,1703918;3125898,1650525;3223396,1619187;3225717,1620347;3224556,1669097;3225717,1702758;3222235,1764275;3218753,1799096;3208306,1850167;3204825,1893114;3187414,1972042;3171165,2040523;3142149,2053291;3144470,2046327;3149113,1997577;3166522,1946506;3180450,1938382;3180450,1938381;3195540,1850167;3203664,1808381;3210628,1765436;3216432,1724810;3218753,1686508;3219913,1654008;3222235,1636597;3223396,1619187;163471,1081006;164048,1081295;164103,1081133;233497,914638;207962,962226;187070,979637;187020,980749;185000,1025183;185057,1025077;187070,980797;207962,963386;233497,915798;234367,916378;234802,915508;247424,813656;231175,825263;206801,876334;212377,880795;212559,880011;207962,876334;232336,825263;246725,814985;336797,747496;335331,748669;329108,772596;325190,784638;218408,979637;203319,1027226;189390,1075975;159213,1178118;139482,1247760;130197,1299993;125554,1326688;122071,1353385;111626,1425349;108143,1469456;113947,1515884;116667,1490586;116269,1482223;120911,1433473;131357,1361510;139642,1351567;151672,1271052;151089,1257046;162555,1224173;169378,1196572;167338,1201332;160374,1199010;142963,1248922;144125,1276779;135999,1330171;134839,1339457;123233,1353385;126714,1326688;131357,1299993;140642,1247760;160374,1178118;190552,1075975;204480,1027226;219568,979637;326350,784638;336797,747496;357690,631425;357689,631425;363492,636068;363492,636067;566835,466172;566612,466350;565935,467114;556454,477050;554057,480538;552492,482306;545718,492140;474918,575711;455186,598925;435455,623299;348241,719696;436615,622139;456346,597764;476078,574550;546878,490979;554057,480538;565935,467114;596298,386134;586280,389624;578830,392390;577057,394639;564289,406246;531790,427139;509738,451515;488846,475889;474918,488657;474444,488065;461280,503892;438936,531604;402956,571068;408759,578031;408870,577934;404116,572228;440096,532764;476078,488657;490006,475890;510898,451515;532950,427140;565449,406248;578217,394641;592145,389418;596542,388053;2277445,176428;2336639,203123;2362174,224016;2305301,196159;2277445,176428;2084773,91695;2131200,102141;2196198,134641;2084773,91695;1386048,84006;1361673,87052;1309442,94017;1258373,105624;1236320,112588;1210786,119552;1154910,130529;1144627,134642;1073826,159016;1004185,186873;955437,208927;922938,221695;842851,258837;804549,283213;767408,307587;708213,351694;652500,395801;599180,442317;603752,448033;615069,440271;624700,433091;659464,402765;715177,358658;774371,314551;811512,290176;849815,265801;929901,228659;961240,212409;1009988,190355;1079629,162498;1150429,138124;1180171,132282;1194537,127372;1390086,85184;1801132,59050;1825942,61517;1859602,73124;1834067,69642;1780676,59195;1801132,59050;1936207,49910;1983794,53391;2041828,76605;1969866,63838;1936207,49910;1547961,49620;1413903,56874;1321049,69641;1276943,81248;1238641,95177;1185250,102141;983292,179909;910170,212409;888117,220533;868386,230980;831244,250712;773211,280890;729105,315711;601431,415532;574749,438734;548646,462569;549200,463122;348404,698745;307779,754459;289209,788120;270638,819458;235817,884458;197941,944145;197516,945976;184748,980797;175462,997047;173141,999369;162841,1033610;160374,1053923;158053,1082940;141803,1130529;126714,1178118;110465,1247760;101179,1311600;95376,1375438;103501,1331331;104254,1327691;105822,1310438;115107,1246600;118015,1247570;118267,1246492;115108,1245439;131358,1175796;146446,1128207;162621,1080836;161535,1080618;163857,1051601;176624,997047;185909,980797;186221,979949;198677,945976;236979,885619;271799,820620;290370,789281;308941,755620;349565,699906;550361,464283;603752,415533;731426,315713;775532,280891;833566,250713;870707,230980;890439,220534;912492,212409;985615,179909;1187572,102142;1240963,95178;1279265,81250;1323370,69642;1416224,56874;1550283,50055;1658035,53670;1711036,0;1765587,3482;1821299,9286;1858441,18571;1882816,30178;1912993,24374;1958259,34821;1986115,42946;1984955,44107;1983794,52231;1936207,48750;1919957,44107;1903708,40624;1872369,33660;1841031,26696;1808533,22053;1772552,22053;1743535,22053;1698269,22053;1696143,21374;1676216,31338;1683180,42946;1752820,56874;1721830,57415;1722353,57455;1755141,56874;1782998,60357;1836389,70803;1861924,74285;1904869,83571;1948975,92857;1991919,103302;2034865,116071;2055757,121874;2076649,128838;2076918,129084;2091901,131668;2128207,145160;2133279,152844;2134683,153213;2167182,165981;2195038,177588;2222894,190356;2243786,201963;2257714,208927;2272802,217052;2323872,246070;2388870,287856;2422530,311070;2423504,311765;2440706,322216;3095722,1554187;3095231,1563900;3108488,1565794;3121255,1575080;3127059,1606418;3149111,1643561;3158398,1644405;3158398,1635437;3167833,1609226;3167682,1604098;3176968,1572758;3189736,1572758;3209467,1559991;3211788,1611062;3205985,1635437;3199021,1658651;3195538,1696955;3194378,1716686;3192057,1736419;3187107,1739719;3187414,1741060;3192156,1737899;3194378,1719008;3195538,1699276;3199021,1660972;3205985,1637758;3211788,1613384;3221073,1620348;3219913,1637758;3217592,1655169;3216431,1687669;3214109,1725972;3208306,1766597;3201342,1809543;3193217,1851328;3178129,1939542;3164201,1947668;3146790,1998739;3142147,2047488;3139826,2054453;3120095,2107845;3114291,2112488;3089918,2169362;3115452,2112488;3121255,2107845;3084114,2213469;3064383,2223916;3060291,2232101;3060901,2233200;3065544,2223915;3085275,2213469;3071347,2252933;3045812,2299361;3033045,2322576;3019117,2345790;3008670,2363200;2993582,2396861;2977333,2429361;2951798,2464182;2926263,2496682;2927327,2494491;2898406,2533824;2835729,2602307;2823389,2621292;2835729,2603467;2898406,2534984;2850819,2606948;2826299,2632629;2806614,2647100;2805552,2648735;2793245,2658202;2792785,2661502;2738233,2717216;2680199,2770609;2677514,2772556;2658147,2797304;2611720,2832126;2568327,2864671;2568172,2864859;2611720,2833287;2658147,2798466;2619844,2836768;2588651,2857081;2567073,2866195;2566453,2866948;2543239,2882037;2534491,2886091;2512483,2903946;2491009,2919179;2458510,2940072;2448065,2941233;2436453,2946394;2434649,2947764;2449225,2942393;2459672,2941233;2417887,2972572;2391191,2986502;2364496,2999269;2345640,3002097;2342443,3003912;2254232,3042214;2249734,3043237;2222894,3060786;2237982,3065429;2182270,3089804;2186913,3073554;2168342,3080518;2150932,3086321;2114951,3097928;2110144,3092158;2092897,3095607;2072005,3100250;2029061,3110697;2027645,3111355;2068524,3101410;2089416,3096767;2106825,3093285;2113789,3099088;2149771,3087481;2167180,3081678;2185751,3074714;2181109,3090964;2132360,3114178;2129971,3113509;2096380,3126945;2068524,3135071;2026739,3145517;2009475,3144067;1973364,3151093;1972187,3153642;1875852,3172214;1853798,3166409;1835227,3166409;1802729,3176856;1773712,3179178;1744695,3180338;1741542,3178988;1715099,3183676;1683180,3178017;1684341,3176856;1690144,3168731;1663449,3165249;1676216,3158285;1714518,3157124;1751660,3155964;1805050,3157124;1842192,3153642;1911832,3138552;1958259,3128107;1993079,3126945;1995502,3125821;1961742,3126947;1915315,3137392;1845674,3152482;1808533,3155964;1755141,3154804;1718000,3155964;1679697,3157125;1680858,3152482;1688982,3140875;2046470,3081678;2289052,2989983;2352888,2956322;2388870,2937751;2426012,2918019;2495652,2876234;2551364,2833287;2655825,2752037;2684841,2728823;2712698,2704449;2754482,2666145;2771893,2637128;2796901,2614203;2797102,2612762;2773054,2634807;2755643,2663824;2713859,2702128;2686003,2726502;2656986,2749716;2552526,2830966;2496813,2873912;2427173,2915698;2390031,2935429;2354050,2954001;2290213,2987662;2047632,3079357;1690144,3138554;1663449,3138554;1659966,3129268;1632110,3128107;1606575,3138554;1532292,3139714;1477741,3137392;1451045,3135071;1424350,3130428;1440430,3113275;1437117,3114178;1377203,3103083;1374440,3103732;1259534,3082840;1214267,3073554;1174804,3066590;1127217,3044536;1068022,3022483;1006507,2998107;1016952,2989983;1059898,2998107;1078469,3014357;1142305,3032929;1268819,3065429;1300157,3071233;1333817,3077036;1370959,3085161;1411889,3094012;1415063,3093285;1453366,3099090;1454526,3096768;1510238,3099090;1519524,3100250;1605414,3100250;1668090,3102571;1742373,3096768;1751659,3096768;1755141,3106054;1828263,3096768;1877012,3085161;1904868,3080518;1922279,3078197;1960580,3068911;1991919,3061947;2023257,3053821;2080740,3043873;2088256,3041054;2027901,3051500;1996562,3059626;1965224,3066590;1926921,3075875;1909512,3078197;1881656,3082840;1806211,3089804;1755141,3094447;1745856,3094447;1671573,3100250;1608896,3097928;1523007,3097928;1513721,3096768;1477741,3081678;1458009,3094447;1457959,3094547;1474258,3084000;1510240,3099088;1454527,3096767;1454966,3096483;1418546,3090964;1375601,3081678;1338460,3073554;1304800,3067750;1273462,3061947;1146948,3029447;1083111,3010876;1064541,2994626;1021595,2986500;957758,2954001;939188,2955162;873029,2921501;861422,2900608;863743,2899448;904367,2921501;944990,2943555;956597,2936591;909010,2905251;869547,2887841;814995,2856501;768568,2826323;695446,2794984;667590,2771770;673392,2769449;701249,2777573;643215,2717216;610716,2690521;580539,2663824;542237,2632485;486524,2570967;482702,2559020;471435,2547753;433133,2505967;428491,2485075;413401,2464182;411604,2461363;393669,2449092;358849,2399182;339118,2352754;336797,2352754;310102,2301683;284567,2250612;257871,2191416;233497,2131059;257871,2171684;282246,2222755;290370,2250612;293727,2255536;289595,2234047;278815,2214485;261271,2175030;240460,2140344;214925,2070701;193051,1999316;185865,1978499;154578,1853608;140741,1762944;140642,1765436;141803,1784007;147606,1826954;154570,1871061;142963,1832757;134839,1784007;125554,1784007;119750,1739900;111626,1712043;104662,1685348;84930,1664455;79127,1664455;73323,1635437;71002,1598294;75644,1546063;77966,1527491;81919,1514753;79997,1485706;82608,1442759;87251,1434055;87251,1428831;77966,1446242;69842,1434635;54752,1413742;51996,1397202;51271,1398652;46628,1445081;43145,1491509;39664,1527491;39664,1601775;40824,1640079;43145,1678382;32700,1714365;30379,1714365;23415,1644722;23415,1572758;29217,1517044;39659,1527485;30379,1515884;28057,1474099;30379,1410259;31539,1392849;35021,1363831;48949,1311600;55889,1276902;53592,1268653;45467,1315081;31539,1367314;28057,1396331;26896,1413742;24575,1477580;26896,1519366;21093,1575080;21093,1647044;28057,1716686;30379,1716686;45467,1782847;53592,1837400;71002,1893114;98423,2012921;100816,2035881;105823,2035881;131358,2097398;140643,2128738;123233,2102041;104662,2060256;103502,2071863;93404,2040560;86091,2041684;77966,2014989;50109,1951149;32700,1894275;31539,1846685;23415,1790971;17611,1735257;4844,1694633;12968,1478742;21093,1423028;14129,1392849;28057,1309278;31539,1289546;40824,1222225;65199,1173475;59395,1239636;65196,1228296;68680,1201187;69842,1171153;80287,1132850;96536,1074814;116269,1015619;117747,1013955;126715,966869;139482,933208;154571,905351;184749,847315;209123,795084;243943,727763;269478,698745;290370,658121;307781,632585;326351,623299;330994,616335;349565,579193;385545,537407;386525,554872;383900,562213;421525,523479;440096,499104;464471,475890;466571,478224;465632,477050;495810,446872;525987,419015;558486,384194;603752,350533;652500,314551;681647,294217;701249,276247;736069,255354;773211,235623;778127,233094;790766,220679;811513,205445;834292,193838;850406,190128;853296,188033;1169000,60356;1180713,57809;1213106,46427;1235449,41929;1247100,41831;1251409,40624;1516042,5803;1591196,5513;1671573,6963;1673069,8085;1712197,3482;1748177,9284;1784159,16249;1802722,20469;1782998,15089;1747016,8124;1711036,2321;17110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e libre : Forme 10" o:spid="_x0000_s1029" style="position:absolute;left:50406;top:29718;width:6875;height:6787;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373804,675051;370590,676782;370783,676864;400521,657480;390132,659955;374548,661935;373806,659955;384690,658965;400521,657480;427546,654890;426911,655069;427236,655006;233676,651170;244683,654016;249383,654263;262493,660697;268430,661935;268801,662059;270162,660697;275356,662182;280551,663419;290786,665801;290940,665647;302813,667626;308502,668616;314192,669111;325818,669606;341649,669358;342336,669358;343875,668492;347338,667379;350863,667317;353275,667626;353924,669358;359459,669358;357728,671833;356738,673070;353522,674555;347586,674555;339918,674060;323344,673565;310976,672575;300092,671090;289208,669358;272635,666884;259772,662677;259921,662569;252352,660203;245673,657233;238005,654759;230089,652037;233676,651170;379286,645865;375506,646442;349369,647762;357975,648820;360201,648325;375538,646593;378061,646102;402769,642280;389932,644240;394337,644365;400676,643190;449628,641707;409367,652433;429741,647892;191501,636694;219947,648820;230089,652037;237757,654758;245425,657233;252104,660202;250620,661440;246662,660697;232563,655501;225637,652779;218710,649809;209558,646593;201642,643128;195458,639911;191501,636694;203127,630508;216732,637437;215000,638427;199169,630756;203127,630508;152912,613682;169733,623085;173196,627044;165280,622837;159344,619125;152912,613682;182408,607332;182410,607402;183246,608414;183338,607990;543652,591088;542754,591163;527912,601804;513318,609722;502929,615908;497239,618383;491303,620858;484129,624569;478687,627786;470772,631003;462609,633973;460382,636200;456919,637437;448262,638922;437130,642386;426989,645603;415857,648820;402005,652284;382464,655501;381969,656243;372573,658593;372817,658718;383251,656108;383453,655501;402995,652284;416847,648820;427978,645603;438120,642386;449251,638922;457909,637437;452048,640955;452220,640901;458404,637189;461867,635952;462097,635888;463598,634220;471761,631251;479677,628034;485119,624817;492292,621105;498229,618631;502300,616860;504413,615414;514802,609227;529396,601309;119476,587666;120415,588472;120736,588636;545312,581207;545228,581265;545228,581336;545621,581392;545722,581265;550657,577513;549196,578522;548938,578791;549939,578149;99279,565049;108621,576053;101214,567160;568171,565042;568148,565049;567985,566171;564027,570625;559327,575821;559610,575756;564027,570872;567985,566418;568171,565042;123456,559469;123946,560066;123971,559984;86867,553798;93298,558005;93614,558377;96545,559025;103192,565181;112345,572604;116303,578048;118529,580770;127929,588689;125208,590916;116454,581185;116056,581265;124340,590473;125208,590916;127929,588689;151428,607248;146728,608732;148460,609970;141534,610217;137081,607248;132876,604031;122487,595370;112840,586709;103935,578048;99730,573842;95772,569387;97256,567408;102203,571862;107645,576069;114324,583245;114892,583732;107645,576069;102451,571862;97503,567408;92061,560727;86867,553798;631804,514453;631679,514507;628977,520993;629207,483452;622652,492925;619436,498863;616220,504307;608552,514453;601873,524598;595937,532765;595442,533067;595037,533668;595689,533259;601626,525094;608305,514948;615973,504803;619189,499359;622404,493420;629083,483769;654809,480057;651593,489708;645904,500101;640214,510741;635020,517422;638483,510494;641451,503565;643677,499854;646646,494904;649367,489955;654809,480057;638798,458846;632794,469417;632683,469671;638730,459024;642091,434904;634874,454628;619694,485669;617471,489184;617457,489213;612262,498121;607068,507772;601131,515196;596184,523609;566995,556520;557348,564686;556423,565390;556023,565794;551989,569084;548691,572852;536570,582008;534671,583208;529512,587415;528767,587899;527665,588936;518018,595370;508371,601309;507266,601869;500734,606113;498710,607135;496745,608485;490066,612197;483826,614645;469917,621663;437287,633837;414549,639686;432925,636200;436389,635457;447520,631498;454446,629271;465577,623579;478192,619125;486275,615954;489819,613929;493034,612939;497487,610465;498657,609651;501692,606753;508371,602794;515969,599068;518760,597349;528407,590916;532612,586956;537312,583987;549433,574831;558090,566665;567737,558500;596926,525588;600943,518757;601131,518165;607563,508267;609542,505297;612173,501646;613005,500101;618199,491193;628341,470159;638235,447641;641142,438485;669156,412998;668414,413493;668414,413493;671492,398332;671403,398770;672124,399635;674350,402110;675834,401120;675872,400930;674845,401615;672371,399388;669287,370222;669115,370232;668802,370249;668908,371426;668661,377612;667672,381324;661735,390727;660251,398893;658767,401615;656293,413493;653572,422896;650604,432052;648872,439228;646893,446651;648471,444196;649862,438980;651098,431556;654067,422401;656788,412998;659261,401120;660746,398398;662230,390232;668166,380829;664209,399883;661240,415719;654561,436011;653240,438067;652675,441145;650851,446404;643925,461498;640709,469417;638730,473624;636257,478078;629578,489955;622404,501586;613252,517175;603110,532517;596432,541178;589258,549591;586784,553056;584063,556520;579858,559984;572981,567602;573179,568398;566006,575821;558338,581265;552154,586214;546295,590497;547206,590421;553638,585719;559822,580770;567490,575326;574664,567903;574416,566913;581342,559242;585548,555778;588268,552313;590742,548849;597916,540436;604594,531775;614736,516433;623889,500843;631062,489213;637741,477335;640214,472881;642193,468675;645409,460756;652335,445661;655056,435516;661735,415225;664703,399388;668661,380334;669553,376987;668908,376870;669156,370683;674597,364992;671717,376998;671717,376998;674598,364992;676824,362517;675340,365734;675000,372477;674845,378849;672371,386463;672371,387333;675340,378849;675834,365734;676988,363235;666187,351877;664566,355710;663961,361280;663181,358678;662895,359045;663714,361775;663219,365734;664209,368951;664975,368909;664456,367219;664951,363260;666187,351877;686966,345196;687461,345443;687213,355836;687461,363012;686718,376127;685976,383551;683750,394439;683008,403594;679297,420421;675834,435021;669651,437743;670145,436258;671135,425865;674845,414977;677813,413245;677813,413245;681029,394439;682761,385530;684245,376375;685482,367714;685976,359548;686224,352619;686718,348907;686966,345196;34839,230461;34962,230522;34973,230488;49763,194992;44321,205138;39868,208850;39858,209087;39427,218560;39439,218537;39868,209097;44321,205385;49763,195240;49948,195363;50041,195178;52731,173464;49268,175938;44073,186826;45262,187777;45300,187610;44321,186826;49515,175938;52582,173747;71778,159359;71465,159609;70139,164710;69304,167278;46547,208850;43331,218995;40363,229388;33931,251164;29726,266011;27747,277147;26758,282838;26016,288529;23790,303871;23047,313275;24284,323173;24864,317779;24779,315996;25768,305603;27995,290261;29760,288142;32324,270977;32200,267991;34644,260982;36098,255098;35663,256113;34179,255618;30468,266259;30716,272197;28984,283580;28737,285560;26263,288529;27005,282838;27995,277147;29973,266011;34179,251164;40610,229388;43578,218995;46794,208850;69551,167278;71778,159359;76230,134614;76230,134614;77467,135604;77467,135604;120803,99384;120756,99422;120611,99585;118591,101703;118080,102446;117746,102823;116303,104920;101214,122736;97009,127685;92804,132882;74209,153441;93051,132634;97256,127438;101461,122489;116550,104672;118080,102446;120611,99585;127082,82320;124947,83064;123359,83654;122982,84134;120261,86608;113334,91062;108635,96259;104182,101455;101214,104177;101113,104051;98307,107425;93545,113333;85877,121747;87114,123231;87138,123210;86125,121994;93793,113580;101461,104177;104429,101455;108882,96259;113582,91062;120508,86608;123229,84134;126197,83020;127134,82729;485366,37613;497981,43304;503423,47758;491303,41819;485366,37613;444304,19549;454199,21776;468051,28704;444304,19549;295393,17909;290198,18559;279067,20044;268183,22518;263483,24003;258041,25487;246133,27828;243941,28704;228852,33901;214011,39840;203621,44541;196695,47263;179627,55182;171464,60378;163549,65575;150933,74978;139060,84381;127696,94298;128671,95517;131083,93862;133136,92331;140544,85866;152418,76463;165033,67059;172948,61863;181111,56666;198179,48748;204858,45284;215247,40582;230089,34643;245178,29447;251516,28201;254578,27155;296253,18161;383855,12589;389142,13115;396316,15589;390874,14847;379495,12620;383855,12589;412642,10640;422783,11383;435152,16332;419815,13610;412642,10640;329899,10578;301329,12125;281540,14847;272140,17321;263977,20291;252599,21776;209558,38355;193974,45284;189274,47016;185069,49243;177154,53449;164786,59883;155386,67307;128176,88588;122490,93534;116927,98615;117045,98733;74251,148966;65594,160844;61636,168020;57678,174701;50257,188558;42185,201283;42094,201673;39373,209097;37394,212561;36900,213056;34704,220356;34179,224687;33684,230873;30221,241018;27005,251164;23542,266011;21563,279621;20326,293231;22058,283828;22218,283052;22553,279373;24532,265764;25151,265970;25205,265741;24532,265516;27995,250669;31210,240523;34658,230424;34426,230378;34921,224192;37642,212561;39621,209097;39687,208916;42342,201673;50505,188806;57925,174949;61883,168268;65841,161091;74499,149214;117292,98981;128671,88588;155881,67307;165280,59883;177648,53450;185564,49243;189769,47016;194469,45284;210053,38355;253094,21776;264472,20291;272635,17322;282035,14847;301824,12125;330394,10671;353358,11442;364654,0;376280,742;388153,1980;396068,3959;401263,6434;407695,5196;417342,7424;423278,9156;423031,9403;422783,11135;412642,10393;409179,9403;405716,8661;399037,7176;392358,5691;385432,4701;377764,4701;371580,4701;361933,4701;361480,4557;357233,6681;358717,9156;373559,12125;366954,12240;367065,12249;374053,12125;379990,12868;391369,15094;396811,15837;405963,17817;415363,19796;424515,22023;433668,24745;438120,25982;442573,27467;442630,27520;445823,28070;453561,30947;454642,32585;454941,32664;461867,35386;467804,37860;473740,40582;478193,43057;481161,44541;484377,46273;495261,52460;509113,61368;516286,66317;516494,66466;520160,68694;659756,331338;659652,333409;662477,333813;665198,335793;666435,342474;671134,350392;673114,350572;673114,348660;675124,343072;675092,341979;677071,335298;679792,335298;683997,332576;684492,343464;683255,348660;681771,353609;681029,361775;680782,365982;680287,370189;679232,370892;679297,371178;680308,370504;680782,366477;681029,362270;681771,354104;683255,349155;684492,343959;686471,345443;686224,349155;685729,352867;685481,359796;684987,367961;683750,376622;682266,385778;680534,394686;677319,413493;674350,415225;670640,426113;669650,436506;669156,437990;664951,449373;663714,450363;658519,462488;663961,450363;665198,449373;657282,471891;653077,474118;652205,475864;652335,476098;653325,474118;657530,471891;654561,480305;649119,490203;646399,495152;643430,500101;641204,503812;637988,510989;634525,517917;629083,525341;623641,532270;623868,531803;617704,540188;604347,554788;601717,558835;604347,555035;617704,540435;607563,555777;602337,561253;598142,564337;597915,564686;595293,566704;595195,567408;583568,579286;571200,590668;570629,591084;566501,596360;556606,603783;547359,610721;547325,610762;556606,604031;566501,596607;558338,604773;551690,609103;547091,611046;546959,611207;542012,614424;540148,615288;535457,619095;530881,622342;523954,626796;521728,627044;519254,628144;518869,628436;521976,627291;524202,627044;515297,633725;509608,636695;503918,639417;499900,640020;499218,640406;480419,648572;479460,648790;473740,652531;476956,653521;465082,658718;466072,655254;462114,656738;458404,657975;450735,660450;449711,659220;446035,659955;441583,660945;432431,663172;432129,663312;440841,661192;445294,660202;449004,659460;450488,660697;458156,658223;461867,656986;465824,655501;464835,658965;454446,663914;453937,663772;446778,666636;440841,668368;431936,670595;428257,670286;420561,671784;420310,672328;399779,676287;395079,675049;391121,675049;384195,677277;378011,677772;371827,678019;371155,677731;365520,678730;358717,677524;358964,677277;360201,675544;354512,674802;357233,673317;365396,673070;373311,672823;384690,673070;392605,672328;407447,669111;417342,666884;424762,666636;425279,666396;418084,666636;408189,668863;393348,672080;385432,672823;374053,672575;366138,672823;357975,673070;358222,672080;359954,669606;436141,656986;487840,637437;501444,630261;509113,626301;517028,622095;531870,613187;543743,604031;566006,586709;572190,581760;578127,576564;587032,568398;590742,562211;596072,557324;596115,557017;590990,561717;587279,567903;578374,576069;572437,581265;566253,586214;543991,603536;532118,612692;517276,621600;509360,625807;501692,629766;488087,636942;436389,656491;360201,669111;354512,669111;353770,667131;347833,666884;342391,669111;326560,669358;314934,668863;309245,668368;303556,667379;306983,663722;306276,663914;293508,661549;292919,661687;268430,657233;258783,655254;250373,653769;240231,649067;227615,644366;214505,639169;216732,637437;225884,639169;229842,642633;243447,646593;270409,653521;277088,654759;284261,655996;292177,657728;300900,659615;301576,659460;309739,660697;309987,660203;321860,660697;323839,660945;342144,660945;355501,661440;371332,660203;373311,660203;374053,662182;389637,660203;400026,657728;405963,656738;409673,656243;417836,654264;424515,652779;431194,651047;443444,648926;445046,648325;432183,650552;425505,652284;418826,653769;410663,655748;406953,656243;401016,657233;384937,658718;374053,659708;372075,659708;356243,660945;342886,660450;324581,660450;322602,660203;314934,656986;310729,659708;310718,659729;314192,657480;321860,660697;309987,660202;310080,660142;302319,658965;293166,656986;285251,655254;278077,654016;271399,652779;244436,645850;230831,641891;226873,638427;217721,636694;204116,629766;200158,630013;186059,622837;183585,618383;184080,618136;192738,622837;201395,627539;203869,626054;193727,619373;185317,615661;173691,608980;163796,602546;148213,595865;142276,590916;143513,590421;149449,592153;137081,579286;130155,573594;123724,567903;115561,561222;103687,548107;102873,545560;100472,543158;92309,534249;91319,529795;88104,525341;87720,524740;83898,522124;76477,511484;72272,501586;71778,501586;66088,490698;60647,479810;54957,467190;49763,454322;54957,462983;60152,473871;61883,479810;62599,480860;61718,476278;59421,472108;55682,463697;51247,456302;45805,441455;41142,426235;39611,421798;32943,395172;29994,375843;29973,376375;30221,380334;31458,389490;32942,398893;30468,390727;28737,380334;26758,380334;25521,370931;23790,364992;22305,359301;18100,354847;16863,354847;15626,348660;15132,340742;16121,329606;16616,325647;17458,322932;17049,316739;17605,307583;18595,305727;18595,304614;16616,308325;14885,305851;11669,301397;11081,297871;10927,298180;9937,308078;9195,317976;8453,325647;8453,341484;8700,349650;9195,357816;6969,365487;6474,365487;4990,350640;4990,335298;6227,323420;8452,325646;6474,323173;5980,314264;6474,300654;6721,296943;7464,290756;10432,279621;11911,272224;11421,270465;9690,280363;6721,291499;5980,297685;5732,301397;5237,315007;5732,323915;4495,335793;4495,351135;5980,365982;6474,365982;9690,380087;11421,391717;15132,403594;20976,429136;21486,434031;22553,434031;27995,447146;29974,453827;26263,448136;22305,439228;22058,441702;19906,435029;18348,435268;16616,429577;10679,415967;6969,403842;6721,393696;4990,381819;3753,369941;1032,361280;2764,315254;4495,303376;3011,296943;5980,279126;6721,274919;8700,260567;13895,250174;12658,264279;13895,261861;14637,256082;14885,249679;17111,241513;20574,229141;24779,216521;25094,216166;27005,206128;29726,198951;32942,193012;39373,180640;44568,169505;51989,155152;57431,148966;61883,140305;65594,134861;69552,132882;70541,131397;74499,123479;82167,114570;82376,118294;81816,119859;89835,111601;93793,106404;98987,101455;99435,101953;99235,101703;105666,95269;112098,89330;119024,81907;128671,74730;139060,67059;145272,62724;149449,58893;156870,54439;164786,50233;165833,49694;168527,47047;172949,43799;177803,41324;181237,40534;181853,40087;249136,12867;251632,12324;258535,9898;263297,8939;265780,8918;266699,8661;323097,1237;339114,1175;356243,1484;356562,1724;364901,742;372569,1979;380238,3464;384194,4364;379990,3217;372322,1732;364654,495;36465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0" o:spid="_x0000_s1030" style="position:absolute;left:73037;top:20116;width:11354;height:1120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6448f"/>
                <v:stroke joinstyle="miter"/>
                <v:path arrowok="t" o:connecttype="custom" o:connectlocs="617272,1114764;611965,1117622;612283,1117759;661391,1085749;644235,1089835;618501,1093104;617276,1089835;635249,1088201;661391,1085749;706017,1081471;704969,1081767;705506,1081662;385875,1075328;404052,1080028;411813,1080436;433462,1091061;443265,1093104;443879,1093309;446125,1091061;454703,1093513;463281,1095556;480183,1099488;480437,1099234;500043,1102503;509438,1104138;518833,1104955;538031,1105772;564174,1105363;565308,1105363;567850,1103933;573569,1102094;579390,1101992;583372,1102503;584444,1105363;593584,1105363;590725,1109450;589091,1111493;583780,1113945;573977,1113945;561315,1113128;533947,1112310;513523,1110676;495550,1108224;477577,1105363;450210,1101277;428969,1094330;429215,1094152;416715,1090244;405686,1085340;393023,1081254;379952,1076759;385875,1075328;626324,1066567;620083,1067520;576922,1069701;591133,1071446;594809,1070629;620135,1067769;624302,1066958;665103,1060647;643905,1063883;651179,1064091;661646,1062150;742482,1059701;675997,1077414;709642,1069914;316230,1051423;363204,1071446;379952,1076759;392614,1081253;405277,1085340;416306,1090243;413855,1092287;407320,1091061;384037,1082480;372599,1077984;361162,1073081;346048,1067769;332977,1062048;322766,1056735;316230,1051423;335428,1041207;357894,1052649;355035,1054284;328893,1041616;335428,1041207;252508,1013420;280284,1028948;286003,1035487;272932,1028539;263128,1022410;252508,1013420;301215,1002935;301219,1003051;302598,1004721;302750,1004021;897747,976110;896264,976234;871755,993806;847655,1006882;830499,1017098;821104,1021184;811301,1025270;799455,1031400;790469,1036712;777397,1042025;763918,1046928;760241,1050606;754523,1052649;740226,1055101;721845,1060822;705098,1066134;686716,1071447;663841,1077168;631572,1082480;630755,1083706;615240,1087586;615642,1087792;632872,1083483;633206,1082480;665476,1077168;688350,1071447;706731,1066134;723479,1060822;741860,1055101;756157,1052649;746479,1058459;746762,1058370;756974,1052240;762693,1050197;763073,1050092;765552,1047337;779032,1042433;792103,1037121;801089,1031809;812935,1025679;822738,1021593;829461,1018669;832950,1016280;850106,1006065;874206,992988;197294,970459;198845,971790;199375,972060;900489,959792;900348,959888;900348,960005;900998,960098;901165,959888;909313,953692;906902,955359;906475,955802;908129,954743;163942,933109;179369,951281;167137,936596;938235,933097;938198,933110;937928,934962;931392,942317;923631,950898;924099,950791;931392,942726;937928,935370;938235,933097;203867,923895;204675,924881;204716,924746;143445,914530;154066,921477;154587,922091;159427,923162;170404,933327;185518,945586;192054,954576;195730,959071;211252,972148;206759,975825;192303,959757;191645,959888;205325,975094;206759,975825;211252,972148;250057,1002795;242296,1005247;245155,1007290;233718,1007699;226366,1002795;219422,997483;202266,983181;186335,968878;171630,954576;164686,947629;158151,940274;160601,937005;168771,944360;177757,951307;188786,963158;189723,963962;177757,951307;169179,944360;161010,937005;152023,925971;143445,914530;1043314,849556;1043107,849645;1038646,860357;1039026,798362;1028201,814005;1022891,823812;1017581,832802;1004918,849556;993889,866310;984086,879796;983268,880295;982599,881287;983677,880613;993481,867128;1004510,850374;1017172,833620;1022482,824630;1027792,814822;1038821,798885;1081303,792756;1075992,808693;1066598,825855;1057203,843427;1048625,854460;1054343,843018;1059245,831576;1062921,825447;1067823,817274;1072316,809102;1081303,792756;1054863,757728;1044948,775184;1044766,775604;1054752,758022;1060301,718190;1048384,750762;1023316,802022;1019646,807827;1019623,807875;1011045,822586;1002467,838523;992664,850783;984494,864676;936294,919025;920363,932510;918835,933673;918176,934340;911514,939773;906067,945995;886052,961115;882915,963097;874397,970044;873167,970843;871346,972556;855416,983181;839485,992988;837662,993913;826876,1000922;823532,1002609;820287,1004839;809258,1010968;798954,1015011;775987,1026600;722104,1046705;684556,1056363;714901,1050606;720620,1049380;739001,1042842;750438,1039164;768820,1029765;789652,1022410;802998,1017174;808850,1013829;814160,1012194;821513,1008108;823445,1006764;828457,1001978;839485,995440;852033,989287;856641,986450;872572,975825;879516,969287;887277,964383;907292,949264;921589,935779;937519,922294;985719,867945;992353,856664;992664,855686;1003284,839340;1006552,834437;1010897,828408;1012270,825855;1020848,811145;1037596,776410;1053935,739224;1058734,724105;1104994,682015;1103769,682832;1103769,682832;1108852,657797;1108705,658520;1109895,659949;1113572,664035;1116023,662401;1116085,662087;1114389,663218;1110304,659540;1105211,611377;1104926,611393;1104409,611422;1104586,613364;1104177,623580;1102543,629710;1092740,645238;1090289,658723;1087838,663218;1083754,682832;1079260,698361;1074358,713480;1071499,725331;1068232,737590;1070838,733535;1073133,724922;1075175,712663;1080077,697543;1084571,682015;1088655,662401;1091106,657905;1093557,644421;1103360,628892;1096825,660357;1091923,686510;1080894,720018;1078712,723413;1077780,728498;1074767,737181;1063330,762108;1058019,775184;1054752,782131;1050667,789487;1039638,809102;1027792,828307;1012679,854052;995931,879387;984903,893689;973057,907583;968972,913304;964479,919025;957535,924746;946178,937325;946506,938639;934660,950898;921997,959888;911786,968061;902112,975134;903616,975008;914236,967244;924449,959071;937111,950081;948957,937822;948548,936187;959986,923520;966930,917799;971423,912078;975508,906357;987354,892464;998382,878161;1015130,852826;1030243,827082;1042089,807875;1053118,788261;1057203,780905;1060470,773959;1065781,760882;1077218,735955;1081711,719201;1092740,685693;1097642,659540;1104177,628075;1105651,622548;1104586,622354;1104994,612138;1113980,602740;1109224,622567;1109224,622567;1113981,602740;1117657,598653;1115206,603966;1114645,615101;1114389,625623;1110304,638197;1110304,639634;1115206,625623;1116023,603965;1117927,599838;1100092,581082;1097416,587411;1096416,596610;1095127,592313;1094656,592919;1096008,597428;1095191,603966;1096825,609278;1098091,609207;1097233,606417;1098050,599879;1100092,581082;1134404,570049;1135221,570457;1134813,587620;1135221,599470;1133996,621128;1132770,633387;1129094,651367;1127869,666487;1121741,694274;1116023,718384;1105811,722879;1106628,720427;1108262,703264;1114389,685284;1119291,682424;1119291,682424;1124601,651367;1127460,636656;1129911,621537;1131954,607234;1132770,593750;1133179,582308;1133996,576178;1134404,570049;57530,380577;57733,380679;57752,380622;82174,322006;73188,338760;65835,344890;65818,345281;65107,360925;65127,360887;65835,345298;73188,339168;82174,322414;82481,322619;82634,322312;87076,286454;81357,290541;72779,308521;74742,310091;74805,309816;73188,308521;81766,290541;86829,286922;118528,263162;118012,263575;115822,271999;114444,276239;76864,344890;71554,361644;66652,378806;56032,414766;49088,439285;45820,457674;44186,467072;42960,476471;39284,501806;38059,517335;40101,533680;41058,524774;40918,521829;42552,504667;46228,479331;49144,475831;53378,447485;53172,442554;57208,430980;59609,421263;58891,422939;56440,422122;50313,439694;50722,449501;47862,468298;47454,471567;43369,476471;44594,467072;46228,457674;49496,439285;56440,414766;67061,378806;71962,361644;77272,344890;114852,276239;118528,263162;125881,222299;125881,222299;127923,223933;127923,223933;199485,164120;199407,164182;199168,164452;195832,167950;194989,169177;194438,169800;192054,173262;167137,202684;160193,210857;153249,219438;122543,253390;153657,219030;160601,210448;167545,202275;192462,172853;194989,169177;199168,164452;209854,135942;206329,137170;203707,138144;203083,138936;198589,143023;187152,150378;179391,158960;172039,167541;167137,172036;166971,171828;162337,177400;154474,187156;141812,201049;143854,203501;143893,203467;142220,201458;154882,187564;167545,172036;172447,167541;179799,158960;187560,150378;198998,143023;203491,138937;208393,137098;209940,136617;801498,62113;822330,71511;831316,78867;811301,69059;801498,62113;733691,32282;750030,35960;772904,47401;733691,32282;487790,29575;479211,30648;460830,33099;442857,37186;435096,39638;426110,42089;406446,45954;402827,47402;377910,55983;353401,65790;336245,73555;324808,78049;296623,91126;283144,99707;270073,108289;249240,123817;229633,139345;210868,155721;212477,157734;216460,155001;219850,152473;232084,141797;251691,126269;272523,110740;285594,102159;299074,93578;327259,80501;338288,74780;355443,67016;379952,57209;404869,48628;415335,46571;420392,44842;489211,29990;633870,20789;642601,21658;654447,25744;645460,24518;626670,20840;633870,20789;681406,17571;698153,18797;718577,26970;693252,22475;681406,17571;544771,17469;497593,20023;464915,24518;449393,28604;435913,33508;417123,35960;346048,63339;320315,74780;312553,77641;305610,81319;292538,88265;272115,98890;256593,111149;211660,146292;202271,154460;193084,162851;193279,163046;122613,245999;108316,265614;101781,277464;95245,288497;82991,311381;69661,332395;69511,333039;65018,345298;61750,351019;60933,351836;57308,363891;56440,371043;55623,381258;49905,398013;44594,414766;38876,439285;35608,461760;33566,484235;36425,468707;36690,467425;37242,461351;40510,438876;41533,439218;41622,438838;40510,438467;46229,413949;51539,397195;57231,380518;56849,380441;57666,370225;62159,351019;65427,345298;65536,345000;69920,333039;83400,311790;95654,288906;102189,277873;108725,266023;123022,246408;193688,163455;212477,146292;257410,111149;272932,98890;293355,88266;306427,81319;313371,77641;321132,74780;346866,63339;417940,35960;436730,33508;450210,28605;465732,24518;498410,20023;545588,17622;583509,18895;602162,0;621360,1226;640967,3269;654038,6538;662616,10625;673237,8581;689167,12259;698970,15119;698562,15528;698153,18388;681406,17163;675687,15528;669969,14302;658940,11850;647911,9398;636474,7764;623811,7764;613599,7764;597669,7764;596921,7525;589908,11033;592359,15119;616867,20023;605961,20213;606145,20228;617684,20023;627487,21249;646277,24927;655264,26153;670377,29422;685899,32691;701013,36368;716127,40864;723479,42907;730832,45359;730926,45445;736199,46355;748977,51105;750761,53810;751255,53940;762693,58435;772496,62521;782299,67016;789652,71103;794554,73555;799864,76415;817837,86631;840711,101342;852557,109515;852900,109760;858954,113439;1089472,547165;1089300,550585;1093965,551251;1098458,554520;1100501,565553;1108262,578630;1111530,578927;1111530,575770;1114850,566542;1114797,564737;1118065,553703;1122558,553703;1129502,549208;1130319,567188;1128277,575770;1125826,583942;1124601,597428;1124192,604374;1123375,611321;1121634,612483;1121741,612955;1123410,611842;1124192,605191;1124601,598245;1125826,584760;1128277,576587;1130319,568006;1133587,570457;1133179,576587;1132362,582717;1131953,594158;1131136,607643;1129094,621946;1126643,637065;1123784,651776;1118474,682832;1113572,685693;1107445,703673;1105811,720836;1104994,723288;1098050,742085;1096007,743720;1087430,763743;1096416,743720;1098458,742085;1085387,779271;1078443,782949;1077003,785830;1077218,786217;1078852,782948;1085796,779271;1080894,793164;1071908,809510;1067415,817683;1062513,825855;1058836,831985;1053526,843835;1047808,855277;1038821,867536;1029835,878978;1030209,878207;1020031,892055;997974,916164;993631,922849;997974,916573;1020031,892463;1003284,917799;994655,926840;987728,931934;987353,932510;983022,935843;982860,937005;963662,956619;943238,975417;942294,976102;935477,984815;919138,997074;903867,1008532;903813,1008598;919138,997483;935477,985224;921997,998709;911020,1005860;903426,1009069;903207,1009334;895038,1014646;891960,1016073;884214,1022359;876657,1027722;865220,1035078;861543,1035487;857457,1037303;856822,1037786;861952,1035895;865628,1035487;850923,1046520;841528,1051424;832133,1055918;825497,1056914;824372,1057553;793328,1071038;791745,1071398;782299,1077576;787609,1079210;768003,1087792;769637,1082071;763101,1084523;756974,1086566;744311,1090652;742619,1088621;736550,1089835;729197,1091470;714084,1095148;713586,1095379;727972,1091878;735325,1090243;741452,1089018;743902,1091061;756565,1086974;762692,1084931;769228,1082480;767594,1088201;750438,1096373;749597,1096138;737776,1100868;727972,1103729;713267,1107406;707191,1106896;694483,1109369;694069,1110267;660165,1116805;652404,1114762;645869,1114762;634431,1118440;624220,1119257;614008,1119665;612898,1119190;603592,1120840;592359,1118848;592767,1118440;594809,1115579;585415,1114353;589908,1111901;603388,1111493;616459,1111084;635248,1111493;648319,1110267;672828,1104954;689167,1101277;701421,1100868;702274,1100472;690392,1100868;674054,1104546;649545,1109858;636474,1111084;617684,1110676;604613,1111084;591133,1111493;591542,1109858;594401,1105772;720211,1084931;805582,1052649;828048,1040799;840711,1034260;853782,1027314;878291,1012603;897897,997483;934660,968878;944872,960706;954675,952125;969380,938639;975508,928424;984309,920353;984380,919845;975916,927606;969789,937822;955084,951307;945281,959888;935069,968061;898306,996666;878699,1011786;854191,1026497;841120,1033443;828457,1039981;805991,1051832;720620,1084114;594809,1104955;585415,1104955;584189,1101686;574386,1101277;565399,1104955;539257,1105363;520059,1104546;510664,1103729;501269,1102094;506929,1096055;505762,1096373;484677,1092467;483704,1092696;443266,1085340;427335,1082071;413447,1079619;396700,1071855;375867,1064091;354218,1055510;357894,1052649;373008,1055510;379544,1061230;402010,1067769;446533,1079210;457562,1081254;469408,1083297;482479,1086158;496884,1089273;498001,1089018;511481,1091061;511889,1090244;531496,1091061;534764,1091470;564991,1091470;587048,1092287;613191,1090244;616458,1090244;617684,1093513;643418,1090244;660574,1086158;670377,1084523;676504,1083706;689984,1080437;701013,1077985;712041,1075124;732271,1071622;734916,1070629;713676,1074307;702647,1077168;691618,1079619;678138,1082888;672011,1083706;662208,1085340;635657,1087792;617684,1089427;614416,1089427;588274,1091470;566216,1090652;535989,1090652;532721,1090244;520059,1084931;513115,1089427;513097,1089462;518833,1085749;531496,1091061;511889,1090243;512044,1090144;499226,1088201;484113,1084931;471042,1082071;459196,1080028;448167,1077985;403643,1066543;381178,1060005;374642,1054284;359528,1051423;337062,1039981;330527,1040390;307244,1028539;303159,1021184;303976,1020776;318273,1028539;332569,1036304;336654,1033852;319906,1022819;306018,1016689;286820,1005656;270481,995031;244747,983998;234944,975826;236986,975008;246789,977868;226366,956619;214928,947221;204308,937822;190829,926789;171222,905131;169876,900925;165911,896958;152432,882247;150798,874892;145488,867536;144855,866544;138543,862224;126289,844653;119345,828307;118528,828307;109134,810327;100147,792347;90752,771507;82174,750258;90752,764560;99330,782540;102189,792347;103371,794081;101917,786515;98123,779628;91949,765738;84625,753526;75638,729008;67939,703874;65411,696548;54400,652579;49531,620660;49496,621537;49905,628075;51947,643195;54398,658723;50313,645238;47454,628075;44186,628075;42143,612547;39284,602740;36833,593341;29889,585986;27847,585986;25804,575770;24987,562693;26621,544305;27438,537766;28830,533282;28153,523056;29072,507936;30706,504871;30706,503032;27438,509162;24579,505076;19269,497720;18299,491897;18044,492408;16410,508753;15184,525099;13959,537766;13959,563919;14367,577404;15184,590889;11508,603557;10691,603557;8240,579039;8240,553703;10282,534089;13957,537764;10691,533680;9874,518969;10691,496494;11099,490365;12325,480148;17227,461760;19669,449544;18861,446640;16001,462986;11099,481375;9874,491590;9465,497720;8649,520195;9465,534906;7423,554520;7423,579856;9874,604374;10691,604374;16001,627667;18861,646872;24987,666487;34638,708666;35480,716750;37242,716750;46229,738407;49496,749441;43369,740042;36833,725331;36425,729417;32871,718397;30298,718793;27438,709394;17635,686919;11508,666896;11099,650141;8240,630527;6198,610912;1705,596610;4564,520604;7423,500989;4972,490365;9874,460943;11099,453996;14367,430295;22945,413132;20903,436424;22944,432432;24171,422888;24579,412315;28255,398829;33974,378398;40918,357557;41438,356972;44595,340395;49088,328544;54398,318737;65018,298305;73596,279916;85850,256215;94837,245999;102189,231697;108317,222707;114852,219438;116486,216986;123022,203910;135684,189199;136029,195347;135105,197932;148347,184295;154882,175714;163461,167541;164200,168363;163869,167950;174490,157325;185110,147518;196547,135259;212477,123408;229633,110740;239891,103581;246789,97255;259044,89900;272115,82953;273845,82063;278293,77692;285595,72329;293611,68242;299282,66936;300299,66199;411404,21249;415527,20352;426926,16345;434790,14762;438890,14727;440406,14302;533538,2043;559987,1941;588274,2451;588801,2847;602571,1226;615233,3269;627896,5720;634429,7206;627487,5312;614825,2860;602162,817;60216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0" o:spid="_x0000_s1031" style="position:absolute;top:102641;width:27839;height:27474;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3107f" focusposition="1" focussize="" focus="100%" type="gradientRadial"/>
                <v:stroke joinstyle="miter"/>
                <v:path arrowok="t" o:connecttype="custom" o:connectlocs="1513539,2732500;1500528,2739506;1501308,2739840;1621719,2661377;1579653,2671394;1516554,2679407;1513549,2671394;1557619,2667387;1621719,2661377;1731141,2650892;1728571,2651617;1729889,2651361;946158,2635835;990728,2647354;1009758,2648355;1062841,2674399;1086879,2679407;1088382,2679908;1093890,2674399;1114923,2680409;1135956,2685417;1177400,2695056;1178022,2694432;1226098,2702445;1249133,2706452;1272170,2708455;1319243,2710458;1383344,2709456;1386126,2709456;1392359,2705950;1406381,2701443;1420653,2701193;1430418,2702444;1433047,2709456;1455457,2709456;1448447,2719473;1444440,2724481;1431419,2730491;1407382,2730491;1376333,2728488;1309228,2726485;1259149,2722478;1215080,2716468;1171011,2709456;1103906,2699440;1051824,2682412;1052427,2681975;1021777,2672396;994734,2660376;963686,2650360;931635,2639341;946158,2635835;1535735,2614360;1520433,2616696;1414601,2622040;1449448,2626319;1458462,2624316;1520560,2617305;1530778,2615317;1630820,2599847;1578843,2607780;1596679,2608289;1622345,2603532;1820553,2597530;1657534,2640947;1740030,2622564;775390,2577239;890570,2626319;931635,2639341;962684,2650358;993733,2660375;1020775,2672395;1014765,2677403;998740,2674398;941651,2653364;913607,2642345;885563,2630326;848504,2617305;816454,2603282;791415,2590260;775390,2577239;822465,2552198;877551,2580244;870540,2584251;806439,2553199;822465,2552198;619145,2484086;687252,2522149;701274,2538175;669224,2521146;645186,2506122;619145,2484086;738573,2458384;738583,2458669;741966,2462764;742338,2461048;2201260,2392633;2197623,2392936;2137528,2436007;2078435,2468060;2036369,2493100;2013333,2503117;1989296,2513133;1960249,2528159;1938215,2541179;1906165,2554201;1873113,2566221;1864098,2575235;1850076,2580244;1815022,2586254;1769951,2600277;1728887,2613298;1683816,2626320;1627728,2640343;1548604,2653364;1546601,2656369;1508558,2665881;1509543,2666386;1551791,2655823;1552610,2653364;1631735,2640343;1687823,2626320;1732893,2613298;1773958,2600277;1819028,2586254;1854084,2580244;1830353,2594484;1831047,2594267;1856087,2579242;1870109,2574234;1871043,2573976;1877119,2567222;1910172,2555202;1942222,2542182;1964257,2529160;1993302,2514135;2017340,2504119;2033823,2496952;2042379,2491097;2084445,2466056;2143538,2434004;483762,2378781;487564,2382043;488863,2382705;2207982,2352633;2207638,2352870;2207638,2353156;2209230,2353383;2209641,2352870;2229620,2337681;2223706,2341767;2222661,2342853;2226716,2340258;401982,2287229;439809,2331770;409816,2295775;2300535,2287199;2300445,2287231;2299783,2291770;2283758,2309799;2264727,2330833;2265875,2330569;2283758,2310800;2299783,2292771;2300535,2287199;499877,2264644;501861,2267059;501961,2266728;351726,2241686;377767,2258715;379045,2260221;390912,2262847;417829,2287762;454887,2317811;470912,2339848;479926,2350866;517986,2382919;506969,2391933;471524,2352547;469911,2352870;503454,2390141;506969,2391933;517987,2382919;613136,2458042;594106,2464052;601117,2469061;573073,2470062;555044,2458042;538018,2445021;495952,2409963;456890,2374906;420834,2339848;403808,2322820;387782,2304791;393792,2296777;413823,2314807;435858,2331835;462900,2360883;465198,2362855;435858,2331835;414824,2314807;394793,2296777;372758,2269732;351726,2241686;2558188,2082425;2557681,2082643;2546742,2108899;2547673,1956939;2521131,1995281;2508110,2019321;2495090,2041357;2464041,2082425;2436999,2123492;2412961,2156547;2410957,2157772;2409316,2160202;2411959,2158550;2435997,2125496;2463040,2084428;2494088,2043361;2507109,2021325;2520129,1997285;2547172,1958221;2651335,1943196;2638314,1982260;2615279,2024329;2592242,2067401;2571209,2094445;2585231,2066398;2597250,2038352;2606264,2023328;2618283,2003295;2629301,1983262;2651335,1943196;2586506,1857335;2562195,1900125;2561748,1901153;2586232,1858056;2599839,1760421;2570619,1840261;2509154,1965910;2500155,1980139;2500097,1980257;2479064,2016316;2458031,2055381;2433993,2085430;2413962,2119486;2295777,2252705;2256715,2285760;2252967,2288610;2251351,2290246;2235017,2303562;2221660,2318814;2172583,2355875;2164893,2360734;2144006,2377762;2140990,2379721;2136526,2383921;2097465,2409964;2058403,2434004;2053932,2436270;2027485,2453450;2019286,2457586;2011330,2463051;1984287,2478076;1959020,2487986;1902706,2516393;1770586,2565673;1678519,2589348;1752925,2575235;1766947,2572230;1812017,2556204;1840061,2547189;1885132,2524151;1936212,2506121;1968938,2493286;1983286,2485087;1996305,2481082;2014334,2471064;2019071,2467772;2031362,2456040;2058403,2440014;2089169,2424932;2100469,2417976;2139531,2391933;2156558,2375907;2175588,2363887;2224664,2326827;2259720,2293772;2298781,2260718;2416966,2127498;2433231,2099847;2433993,2097449;2460034,2057383;2468047,2045363;2478701,2030585;2482069,2024329;2503101,1988270;2544166,1903129;2584229,1811980;2595998,1774918;2709425,1671749;2706421,1673753;2706421,1673753;2718886,1612386;2718526,1614157;2721444,1617660;2730459,1627677;2736468,1623670;2736620,1622902;2732462,1625674;2722446,1616658;2709958,1498602;2709259,1498640;2707992,1498711;2708424,1503473;2707423,1528514;2703417,1543538;2679379,1581601;2673370,1614656;2667360,1625674;2657345,1673753;2646327,1711815;2634308,1748877;2627297,1777924;2619285,1807973;2625675,1798034;2631304,1776922;2636311,1746872;2648330,1709812;2659348,1671749;2669363,1623670;2675373,1612652;2681382,1579598;2705420,1541535;2689395,1618661;2677376,1682767;2650333,1764902;2644984,1773224;2642697,1785687;2635310,1806972;2607266,1868072;2594245,1900125;2586232,1917153;2576217,1935183;2549175,1983262;2520129,2030339;2483071,2093443;2442006,2155546;2414964,2190603;2385918,2224659;2375902,2238682;2364886,2252705;2347858,2266728;2320011,2297563;2320815,2300784;2291770,2330833;2260721,2352870;2235682,2372903;2211962,2390238;2215651,2389931;2241692,2370899;2266731,2350866;2297780,2328830;2326826,2298781;2325824,2294774;2353868,2263724;2370895,2249701;2381912,2235677;2391927,2221654;2420974,2187598;2448016,2152540;2489080,2090438;2526138,2027335;2555184,1980257;2582226,1932178;2592242,1914148;2600254,1897121;2613275,1865068;2641319,1803967;2652336,1762900;2679379,1680765;2691398,1616659;2707423,1539532;2711036,1525984;2708424,1525509;2709425,1500468;2731460,1477430;2719797,1526029;2719799,1526029;2731461,1477431;2740475,1467413;2734465,1480435;2733089,1507729;2732462,1533522;2722446,1564343;2722446,1567864;2734465,1533522;2736468,1480434;2741138,1470317;2697406,1424342;2690844,1439856;2688393,1462405;2685233,1451872;2684077,1453359;2687392,1464409;2685389,1480435;2689395,1493456;2692500,1493284;2690396,1486444;2692399,1470418;2697406,1424342;2781540,1397298;2783543,1398299;2782541,1440368;2783543,1469416;2780537,1522503;2777533,1552553;2768519,1596625;2765514,1633687;2750490,1701799;2736468,1760895;2711429,1771914;2713433,1765904;2717439,1723835;2732462,1679762;2744481,1672751;2744481,1672750;2757502,1596625;2764512,1560566;2770522,1523505;2775530,1488447;2777533,1455393;2778534,1427347;2780537,1412322;2781540,1397298;141062,932868;141561,933117;141608,932977;201490,789298;179455,830365;161427,845391;161384,846350;159641,884695;159691,884604;161427,846392;179455,831366;201490,790299;202241,790800;202616,790049;213508,702154;199486,712171;178453,756243;183265,760093;183422,759417;179455,756243;200488,712171;212904,703302;290629,645061;289364,646074;283994,666722;280614,677114;188469,845391;175448,886458;163429,928527;137388,1016672;120362,1076771;112350,1121845;108343,1144883;105338,1167921;96324,1230023;93319,1268086;98328,1308152;100675,1286321;100331,1279103;104337,1237034;113351,1174932;120500,1166352;130882,1096871;130378,1084784;140273,1056415;146160,1032597;144400,1036705;138390,1034701;123366,1077773;124368,1101812;117357,1147888;116356,1155901;106340,1167921;109344,1144883;113351,1121845;121363,1076771;138390,1016672;164431,928527;176450,886458;189470,845391;281615,677114;290629,645061;308659,544896;308658,544896;313665,548903;313665,548902;489134,402289;488942,402443;488357,403104;480177,411677;478109,414685;476758,416212;470912,424699;409817,496817;392790,516850;375764,537884;300474,621107;376765,536883;393791,515848;410818,495815;471913,423696;478109,414685;488357,403104;514559,333219;505914,336231;499485,338618;497955,340559;486938,350576;458893,368605;439864,389640;421836,410674;409817,421693;409409,421182;398048,434840;378768,458755;347720,492811;352727,498819;352823,498735;348721,493812;379769,459756;410818,421693;422837,410676;440865,389640;459895,368606;487939,350577;498956,340560;510975,336053;514769,334875;1965258,152250;2016337,175288;2038372,193317;1989296,169278;1965258,152250;1798997,79130;1839060,88144;1895148,116190;1798997,79130;1196052,72494;1175018,75123;1129947,81133;1085878,91149;1066848,97159;1044814,103169;996597,112642;987724,116191;926628,137225;866534,161265;824468,180297;796424,191314;727315,223367;694263,244402;662213,265436;611132,303499;563057,341561;517046,381703;520991,386636;530756,379937;539069,373741;569066,347571;617142,309509;668222,271446;700272,250411;733324,229377;802432,197324;829475,183301;871541,164269;931635,140230;992731,119196;1018395,114154;1030793,109917;1199536,73511;1554238,50958;1575646,53087;1604692,63103;1582657,60099;1536585,51084;1554238,50958;1670796,43070;1711860,46075;1761938,66108;1699841,55090;1670796,43070;1335770,42820;1220088,49080;1139962,60098;1101903,70114;1068850,82134;1022778,88144;848504,155255;785406,183301;766376,190312;749349,199327;717299,216355;667220,242398;629161,272447;518988,358589;495964,378611;473439,399179;473917,399657;300645,602991;265590,651070;249564,680118;233539,707162;203492,763254;170808,814763;170441,816342;159423,846392;151410,860415;149407,862418;140519,891967;138390,909496;136387,934537;122365,975605;109344,1016672;95322,1076771;87310,1131862;82302,1186952;89313,1148889;89963,1145748;91316,1130860;99329,1075770;101838,1076607;102055,1075676;99330,1074767;113352,1014668;126372,973600;140329,932722;139393,932533;141396,907493;152412,860415;160425,846392;160694,845660;171443,816342;204494,764257;234541,708164;250567,681120;266592,652072;301647,603993;474919,400659;520991,358590;631164,272448;669224,242399;719302,216356;751353,199327;768380,190313;787409,183301;850509,155255;1024782,88145;1070855,82135;1103906,70115;1141966,60099;1222091,49080;1337773,43195;1430755,46316;1476491,0;1523564,3004;1571639,8013;1603690,16026;1624723,26043;1650764,21034;1689825,30049;1713863,37060;1712862,38063;1711860,45074;1670796,42069;1656774,38063;1642752,35057;1615709,29047;1588667,23037;1560623,19031;1529574,19031;1504535,19031;1465474,19031;1463639,18445;1446443,27044;1452453,37060;1512547,49080;1485805,49547;1486256,49582;1514550,49080;1538588,52086;1584660,61100;1606695,64105;1643754,72119;1681813,80132;1718871,89146;1755930,100165;1773958,105172;1791986,111182;1792219,111395;1805147,113624;1836477,125267;1840854,131899;1842065,132217;1870109,143235;1894147,153252;1918184,164270;1936213,174287;1948232,180297;1961252,187308;2005321,212349;2061409,248409;2090455,268442;2091296,269042;2106139,278061;2671367,1341206;2670944,1349588;2682383,1351222;2693400,1359235;2698409,1386279;2717438,1418332;2725451,1419061;2725451,1411321;2733593,1388702;2733463,1384277;2741476,1357232;2752493,1357232;2769520,1346214;2771523,1390287;2766515,1411321;2760506,1431354;2757501,1464409;2756500,1481436;2754497,1498465;2750226,1501313;2750490,1502470;2754582,1499742;2756500,1483440;2757501,1466412;2760506,1433357;2766515,1413324;2771523,1392290;2779535,1398300;2778534,1413324;2776531,1428349;2775529,1456396;2773526,1489449;2768519,1524508;2762509,1561568;2755498,1597627;2742478,1673753;2730459,1680765;2715435,1724837;2711428,1766906;2709425,1772916;2692399,1818992;2687391,1822999;2666358,1872079;2688393,1822999;2693400,1818992;2661350,1910141;2644324,1919157;2640793,1926220;2641319,1927169;2645326,1919156;2662352,1910141;2650333,1944197;2628298,1984263;2617282,2004296;2605263,2024329;2596248,2039353;2583228,2068402;2569206,2096448;2547172,2126497;2525137,2154543;2526055,2152653;2501098,2186596;2447013,2245694;2436366,2262078;2447013,2246695;2501098,2187597;2460034,2249699;2438876,2271862;2421891,2284349;2420973,2285760;2410353,2293930;2409956,2296777;2362881,2344856;2312803,2390932;2310487,2392613;2293773,2413970;2253711,2444019;2216267,2472104;2216132,2472267;2253711,2445021;2293773,2414972;2260721,2448026;2233804,2465555;2215184,2473420;2214649,2474070;2194617,2487090;2187069,2490589;2168077,2505997;2149547,2519143;2121503,2537173;2112489,2538175;2102471,2542629;2100913,2543812;2113490,2539176;2122505,2538175;2086449,2565219;2063412,2577240;2040376,2588257;2024105,2590698;2021346,2592264;1945226,2625318;1941345,2626200;1918184,2641344;1931204,2645351;1883129,2666386;1887135,2652363;1871110,2658373;1856087,2663380;1825038,2673397;1820889,2668418;1806007,2671394;1787979,2675400;1750921,2684416;1749700,2684983;1784975,2676401;1803003,2672395;1818026,2669390;1824036,2674398;1855085,2664382;1870108,2659374;1886133,2653364;1882127,2667387;1840061,2687420;1837999,2686843;1809013,2698438;1784975,2705450;1748918,2714464;1734020,2713213;1702860,2719276;1701844,2721476;1618714,2737502;1599683,2732494;1583658,2732494;1555614,2741509;1530576,2743512;1505536,2744513;1502815,2743348;1479996,2747394;1452453,2742510;1453455,2741509;1458462,2734497;1435427,2731492;1446443,2725483;1479496,2724480;1511546,2723479;1557617,2724480;1589668,2721476;1649762,2708454;1689825,2699440;1719872,2698438;1721963,2697467;1692830,2698439;1652767,2707453;1592673,2720475;1560623,2723479;1514550,2722478;1482500,2723479;1449448,2724481;1450450,2720475;1457460,2710458;1765944,2659374;1975274,2580244;2030359,2551196;2061409,2535170;2093459,2518142;2153553,2482083;2201629,2445021;2291770,2374906;2316809,2354873;2340847,2333839;2376903,2300784;2391927,2275743;2413508,2255960;2413681,2254717;2392930,2273740;2377905,2298781;2341849,2331836;2317811,2352870;2292772,2372903;2202631,2443018;2154555,2480079;2094461,2516139;2062411,2533166;2031362,2549193;1976276,2578241;1766947,2657371;1458462,2708455;1435427,2708455;1432421,2700442;1408384,2699440;1386349,2708455;1322249,2709456;1275175,2707453;1252139,2705450;1229103,2701443;1242980,2686641;1240120,2687420;1188419,2677845;1186035,2678406;1086880,2660376;1047818,2652363;1013764,2646353;972700,2627321;921620,2608290;868537,2587255;877551,2580244;914609,2587255;930634,2601278;985720,2617305;1094892,2645351;1121934,2650360;1150980,2655367;1183031,2662379;1218350,2670017;1221089,2669390;1254142,2674399;1255143,2672396;1303218,2674399;1311231,2675400;1385347,2675400;1439432,2677403;1503533,2672396;1511545,2672396;1514550,2680409;1577649,2672396;1619715,2662379;1643753,2658373;1658777,2656369;1691828,2648356;1718871,2642346;1745913,2635334;1795516,2626749;1802002,2624317;1749920,2633331;1722877,2640343;1695835,2646353;1662783,2654366;1647760,2656369;1623722,2660376;1558620,2666386;1514550,2670392;1506538,2670392;1442437,2675400;1388352,2673397;1314236,2673397;1306223,2672396;1275175,2659374;1258148,2670392;1258105,2670479;1272170,2661377;1303219,2674398;1255144,2672395;1255522,2672150;1224095,2667387;1187037,2659374;1154987,2652363;1125940,2647354;1098899,2642346;989727,2614300;934641,2598274;918616,2584251;881557,2577239;826471,2549193;810446,2550195;753356,2521146;743340,2503117;745343,2502116;780399,2521146;815453,2540178;825469,2534168;784405,2507123;750351,2492099;703277,2465054;663214,2439011;600116,2411967;576078,2391934;581085,2389931;605123,2396942;555044,2344856;527000,2321819;500960,2298781;467908,2271737;419833,2218649;416534,2208339;406812,2198616;373760,2162557;369754,2144527;356733,2126497;355182,2124065;339706,2113475;309659,2070405;292633,2030339;290629,2030339;267594,1986267;245559,1942194;222522,1891111;201490,1839025;222522,1874082;243556,1918155;250567,1942194;253464,1946444;249898,1927899;240597,1911017;225457,1876971;207498,1847037;185464,1786938;166586,1725330;160387,1707371;133388,1599595;121448,1521355;121363,1523505;122365,1539532;127373,1576593;133382,1614656;123366,1581601;116356,1539532;108343,1539532;103335,1501469;96324,1477430;90315,1454392;73288,1436363;68280,1436363;63272,1411321;61269,1379268;65275,1334195;67278,1318168;70689,1307176;69031,1282109;71285,1245047;75291,1237536;75291,1233028;67278,1248053;60268,1238036;47247,1220007;44868,1205733;44243,1206985;40236,1247051;37231,1287117;34227,1318168;34227,1382273;35228,1415328;37231,1448381;28218,1479433;26214,1479433;20205,1419334;20205,1357232;25212,1309153;34223,1318163;26214,1308152;24211,1272092;26214,1217001;27215,1201977;30221,1176935;42240,1131862;48228,1101919;46246,1094800;39234,1134866;27215,1179941;24211,1204982;23209,1220007;21206,1275097;23209,1311156;18202,1359235;18202,1421337;24211,1481436;26214,1481436;39234,1538531;46246,1585608;61269,1633687;84931,1737076;86996,1756890;91317,1756890;113352,1809977;121364,1837022;106340,1813983;90315,1777924;89314,1787940;80600,1760927;74290,1761898;67278,1738860;43241,1683769;28218,1634689;27215,1593621;20205,1545542;15197,1497463;4180,1462405;11190,1276099;18202,1228020;12192,1201977;24211,1129858;27215,1112830;35228,1054734;56262,1012665;51253,1069760;56259,1059973;59266,1036580;60268,1010662;69281,977607;83303,927525;100331,876441;101606,875006;109345,834372;120362,805324;133383,781284;159424,731202;180456,686128;210504,628033;232538,602991;250567,567934;265591,545897;281616,537884;285622,531874;301647,499822;332695,463762;333541,478834;331276,485169;363744,451743;379769,430708;400802,410676;402615,412689;401804,411677;427845,385634;453886,361594;481930,331545;520991,302497;563057,271446;588208,253898;605123,238391;635170,220361;667220,203334;671463,201152;682370,190438;700273,177291;719929,167275;733834,164074;736328,162266;1008756,52085;1018864,49887;1046816,40065;1066096,36183;1076150,36098;1079868,35057;1308227,5008;1373078,4757;1442437,6009;1443728,6977;1477493,3004;1508541,8012;1539590,14022;1555609,17664;1538588,13021;1507539,7011;1476491,2003;147649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18" o:spid="_x0000_s1032" style="position:absolute;left:5715;top:108356;width:18227;height:1798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990959,1788966;982441,1793553;982951,1793772;1061788,1742402;1034246,1748960;992933,1754206;990966,1748960;1019820,1746337;1061788,1742402;1133429,1735537;1131748,1736012;1132610,1735844;619478,1725679;648659,1733221;661119,1733876;695874,1750927;711612,1754206;712597,1754534;716203,1750927;729973,1754862;743745,1758141;770878,1764451;771286,1764043;802763,1769289;817845,1771912;832928,1773224;863748,1774535;905717,1773879;907538,1773879;911619,1771584;920800,1768633;930144,1768469;936538,1769288;938259,1773879;952931,1773879;948341,1780437;945718,1783716;937193,1787651;921455,1787651;901127,1786339;857191,1785028;824403,1782405;795549,1778470;766696,1773879;722760,1767321;688661,1756174;689055,1755887;668988,1749616;651282,1741746;630954,1735189;609970,1727975;619478,1725679;1005491,1711620;995473,1713149;926182,1716648;948997,1719449;954899,1718138;995556,1713548;1002247,1712246;1067747,1702118;1033716,1707312;1045394,1707645;1062198,1704531;1191971,1700601;1085236,1729026;1139250,1716991;507671,1687317;583083,1719449;609970,1727975;630298,1735188;650627,1741746;668332,1749615;664397,1752894;653905,1750927;616527,1737156;598166,1729942;579805,1722072;555541,1713548;534557,1704367;518163,1695841;507671,1687317;538492,1670922;574559,1689284;569969,1691907;528000,1671578;538492,1670922;405373,1626330;449964,1651249;459145,1661742;438161,1650593;422423,1640757;405373,1626330;483566,1609502;483572,1609689;485787,1612369;486031,1611246;1441231,1566455;1438849,1566653;1399504,1594852;1360814,1615837;1333272,1632231;1318190,1638789;1302451,1645347;1283434,1655184;1269007,1663709;1248023,1672234;1226383,1680103;1220481,1686005;1211301,1689284;1188349,1693219;1158840,1702400;1131954,1710925;1102445,1719450;1065722,1728631;1013917,1737156;1012606,1739123;987697,1745351;988343,1745681;1016004,1738765;1016540,1737156;1068346,1728631;1105068,1719450;1134577,1710925;1161464,1702400;1190972,1693219;1213924,1689284;1198387,1698607;1198842,1698465;1215236,1688628;1224416,1685350;1225028,1685180;1229006,1680759;1250647,1672889;1271631,1664365;1286058,1655839;1305075,1646003;1320813,1639445;1331605,1634753;1337207,1630920;1364749,1614526;1403438,1593541;316733,1557386;319223,1559522;320072,1559955;1445631,1540267;1445407,1540422;1445407,1540610;1446449,1540758;1446719,1540422;1459799,1530479;1455927,1533153;1455243,1533864;1457898,1532165;263190,1497447;287955,1526607;268319,1503043;1506229,1497428;1506171,1497449;1505737,1500420;1495245,1512224;1482785,1525995;1483536,1525822;1495245,1512880;1505737,1501076;1506229,1497428;327285,1482661;328583,1484242;328649,1484025;230285,1467631;247335,1478779;248172,1479765;255942,1481484;273565,1497796;297828,1517470;308320,1531897;314222,1539111;339141,1560096;331928,1565997;308721,1540211;307665,1540422;307665,1540422;329626,1564824;331928,1565997;339141,1560096;401438,1609279;388979,1613213;393569,1616493;375208,1617148;363404,1609279;352257,1600754;324715,1577801;299140,1554849;275532,1531897;264385,1520749;253893,1508945;257827,1503699;270943,1515503;285369,1526651;303074,1545668;304579,1546959;285369,1526651;271598,1515503;258483,1503699;244056,1485992;230285,1467631;1674923,1363362;1674590,1363505;1667427,1380695;1668038,1281206;1650660,1306309;1642135,1322048;1633610,1336475;1613281,1363362;1595576,1390249;1579838,1411890;1578525,1412692;1577451,1414283;1579182,1413201;1594920,1391561;1612626,1364674;1632954,1337787;1641479,1323360;1650004,1307621;1667710,1282046;1720416,1278930;1714924,1291227;1703121,1314835;1714924,1291227;1720416,1278930;1735909,1272209;1727383,1297784;1712301,1325327;1697219,1353526;1683448,1371232;1692629,1352870;1700498,1334508;1706399,1324672;1714268,1311556;1721482,1298441;1735909,1272209;1693463,1215996;1677546,1244011;1677253,1244684;1693284,1216468;1702193,1152547;1683062,1204817;1642818,1287080;1636926,1296396;1636889,1296473;1623117,1320081;1609347,1345657;1593609,1365330;1580493,1387626;1503114,1474844;1477539,1496485;1475085,1498351;1474026,1499423;1463332,1508141;1454588,1518126;1422455,1542390;1417420,1545570;1403745,1556719;1401770,1558002;1398848,1560752;1373273,1577802;1347699,1593541;1344772,1595024;1327455,1606272;1322086,1608980;1316878,1612558;1299172,1622395;1282630,1628882;1245758,1647481;1159256,1679745;1098977,1695244;1147692,1686005;1156873,1684037;1186382,1673545;1204743,1667643;1234253,1652560;1267696,1640756;1289123,1632353;1298517,1626985;1307041,1624363;1318845,1617804;1321947,1615648;1329993,1607968;1347699,1597475;1367842,1587601;1375240,1583047;1400815,1565997;1411963,1555505;1424423,1547635;1456555,1523372;1479506,1501731;1505081,1480091;1582460,1392872;1593109,1374768;1593609,1373199;1610658,1346967;1615904,1339098;1622880,1329423;1625085,1325327;1638856,1301719;1665742,1245978;1691972,1186302;1699678,1162038;1773942,1094493;1771975,1095805;1771975,1095805;1780136,1055628;1779901,1056788;1781811,1059081;1787713,1065639;1791648,1063016;1791747,1062513;1789025,1064327;1782467,1058425;1774291,981133;1773833,981159;1773004,981205;1773287,984322;1772631,1000717;1770008,1010554;1754270,1035473;1750335,1057114;1746401,1064327;1739843,1095805;1732630,1120724;1724760,1144988;1720170,1164006;1714924,1183679;1719108,1177171;1722794,1163350;1726072,1143676;1733941,1119413;1741155,1094493;1747712,1063016;1751647,1055802;1755581,1034162;1771320,1009242;1760828,1059737;1752958,1101706;1735253,1155480;1731750,1160929;1730252,1169088;1725417,1183024;1707055,1223026;1698530,1244011;1693284,1255159;1686726,1266963;1669021,1298441;1650004,1329262;1625741,1370576;1598855,1411234;1581150,1434186;1562132,1456483;1555575,1465664;1548362,1474844;1537213,1484025;1518981,1504213;1519507,1506322;1500491,1525995;1480162,1540422;1463768,1553538;1448238,1564887;1450653,1564686;1467703,1552226;1484097,1539111;1504425,1524684;1523443,1505010;1522787,1502387;1541148,1482058;1552296,1472877;1559509,1463697;1566067,1454516;1585084,1432219;1602789,1409267;1629676,1368608;1653938,1327295;1672956,1296473;1690661,1264995;1697219,1253191;1702465,1242044;1710990,1221059;1729351,1181056;1736564,1154169;1754270,1100396;1762139,1058426;1772631,1007930;1774997,999061;1773287,998750;1773942,982355;1788369,967272;1780732,999090;1780733,999090;1788369,967273;1794271,960714;1790336,969240;1790336,969240;1789434,987109;1789025,1003996;1782467,1024175;1782467,1026480;1790336,1003996;1791648,969239;1794705,962615;1766073,932516;1761776,942674;1760171,957436;1758103,950539;1757346,951513;1759516,958747;1758205,969240;1760828,977765;1762861,977652;1761483,973174;1762794,962681;1766073,932516;1821157,914810;1822469,915465;1821813,943008;1822469,962026;1820501,996782;1818534,1016455;1812632,1045309;1810665,1069574;1800829,1114167;1791648,1152857;1775254,1160071;1776566,1156136;1779189,1128594;1789025,1099739;1796894,1095149;1796894,1095149;1805419,1045309;1810009,1021701;1813944,997438;1817223,974485;1818534,952845;1819190,934483;1820501,924646;1821157,914810;92358,610748;92684,610911;92715,610820;131922,516753;117495,543640;105691,553477;105663,554105;104521,579209;104554,579149;105691,554132;117495,544295;131922,517409;132413,517736;132659,517245;139790,459700;130609,466258;116839,495112;119989,497633;120092,497190;117495,495112;131265,466258;139395,460451;190284,422321;189456,422984;185940,436502;183726,443306;123396,553477;114871,580363;107002,607906;89952,665614;78805,704961;73559,734471;70936,749554;68968,764637;63066,805295;61099,830215;64378,856446;65915,842153;65690,837428;68313,809886;74214,769227;78895,763610;85692,718121;85362,710207;91841,691635;95695,676041;94543,678730;90608,677418;80772,705617;81428,721356;76837,751522;76182,756768;69624,764637;71591,749554;74214,734471;79460,704961;90608,665614;107658,607906;115527,580363;124052,553477;184382,443306;190284,422321;202088,356743;202087,356743;205366,359366;205366,359366;320251,263378;320125,263479;319743,263911;314386,269524;313032,271495;312148,272494;308320,278050;268319,325266;257171,338381;246024,352152;196750,406615;246679,351497;257827,337725;268975,324610;308976,277394;313032,271495;319743,263911;336897,218158;331237,220130;327028,221693;326026,222964;318813,229522;300451,241326;287992,255097;276189,268868;268319,276082;268052,275748;260614,284690;247991,300346;227662,322643;230941,326577;231004,326522;228318,323298;248646,301002;268975,276082;276844,268869;288648,255097;301107,241326;319468,229522;326682,222965;334551,220014;337035,219243;1286713,99678;1320157,114761;1334583,126565;1302451,110826;1286713,99678;1177857,51806;1204088,57708;1240810,76070;1177857,51806;783091,47462;769320,49183;739810,53118;710957,59675;698498,63610;684071,67545;652502,73747;646692,76070;606691,89841;567346,105580;539804,118040;521443,125253;476195,146238;454555,160010;433571,173781;400127,198700;368650,223620;338525,249901;341108,253130;347502,248745;352944,244688;372585,227555;404061,202635;437505,177716;458489,163944;480129,150173;525376,129188;543082,120007;570624,107547;609970,91808;649971,78037;666774,74737;674891,71963;785372,48128;1017605,33362;1031623,34756;1050640,41314;1036213,39347;1006048,33444;1017605,33362;1093920,28198;1120806,30165;1153594,43281;1112937,36067;1093920,28198;874569,28034;798828,32133;746368,39346;721449,45904;699808,53773;669643,57708;555541,101645;514229,120007;501769,124597;490622,130499;469637,141647;436849,158698;411930,178371;339797,234768;324722,247877;309975,261343;310287,261655;196841,394778;173889,426255;163397,445273;152905,462979;133232,499702;111833,533424;111593,534459;104379,554132;99133,563313;97821,564625;92002,583970;90608,595446;89297,611841;80116,638728;71591,665614;62410,704961;57164,741029;53886,777097;58476,752177;58901,750121;59787,740373;65033,704306;66676,704854;66819,704244;65034,703649;74215,664303;82739,637416;91878,610652;91264,610529;92576,594135;99789,563313;105035,554132;105211,553653;112249,534459;133888,500358;153561,463635;164053,445929;174546,426911;197497,395434;310943,262311;341108,234769;413242,178372;438161,158698;470949,141648;491933,130499;503081,124598;515540,120007;556854,101645;670956,57708;701121,53774;722760,45904;747679,39347;800140,32133;875880,28280;936758,30323;966703,0;997523,1967;1029000,5246;1049984,10492;1063755,17050;1080805,13771;1106379,19673;1122117,24263;1121462,24920;1120806,29510;1093920,27543;1084739,24920;1075559,22952;1057853,19017;1040148,15083;1021787,12459;1001458,12459;985064,12459;959490,12459;958288,12076;947030,17706;950965,24263;990310,32133;972801,32438;973096,32461;991622,32133;1007360,34100;1037525,40002;1051951,41970;1076215,47216;1101134,52462;1125396,58364;1149660,65578;1161464,68856;1173267,72791;1173419,72930;1181884,74390;1202397,82013;1205262,86354;1206055,86563;1224416,93776;1240155,100334;1255893,107548;1267697,114105;1275566,118040;1284090,122630;1312944,139025;1349666,162633;1368684,175749;1369234,176142;1378953,182046;1749024,878086;1748746,883574;1756237,884644;1763450,889890;1766729,907596;1779188,928581;1784435,929058;1784435,923991;1789766,909182;1789680,906285;1794926,888579;1802140,888579;1813288,881366;1814599,910220;1811321,923991;1807386,937106;1805418,958747;1804763,969895;1803452,981044;1800655,982908;1800829,983666;1803507,981880;1804763,971207;1805418,960059;1807386,938418;1811321,925302;1814599,911531;1819845,915466;1819190,925302;1817878,935139;1817222,953501;1815911,975142;1812632,998094;1808698,1022358;1804107,1045966;1795582,1095805;1787713,1100396;1777877,1129250;1775254,1156792;1773942,1160727;1762794,1190893;1759515,1193516;1745745,1225649;1760171,1193516;1763450,1190893;1742466,1250568;1731318,1256471;1729006,1261095;1729351,1261716;1731974,1256470;1743122,1250568;1735253,1272865;1720826,1299096;1713613,1312211;1705744,1325327;1699842,1335163;1691317,1354181;1682136,1372543;1667710,1392216;1653283,1410578;1653884,1409340;1637544,1431563;1602133,1470254;1595161,1480981;1602133,1470910;1637544,1432219;1610658,1472877;1596805,1487386;1585684,1495562;1585083,1496485;1578131,1501834;1577870,1503699;1547049,1535176;1514261,1565342;1512745,1566442;1501802,1580424;1475572,1600098;1451056,1618485;1450968,1618592;1475572,1600754;1501802,1581080;1480162,1602721;1462539,1614197;1450347,1619346;1449997,1619772;1436882,1628297;1431939,1630587;1419505,1640675;1407373,1649281;1389012,1661085;1383110,1661742;1376550,1664657;1375530,1665431;1383766,1662397;1389668,1661742;1366060,1679447;1350978,1687317;1335896,1694530;1325242,1696128;1323436,1697154;1273598,1718794;1271057,1719372;1255893,1729286;1264417,1731909;1232941,1745681;1235564,1736500;1225072,1740435;1215236,1743713;1194907,1750271;1192191,1747011;1182447,1748960;1170644,1751583;1146381,1757485;1145581,1757857;1168677,1752238;1180480,1749615;1190316,1747648;1194251,1750927;1214580,1744369;1224416,1741090;1234908,1737156;1232285,1746337;1204743,1759452;1203393,1759074;1184415,1766665;1168677,1771256;1145069,1777158;1135315,1776338;1114913,1780308;1114248,1781749;1059821,1792241;1047361,1788962;1036869,1788962;1018507,1794864;1002114,1796176;985719,1796831;983938,1796068;968998,1798717;950965,1795520;951621,1794864;954899,1790273;939817,1788306;947030,1784372;968670,1783716;989655,1783060;1019819,1783716;1040803,1781749;1080149,1773223;1106379,1767321;1126052,1766665;1127421,1766030;1108347,1766666;1082116,1772568;1042771,1781093;1021787,1783060;991622,1782405;970637,1783060;948997,1783716;949653,1781093;954243,1774535;1156217,1741090;1293271,1689284;1329337,1670266;1349666,1659774;1370650,1648626;1409996,1625018;1441472,1600754;1500491,1554849;1516884,1541734;1532623,1527963;1556230,1506322;1566067,1489928;1580196,1476975;1580310,1476162;1566723,1488616;1556886,1505010;1533279,1526651;1517541,1540422;1501147,1553538;1442129,1599442;1410652,1623706;1371307,1647314;1350322,1658462;1329993,1668955;1293927,1687973;1156873,1739779;954899,1773224;939817,1773224;937849,1767978;922111,1767321;907684,1773224;865716,1773879;834895,1772568;819813,1771256;804731,1768633;813815,1758942;811944,1759452;778093,1753183;776533,1753550;711613,1741746;686038,1736500;663742,1732566;636856,1720105;603412,1707646;568657,1693874;574559,1689284;598822,1693874;609314,1703055;645381,1713548;716859,1731909;734564,1735189;753581,1738467;774566,1743058;797690,1748058;799484,1747648;821124,1750927;821780,1749616;853256,1750927;858502,1751583;907028,1751583;942439,1752894;984408,1749616;989654,1749616;991622,1754862;1032934,1749616;1060476,1743058;1076214,1740435;1086051,1739123;1107691,1733877;1125396,1729942;1143102,1725352;1175578,1719731;1179825,1718138;1145725,1724040;1128020,1728631;1110314,1732566;1088674,1737812;1078838,1739123;1063100,1741746;1020475,1745681;991622,1748304;986376,1748304;944407,1751583;908996,1750271;860470,1750271;855224,1749616;834895,1741090;823747,1748304;823719,1748361;832928,1742402;853257,1750927;821780,1749615;822028,1749455;801451,1746337;777189,1741090;756204,1736500;737187,1733221;719482,1729942;648004,1711581;611937,1701088;601445,1691907;577182,1687317;541115,1668955;530623,1669611;493245,1650593;486687,1638789;487998,1638134;510950,1650593;533902,1663053;540459,1659118;513573,1641412;491278,1631576;460457,1613869;434226,1596819;392914,1579114;377176,1565998;380454,1564686;396192,1569276;363404,1535176;345043,1520093;327993,1505010;306354,1487305;274877,1452548;272717,1445798;266352,1439432;244712,1415824;242089,1404020;233564,1392216;232548,1390624;222416,1383691;202743,1355493;191595,1329262;190284,1329262;175202,1300407;160775,1271553;145692,1238109;131922,1204008;145692,1226960;159463,1255815;164053,1271553;165950,1274335;163616,1262195;157525,1251143;147613,1228851;135855,1209254;121429,1169907;109070,1129576;105010,1117815;87333,1047254;79516,996030;79460,997438;80116,1007930;83395,1032195;87329,1057114;80772,1035473;76182,1007930;70936,1007930;67656,983011;63066,967272;59132,952190;47984,940386;44705,940386;41426,923991;40115,903006;42738,873496;44049,863004;46282,855807;45197,839396;46672,815132;49295,810214;49295,807262;44049,817099;39459,810542;30934,798738;29377,789393;28967,790212;26344,816443;24376,842674;22409,863004;22409,904973;23065,926614;24376,948254;18475,968584;17163,968584;13229,929237;13229,888579;16507,857102;22407,863000;17163,856446;15852,832838;17163,796770;17819,786934;19786,770539;27655,741029;31576,721425;30279,716765;25688,742996;17819,772507;15852,788901;15196,798738;13884,834805;15196,858413;11917,889890;11917,930549;15852,969895;17163,969895;25688,1007275;30279,1038096;40115,1069574;55607,1137262;56959,1150235;59788,1150235;74215,1184991;79461,1202697;69624,1187614;59132,1164006;58477,1170563;52771,1152878;48640,1153513;44049,1138431;28311,1102363;18475,1070230;17819,1043343;13229,1011865;9950,980388;2737,957436;7327,835461;11917,803984;7983,786934;15852,739718;17819,728569;23065,690534;36836,662991;33557,700371;36835,693964;38803,678648;39459,661680;45361,640039;54541,607250;65690,573805;66525,572866;71592,546263;78805,527245;87330,511506;104380,478717;118150,449208;137823,411172;152250,394778;164053,371826;173890,357399;184382,352152;187005,348218;197497,327233;217826,303625;218379,313492;216896,317640;238154,295756;248646,281985;262417,268869;263604,270187;263073,269524;280123,252474;297173,236736;315534,217062;341108,198044;368650,177716;385118,166227;396192,156074;415865,144270;436849,133123;439627,131694;446768,124680;458490,116072;471359,109515;480463,107419;482096,106235;660463,34100;667080,32661;685382,26230;698005,23689;704588,23633;707022,22952;856535,3279;898995,3115;944407,3934;945252,4568;967359,1967;987687,5246;1008016,9180;1018504,11564;1007360,8525;987031,4590;966703,1312;96670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e libre : Forme 18" o:spid="_x0000_s1033" style="position:absolute;left:22174;top:106299;width:4605;height:4545;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24929f"/>
                <v:stroke joinstyle="miter"/>
                <v:path arrowok="t" o:connecttype="custom" o:connectlocs="250403,452076;248251,453235;248379,453290;268301,440309;261341,441966;250902,443292;250405,441966;257696,441303;268301,440309;286403,438574;285979,438694;286196,438652;156534,436083;163908,437989;167056,438155;175839,442463;179815,443292;180064,443375;180975,442463;184455,443458;187935,444286;194791,445881;194894,445778;202848,447103;206659,447766;210470,448098;218258,448429;228863,448263;229324,448263;230355,447683;232675,446938;235036,446896;236651,447103;237086,448263;240794,448263;239634,449921;238971,450749;236817,451744;232840,451744;227703,451412;216601,451081;208316,450418;201025,449424;193734,448263;182632,446606;174016,443789;174116,443717;169045,442132;164571,440143;159434,438486;154132,436663;156534,436083;254075,432530;251544,432917;234035,433801;239800,434509;241291,434177;251565,433017;253255,432689;269806,430129;261207,431442;264158,431526;268404,430739;301196,429746;274226,436929;287874,433888;128282,426389;147338,434509;154132,436663;159268,438486;164405,440143;168879,442132;167885,442960;165234,442463;155789,438983;151149,437160;146509,435172;140378,433017;135076,430697;130933,428543;128282,426389;136070,422246;145184,426886;144024,427549;133419,422412;136070,422246;102433,410977;113700,417275;116020,419926;110718,417109;106741,414623;102433,410977;122191,406725;122193,406772;122752,407449;122814,407166;364181,395847;363579,395897;353637,403023;343861,408326;336901,412469;333090,414126;329113,415783;324308,418269;320662,420423;315360,422577;309892,424566;308400,426057;306080,426886;300281,427880;292824,430200;286031,432355;278574,434509;269295,436829;256204,438983;255873,439481;249579,441054;249742,441138;256732,439390;256867,438983;269958,436829;279237,434509;286693,432355;293487,430200;300944,427880;306743,426886;302817,429242;302932,429206;307075,426720;309395,425892;309549,425849;310555,424732;316023,422743;321325,420589;324971,418434;329776,415949;333753,414292;336480,413106;337895,412137;344855,407994;354631,402691;80035,393555;80664,394095;80878,394204;365293,389229;365236,389268;365236,389316;365500,389353;365568,389268;368873,386755;367895,387431;367722,387611;368393,387182;66505,378408;72763,385777;67801,379822;380605,378404;380590,378409;380481,379160;377830,382143;374681,385623;374871,385579;377830,382308;380481,379325;380605,378404;82701,374672;83029,375071;83045,375017;58190,370874;62499,373691;62710,373940;64673,374375;69126,378497;75257,383468;77909,387114;79400,388937;85697,394240;83874,395731;78010,389215;77743,389268;77743,389268;83292,395435;83874,395731;85697,394240;101438,406668;98290,407663;99450,408491;94810,408657;91828,406668;89011,404514;82051,398714;75589,392914;69624,387114;66807,384297;64156,381314;65150,379988;68464,382971;72109,385788;76583,390594;76963,390920;72109,385788;68629,382971;65315,379988;61670,375514;58190,370874;423232,344525;423148,344561;421338,348905;421492,323764;417101,330107;414947,334085;412793,337730;407656,344525;403182,351319;399205,356788;398874,356991;398602,357393;399039,357119;403016,351651;407490,344856;412627,338062;414781,334416;416935,330439;421409,323976;434728,323189;433340,326296;430357,332262;433340,326296;434728,323189;438642,321490;436488,327953;432677,334913;428866,342039;425386,346513;427706,341873;429694,337233;431186,334748;433174,331433;434997,328119;438642,321490;427917,307285;423895,314364;423821,314535;427872,307404;430123,291251;425289,304460;415120,325248;413631,327602;413621,327622;410141,333588;406662,340051;402685,345022;399371,350656;379818,372697;373356,378165;372736,378637;372468,378908;369766,381111;367556,383634;359437,389766;358164,390569;354709,393387;354210,393711;353471,394406;347009,398714;340547,402691;339807,403066;335431,405909;334075,406593;332759,407497;328285,409983;324105,411622;314787,416322;292929,424475;277698,428392;290007,426057;292327,425560;299784,422909;304423,421417;311880,417606;320331,414623;325745,412499;328119,411143;330273,410480;333256,408823;334039,408278;336073,406337;340547,403686;345636,401191;347506,400040;353968,395731;356785,393080;359934,391091;368053,384960;373853,379491;380315,374022;399868,351982;402559,347407;402685,347010;406993,340382;408319,338393;410081,335948;410639,334913;414118,328947;420912,314861;427540,299781;429487,293650;448253,276581;447756,276912;447756,276912;449818,266760;449759,267053;450241,267632;451733,269289;452727,268627;452752,268499;452064,268958;450407,267466;448341,247935;448225,247941;448016,247953;448087,248741;447922,252884;447259,255369;443282,261666;442288,267135;441294,268958;439637,276912;437814,283210;435825,289341;434666,294147;433340,299118;434397,297474;435328,293981;436157,289010;438145,282878;439968,276581;441625,268627;442619,266804;443613,261335;447590,255038;444939,267798;442951,278404;438477,291993;437591,293369;437213,295431;435991,298953;431351,309061;429197,314364;427872,317182;426215,320165;421741,328119;416935,335908;410804,346348;404011,356622;399537,362422;394731,368057;393074,370377;391252,372697;388435,375017;383827,380118;383961,380651;379155,385623;374018,389268;369876,392583;365952,395451;366562,395400;370870,392251;375013,388937;380149,385291;384955,380320;384789,379657;389429,374520;392246,372200;394068,369880;395725,367560;400531,361925;405005,356125;411799,345851;417930,335410;422735,327622;427209,319667;428866,316684;430191,313867;432346,308564;436985,298456;438808,291661;443282,278073;445270,267467;447922,254706;448519,252465;448087,252386;448253,248244;451898,244432;449969,252472;449969,252472;451899,244432;453390,242775;452396,244929;452396,244929;452168,249445;452064,253712;450407,258811;450407,259394;452396,253712;452727,244929;453500,243255;446265,235649;445179,238216;444773,241946;444251,240204;444059,240450;444608,242278;444276,244929;444939,247083;445453,247055;445105,245923;445436,243272;446265,235649;460184,231175;460515,231340;460349,238300;460515,243106;460018,251889;459521,256861;458029,264152;457532,270284;455047,281552;452727,291330;448585,293153;448916,292158;449579,285198;452064,277907;454053,276747;454053,276747;456207,264152;457367,258186;458361,252055;459189,246255;459521,240786;459686,236146;460018,233660;460184,231175;23338,154337;23420,154379;23428,154356;33335,130585;29689,137379;26707,139865;26700,140024;26411,146368;26419,146352;26707,140030;29689,137545;33335,130750;33459,130833;33521,130709;35323,116167;33003,117824;29524,125116;30320,125753;30346,125641;29689,125116;33169,117824;35223,116357;48082,106722;47873,106889;46985,110305;46425,112024;31181,139865;29026,146659;27038,153619;22730,168202;19913,178145;18587,185603;17925,189414;17427,193226;15936,203500;15439,209797;16268,216426;16656,212814;16599,211620;17262,204660;18753,194386;19936,192966;21653,181471;21570,179471;23207,174778;24181,170837;23890,171517;22896,171185;20410,178311;20576,182288;19416,189911;19250,191237;17593,193226;18090,189414;18753,185603;20079,178145;22896,168202;27204,153619;29192,146659;31346,139865;46591,112024;48082,106722;51065,90150;51065,90150;51893,90813;51893,90813;80923,66556;80892,66582;80795,66691;79441,68109;79099,68607;78876,68860;77909,70264;67801,82195;64984,85510;62167,88990;49716,102752;62333,88824;65150,85344;67967,82030;78074,70098;79099,68607;80795,66691;85130,55129;83700,55627;82636,56022;82383,56343;80560,58001;75920,60984;72772,64464;69789,67944;67801,69767;67733,69682;65854,71942;62664,75898;57527,81533;58356,82527;58372,82513;57693,81698;62830,76064;67967,69767;69955,67944;72938,64464;76086,60984;80726,58001;82548,56344;84537,55598;85164,55403;325136,25189;333587,29000;337232,31983;329113,28006;325136,25189;297630,13092;304258,14583;313537,19223;297630,13092;197877,11994;194397,12429;186941,13423;179650,15080;176502,16074;172856,17069;164879,18636;163411,19223;153303,22703;143361,26680;136402,29829;131762,31652;120328,36955;114860,40435;109558,43915;101107,50212;93153,56509;85541,63150;86194,63967;87809,62858;89184,61833;94148,57504;102101,51206;110552,44909;115854,41429;121323,37949;132756,32646;137230,30326;144190,27177;154132,23200;164239,19720;168485,18886;170536,18185;198454,12162;257136,8431;260678,8783;265484,10440;261838,9943;254216,8451;257136,8431;276420,7126;283214,7623;291499,10937;281225,9114;276420,7126;220993,7084;201854,8120;188598,9943;182301,11600;176833,13589;169211,14583;140378,25686;129939,30326;126791,31486;123974,32978;118671,35795;110386,40103;104090,45075;85862,59326;82053,62639;78327,66042;78406,66121;49739,99761;43940,107716;41288,112522;38637,116996;33666,126276;28259,134797;28198,135059;26375,140030;25050,142351;24718,142682;23248,147571;22896,150471;22564,154614;20244,161408;18090,168202;15770,178145;14445,187260;13616,196374;14776,190077;14884,189557;15108,187094;16433,177980;16848,178118;16884,177964;16433,177814;18753,167871;20907,161076;23216,154313;23061,154282;23393,150139;25215,142351;26541,140030;26586,139909;28364,135059;33832,126442;38803,117162;41454,112687;44105,107881;49905,99927;78572,66287;86194,59327;104421,45075;110718,40103;119003,35795;124305,32978;127122,31486;130271,30326;140710,25686;169542,14583;177164,13589;182632,11600;188929,9943;202185,8120;221324,7146;236707,7663;244274,0;252062,497;260015,1326;265318,2651;268798,4309;273106,3480;279568,4971;283545,6131;283379,6297;283214,7457;276420,6960;274100,6297;271780,5800;267306,4806;262832,3811;258193,3149;253056,3149;248913,3149;242451,3149;242147,3052;239303,4474;240297,6131;250239,8120;245815,8197;245889,8203;250570,8120;254547,8617;262170,10109;265815,10606;271946,11932;278243,13257;284374,14749;290505,16572;293487,17400;296470,18394;296508,18430;298647,18798;303831,20725;304555,21822;304755,21875;309395,23697;313372,25355;317348,27178;320331,28835;322319,29829;324474,30989;331764,35132;341044,41098;345849,44412;345988,44511;348444,46003;441956,221894;441886,223281;443779,223552;445602,224877;446430,229352;449579,234655;450904,234775;450904,233495;452251,229753;452230,229020;453555,224546;455378,224546;458195,222723;458526,230015;457698,233495;456704,236809;456207,242278;456041,245095;455710,247912;455003,248383;455047,248575;455724,248123;456041,245426;456207,242609;456704,237140;457698,233826;458526,230346;459852,231340;459686,233826;459355,236312;459189,240952;458858,246421;458029,252221;457035,258352;455875,264318;453721,276912;451733,278073;449247,285364;448584,292324;448253,293318;445436,300941;444607,301604;441128,309724;444773,301604;445602,300941;440299,316022;437482,317513;436898,318682;436985,318839;437648,317513;440465,316022;438477,321656;434831,328285;433009,331599;431020,334913;429529,337399;427375,342205;425055,346845;421409,351816;417764,356456;417916,356144;413787,361759;404839,371537;403077,374247;404839,371702;413787,361925;406993,372199;403493,375866;400682,377932;400531,378165;398774,379517;398708,379988;390920,387943;382635,395566;382252,395844;379487,399377;372859,404348;366664,408995;366642,409022;372859,404514;379487,399543;374018,405011;369565,407911;366485,409213;366396,409320;363082,411474;361833,412053;358691,414602;355626,416777;350986,419760;349495,419926;347837,420663;347579,420858;349660,420092;351152,419926;345186,424400;341375,426389;337564,428212;334872,428616;334416,428875;321822,434343;321180,434489;317348,436995;319502,437658;311549,441138;312212,438818;309560,439812;307075,440640;301938,442298;301252,441474;298790,441966;295807,442629;289676,444121;289474,444215;295310,442795;298293,442132;300778,441635;301772,442463;306909,440806;309395,439978;312046,438983;311383,441303;304423,444618;304082,444522;299287,446440;295310,447601;289345,449092;286880,448885;281725,449888;281557,450252;267803,452903;264655,452075;262004,452075;257364,453566;253222,453898;249079,454063;248629,453871;244854,454540;240297,453732;240463,453566;241291,452406;237480,451909;239303,450915;244771,450749;250073,450583;257695,450749;262998,450252;272940,448098;279568,446606;284539,446440;284885,446280;280065,446441;273437,447932;263495,450086;258193,450583;250570,450418;245268,450583;239800,450749;239965,450086;241125,448429;292162,439978;326793,426886;335907,422080;341044,419429;346346,416612;356288,410646;364242,404514;379155,392914;383298,389600;387275,386120;393240,380651;395725,376508;399296,373235;399324,373029;395891,376177;393406,380320;387440,385788;383463,389268;379321,392583;364408,404183;356454,410314;346512,416280;341210,419097;336073,421749;326959,426555;292327,439646;241291,448098;237480,448098;236983,446772;233006,446606;229360,448098;218756,448263;210968,447932;207156,447601;203345,446938;205641,444489;205168,444618;196614,443034;196220,443126;179816,440143;173353,438818;167719,437823;160926,434675;152475,431526;143693,428046;145184,426886;151315,428046;153966,430366;163080,433017;181141,437658;185615,438486;190421,439315;195723,440475;201566,441738;202020,441635;207488,442463;207653,442132;215607,442463;216933,442629;229195,442629;238143,442960;248748,442132;250073,442132;250570,443458;261010,442132;267969,440475;271946,439812;274431,439481;279900,438155;284374,437160;288847,436000;297054,434580;298127,434178;289510,435669;285036,436829;280563,437823;275094,439149;272609,439481;268632,440143;257861,441138;250570,441801;249245,441801;238640,442629;229692,442298;217430,442298;216104,442132;210968,439978;208151,441801;208143,441815;210470,440309;215607,442463;207654,442132;207716,442091;202517,441303;196386,439978;191083,438818;186278,437989;181804,437160;163742,432520;154629,429869;151978,427549;145847,426389;136733,421749;134082,421915;124637,417109;122980,414126;123311,413960;129111,417109;134910,420257;136567,419263;129774,414789;124140,412303;116352,407829;109724,403520;99284,399046;95308,395731;96136,395400;100113,396560;91828,387943;87188,384131;82880,380320;77412,375845;69458,367062;68912,365357;67304,363748;61836,357782;61173,354799;59019,351816;58762,351414;56202,349662;51231,342536;48414,335908;48082,335908;44271,328616;40626,321324;36815,312873;33335,304256;36815,310056;40294,317347;41454,321324;41934,322028;41344,318960;39805,316167;37300,310533;34329,305581;30684,295638;27561,285447;26535,282474;22068,264643;20093,251699;20079,252055;20244,254706;21073,260838;22067,267135;20410,261666;19250,254706;17925,254706;17096,248409;15936,244432;14942,240621;12125,237638;11296,237638;10468,233495;10136,228192;10799,220735;11131,218083;11695,216264;11421,212117;11793,205986;12456,204743;12456,203997;11131,206483;9971,204826;7817,201843;7423,199481;7320,199688;6657,206317;6160,212946;5663,218083;5663,228689;5828,234158;6160,239626;4668,244763;4337,244763;3343,234820;3343,224546;4171,216592;5662,218082;4337,216426;4006,210460;4337,201346;4503,198860;5000,194717;6988,187260;7979,182306;7651,181128;6491,187757;4503,195214;4006,199357;3840,201843;3508,210957;3840,216923;3011,224877;3011,235152;4006,245095;4337,245095;6491,254541;7651,262329;10136,270284;14051,287389;14393,290667;15108,290667;18753,299450;20079,303924;17593,300113;14942,294147;14776,295804;13335,291335;12291,291495;11131,287684;7154,278570;4668,270450;4503,263655;3343,255701;2514,247746;692,241946;1851,211123;3011,203169;2017,198860;4006,186928;4503,184111;5828,174500;9308,167539;8479,176985;9308,175366;9805,171496;9971,167208;11462,161739;13782,153453;16599,145002;16810,144764;18090,138042;19913,133236;22067,129259;26375,120973;29855,113516;34826,103904;38472,99761;41454,93961;43940,90315;46591,88990;47254,87995;49905,82693;55042,76727;55182,79220;54807,80268;60178,74738;62830,71258;66310,67944;66609,68277;66475,68109;70784,63801;75092,59824;79732,54852;86194,50046;93153,44909;97314,42006;100113,39440;105084,36457;110386,33640;111088,33279;112893,31507;115855,29332;119107,27675;121407,27145;121820,26846;166891,8617;168563,8253;173187,6628;176377,5986;178040,5972;178656,5800;216436,828;227165,787;238640,994;238853,1154;244439,497;249576,1326;254713,2320;257363,2922;254547,2154;249410,1160;244274,331;24427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e libre : Forme 18" o:spid="_x0000_s1034" style="position:absolute;left:18402;top:102069;width:2371;height:234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4929f"/>
                <v:stroke joinstyle="miter"/>
                <v:path arrowok="t" o:connecttype="custom" o:connectlocs="128898,232725;127790,233322;127857,233350;138111,226667;134529,227521;129155,228203;128899,227521;132652,227179;138111,226667;147430,225774;147211,225836;147323,225814;80578,224492;84374,225473;85994,225558;90515,227777;92562,228203;92690,228246;93159,227777;94951,228288;96742,228715;100271,229536;100324,229483;104419,230165;106381,230506;108342,230677;112351,230848;117810,230762;118047,230762;118578,230464;119772,230080;120988,230059;121819,230165;122043,230762;123952,230762;123355,231615;123014,232042;121905,232554;119857,232554;117213,232383;111498,232213;107233,231871;103480,231360;99727,230762;94012,229909;89577,228459;89628,228422;87018,227606;84715,226582;82071,225729;79341,224791;80578,224492;130788,222663;129485,222862;120472,223317;123440,223682;124208,223511;129496,222914;130366,222745;138886,221427;134460,222103;135979,222146;138164,221741;155045,221230;141161,224927;148187,223362;66035,219501;75844,223682;79341,224791;81985,225729;84630,226582;86933,227606;86421,228032;85056,227776;80194,225985;77806,225047;75418,224023;72262,222914;69532,221720;67400,220610;66035,219501;70044,217369;74735,219757;74138,220099;68679,217454;70044,217369;52729,211568;58529,214810;59723,216174;56993,214724;54946,213445;52729,211568;62899,209379;62900,209403;63188,209752;63220,209606;187467,203779;187157,203805;182039,207473;177007,210203;173424,212335;171462,213189;169415,214042;166942,215321;165065,216430;162336,217539;159521,218563;158753,219331;157559,219757;154574,220269;150735,221464;147238,222573;143400,223682;138623,224876;131884,225985;131714,226241;128474,227051;128558,227094;132156,226194;132226,225985;138964,224876;143741,223682;147579,222573;151076,221464;154915,220269;157900,219757;155879,220970;155938,220952;158071,219672;159265,219246;159344,219224;159862,218648;162677,217625;165406,216516;167283,215407;169756,214127;171804,213274;173207,212664;173936,212165;177519,210032;182551,207302;41199,202599;41523,202877;41633,202933;188039,200372;188010,200392;188010,200417;188146,200436;188181,200392;189882,199099;189379,199447;189290,199539;189635,199318;34234,194802;37456,198595;34901,195529;195921,194799;195914,194802;195857,195188;194493,196724;192872,198515;192970,198493;194493,196809;195857,195274;195921,194799;42571,192878;42740,193084;42749,193056;29954,190923;32172,192373;32281,192501;33291,192725;35584,194847;38740,197406;40105,199283;40872,200222;44113,202951;43175,203719;40157,200365;40019,200392;40019,200392;42876,203567;43175,203719;44114,202951;52217,209350;50596,209861;51193,210288;48805,210373;47270,209350;45819,208241;42237,205255;38910,202269;35840,199283;34390,197833;33025,196297;33537,195615;35243,197150;37119,198601;39422,201075;39618,201243;37119,198601;35328,197150;33622,195615;31745,193311;29954,190923;217864,177359;217821,177377;216889,179613;216969,166671;214708,169937;213599,171984;212490,173861;209846,177359;207543,180856;205496,183671;205325,183776;205186,183983;205411,183842;207458,181027;209761,177529;212405,174032;213514,172155;214623,170107;216926,166780;223782,166375;223067,167975;221532,171046;223067,167975;223782,166375;225797,165501;224688,168828;222726,172411;220764,176079;218973,178382;220167,175994;221191,173605;221958,172325;222982,170619;223920,168913;225797,165501;220276,158188;218205,161832;218167,161920;220252,158249;221411,149934;218923,156734;213688,167435;212922,168647;212917,168657;211126,171728;209334,175055;207287,177615;205581,180515;195516,191861;192190,194676;191870,194919;191733,195059;190342,196193;189204,197492;185025,200648;184370,201062;182591,202512;182334,202679;181954,203037;178627,205255;175301,207302;174920,207495;172668,208958;171969,209311;171292,209776;168989,211056;166837,211900;162041,214319;150789,218516;142948,220533;149285,219331;150479,219075;154318,217710;156706,216942;160544,214980;164894,213444;167682,212351;168904,211653;170012,211312;171548,210459;171951,210178;172998,209179;175301,207814;177921,206530;178883,205937;182210,203719;183660,202354;185281,201331;189460,198174;192446,195359;195772,192544;205837,181197;207222,178842;207287,178638;209505,175226;210187,174202;211095,172943;211382,172411;213173,169339;216670,162088;220082,154325;221084,151168;230744,142382;230488,142552;230488,142552;231550,137326;231519,137477;231768,137775;232535,138628;233047,138287;233060,138221;232706,138457;231853,137690;230789,127635;230730,127638;230622,127644;230659,128050;230574,130182;230232,131462;228185,134704;227673,137519;227162,138457;226309,142552;225370,145794;224347,148951;223750,151424;223067,153984;223612,153137;224091,151339;224517,148780;225541,145623;226479,142382;227332,138287;227844,137348;228356,134533;230403,131291;229038,137860;228015,143320;225712,150315;225256,151024;225061,152086;224432,153898;222044,159102;220935,161832;220252,163283;219400,164818;217097,168913;214623,172922;211467,178297;207970,183586;205667,186572;203193,189473;202340,190667;201402,191861;199952,193056;197580,195682;197649,195956;195175,198515;192531,200392;190398,202098;188378,203575;188692,203549;190910,201928;193043,200222;195687,198345;198161,195785;198075,195444;200464,192800;201914,191605;202852,190411;203705,189217;206178,186316;208481,183330;211979,178041;215135,172667;217608,168657;219911,164562;220764,163027;221447,161576;222556,158846;224944,153643;225882,150145;228185,143149;229209,137690;230574,131121;230881,129967;230659,129926;230744,127794;232621,125832;231627,129971;231627,129971;232621,125832;233388,124978;232877,126088;232877,126088;232759,128412;232706,130609;231853,133234;231853,133534;232877,130609;233047,126087;233445,125226;229720,121310;229161,122632;228953,124552;228684,123655;228585,123781;228868,124723;228697,126088;229038,127197;229303,127182;229123,126599;229294,125234;229720,121310;236886,119007;237056,119092;236971,122675;237056,125149;236800,129670;236544,132230;235777,135983;235521,139140;234241,144941;233047,149974;230915,150913;231085,150401;231426,146818;232706,143064;233729,142467;233729,142467;234838,135983;235435,132912;235947,129756;236374,126770;236544,123955;236630,121566;236800,120286;236886,119007;12013,79452;12056,79473;12060,79461;17160,67224;15283,70722;13748,72001;13744,72083;13596,75349;13600,75341;13748,72087;15283,70807;17160,67309;17224,67352;17255,67288;18183,59802;16989,60655;15198,64409;15607,64737;15621,64679;15283,64409;17074,60655;18132,59900;24751,54939;24643,55026;24186,56784;23898,57669;16051,72001;14942,75499;13918,79082;11700,86589;10250,91708;9568,95547;9227,97509;8971,99471;8203,104760;7947,108002;8374,111414;8574,109555;8545,108940;8886,105357;9653,100068;10262,99337;11146,93420;11103,92390;11946,89974;12448,87946;12298,88295;11786,88125;10506,91793;10592,93841;9995,97765;9909,98447;9056,99471;9312,97509;9653,95547;10336,91708;11786,86589;14004,79082;15027,75499;16136,72001;23983,57669;24751,54939;26286,46408;26286,46408;26713,46750;26713,46750;41656,34263;41640,34276;41590,34332;40893,35062;40717,35319;40602,35448;40105,36171;34901,42314;33451,44020;32001,45811;25592,52896;32087,45726;33537,43934;34987,42228;40190,36086;40717,35319;41590,34332;43822,28380;43085,28637;42538,28840;42408,29005;41469,29858;39081,31394;37460,33185;35925,34977;34901,35915;34867,35872;33899,37035;32257,39072;29613,41972;30039,42484;30048,42477;29698,42058;32342,39157;34987,35915;36010,34977;37546,33185;39166,31394;41555,29858;42493,29005;43516,28621;43840,28521;167368,12967;171718,14929;173595,16465;169415,14417;167368,12967;153209,6739;156621,7507;161397,9896;153209,6739;101860,6174;100069,6398;96230,6910;92477,7763;90856,8275;88980,8787;84874,9594;84118,9896;78915,11687;73797,13735;70215,15356;67826,16294;61941,19024;59126,20816;56396,22607;52046,25849;47952,29091;44033,32509;44369,32929;45201,32359;45909,31831;48464,29602;52558,26361;56908,23119;59638,21327;62452,19536;68338,16806;70641,15612;74223,13991;79341,11943;84544,10152;86730,9722;87786,9362;102157,6261;132364,4340;134187,4521;136661,5374;134785,5119;130861,4351;132364,4340;142291,3668;145788,3924;150053,5630;144764,4692;142291,3668;113759,3647;103907,4180;97083,5118;93842,5972;91027,6995;87103,7507;72262,13223;66888,15612;65267,16209;63817,16977;61088,18427;56823,20645;53582,23204;44199,30541;42238,32246;40320,33998;40360,34038;25604,51356;22619,55451;21254,57925;19889,60228;17330,65006;14547,69393;14515,69527;13577,72087;12895,73281;12724,73451;11967,75968;11786,77461;11615,79594;10421,83092;9312,86589;8118,91708;7436,96400;7009,101092;7606,97850;7662,97583;7777,96314;8459,91622;8673,91694;8691,91615;8459,91537;9653,86419;10762,82921;11951,79439;11871,79423;12042,77290;12980,73281;13662,72087;13685,72024;14601,69527;17415,65091;19974,60314;21339,58011;22704,55536;25689,51442;40446,34124;44369,30541;53752,23204;56993,20645;61258,18427;63988,16977;65438,16209;67058,15612;72432,13223;87274,7507;91198,6995;94012,5972;97254,5119;104078,4180;113929,3679;121848,3945;125743,0;129752,256;133846,682;136576,1365;138367,2218;140585,1791;143911,2559;145958,3156;145873,3242;145788,3839;142291,3583;141097,3242;139902,2986;137599,2474;135296,1962;132908,1621;130264,1621;128131,1621;124805,1621;124649,1571;123184,2303;123696,3156;128814,4180;126536,4220;126575,4223;128984,4180;131031,4436;134955,5204;136832,5460;139988,6142;143229,6825;146385,7593;149541,8531;151076,8957;152612,9469;152632,9487;153733,9677;156401,10669;156773,11234;156877,11261;159265,12199;161312,13052;163359,13991;164895,14844;165918,15356;167027,15953;170780,18086;175557,21157;178030,22863;178102,22914;179366,23682;227503,114229;227467,114943;228441,115083;229379,115765;229806,118068;231426,120798;232109,120860;232109,120201;232802,118275;232791,117898;233474,115594;234412,115594;235862,114656;236032,118410;235606,120201;235094,121907;234838,124723;234753,126173;234582,127623;234219,127866;234241,127964;234590,127732;234753,126343;234838,124893;235094,122078;235606,120372;236032,118580;236715,119092;236630,120372;236459,121651;236374,124040;236203,126855;235777,129841;235265,132998;234668,136069;233559,142552;232535,143149;231256,146903;230915,150486;230744,150998;229294,154922;228867,155263;227076,159444;228953,155263;229379,154922;226650,162685;225200,163453;224899,164055;224944,164136;225285,163453;226735,162685;225712,165586;223835,168998;222897,170704;221873,172411;221105,173690;219997,176164;218802,178553;216926,181112;215049,183501;215128,183340;213002,186231;208396,191264;207489,192659;208396,191349;213002,186316;209505,191605;207703,193493;206256,194556;206178,194676;205274,195372;205240,195615;201231,199710;196966,203634;196769,203777;195346,205596;191934,208155;188745,210547;188733,210561;191934,208241;195346,205681;192531,208497;190238,209989;188653,210659;188607,210715;186901,211824;186258,212122;184641,213434;183063,214554;180675,216089;179907,216174;179054,216554;178921,216654;179992,216260;180760,216174;177689,218478;175727,219502;173765,220440;172380,220648;172145,220781;165662,223596;165332,223671;163359,224961;164468,225303;160374,227094;160715,225900;159350,226412;158071,226838;155427,227691;155073,227267;153806,227521;152270,227862;149115,228630;149010,228678;152015,227947;153550,227606;154829,227350;155341,227776;157985,226923;159265,226497;160630,225985;160288,227179;156706,228886;156530,228836;154062,229824;152015,230421;148944,231189;147675,231082;145021,231599;144935,231786;137855,233151;136235,232724;134870,232724;132481,233492;130349,233663;128217,233748;127985,233649;126042,233993;123696,233578;123781,233492;124208,232895;122246,232639;123184,232127;125999,232042;128729,231957;132652,232042;135382,231786;140499,230677;143911,229909;146470,229824;146648,229741;144167,229824;140755,230592;135638,231701;132908,231957;128984,231871;126255,231957;123440,232042;123525,231701;124122,230848;150394,226497;168221,219757;172912,217283;175557,215918;178286,214468;183404,211397;187498,208241;195175,202269;197307,200563;199355,198771;202425,195956;203705,193823;205543,192138;205557,192033;203790,193653;202511,195785;199440,198601;197393,200392;195260,202098;187584,208070;183489,211227;178372,214298;175642,215748;172998,217113;168306,219587;150479,226326;124208,230677;122246,230677;121990,229995;119943,229909;118066,230677;112607,230762;108598,230592;106636,230421;104675,230080;105856,228819;105613,228886;101210,228070;101007,228118;92562,226582;89236,225900;86336,225388;82839,223767;78488,222146;73968,220355;74735,219757;77891,220355;79256,221549;83947,222914;93245,225303;95548,225729;98021,226156;100751,226753;103759,227403;103992,227350;106807,227777;106892,227606;110987,227777;111669,227862;117981,227862;122587,228032;128046,227606;128728,227606;128984,228288;134358,227606;137941,226753;139988,226412;141267,226241;144082,225559;146385,225047;148688,224449;152912,223718;153465,223511;149029,224279;146726,224876;144423,225388;141608,226070;140329,226241;138282,226582;132737,227094;128984,227435;128302,227435;122843,227862;118237,227691;111925,227691;111243,227606;108598,226497;107148,227435;107145,227443;108342,226667;110987,227776;106892,227606;106925,227585;104248,227179;101092,226497;98363,225900;95889,225473;93586,225047;84289,222658;79597,221293;78232,220099;75076,219501;70385,217113;69020,217198;64158,214724;63305,213189;63476,213103;66461,214724;69447,216345;70300,215833;66803,213530;63903,212250;59894,209947;56482,207729;51108,205425;49061,203719;49487,203549;51534,204146;47270,199710;44881,197748;42663,195785;39849,193482;35754,188961;35473,188083;34645,187254;31831,184183;31490,182648;30381,181112;30249,180905;28931,180003;26372,176335;24922,172922;24751,172922;22789,169169;20913,165415;18951,161064;17160,156628;18951,159614;20742,163368;21339,165415;21586,165777;21282,164198;20490,162760;19201,159860;17671,157311;15795,152192;14187,146946;13659,145416;11360,136236;10343,129573;10336,129756;10421,131121;10847,134277;11359,137519;10506,134704;9909,131121;9227,131121;8800,127879;8203,125832;7692,123870;6241,122334;5815,122334;5388,120201;5218,117471;5559,113632;5730,112267;6020,111331;5879,109196;6071,106040;6412,105400;6412,105016;5730,106296;5133,105443;4024,103907;3821,102691;3768,102798;3427,106210;3171,109623;2915,112267;2915,117727;3000,120542;3171,123358;2403,126002;2233,126002;1721,120884;1721,115594;2147,111500;2915,112267;2233,111414;2062,108343;2233,103651;2318,102371;2574,100239;3597,96400;4107,93850;3938,93243;3341,96656;2318,100495;2062,102627;1977,103907;1806,108599;1977,111670;1550,115765;1550,121054;2062,126173;2233,126173;3341,131036;3938,135045;5218,139140;7233,147945;7409,149633;7777,149633;9653,154154;10336,156458;9056,154496;7692,151424;7606,152278;6864,149977;6327,150059;5730,148097;3683,143405;2403,139225;2318,135727;1721,131633;1294,127538;356,124552;953,108684;1550,104590;1038,102371;2062,96229;2318,94779;3000,89831;4791,86248;4365,91111;4791,90277;5047,88285;5133,86077;5900,83262;7094,78997;8545,74646;8653,74524;9312,71063;10250,68589;11359,66541;13577,62276;15368,58437;17927,53489;19804,51356;21339,48370;22619,46494;23983,45811;24325,45299;25689,42569;28333,39498;28405,40782;28213,41321;30978,38475;32342,36683;34134,34977;34288,35148;34219,35062;36437,32844;38655,30797;41043,28237;44369,25763;47952,23119;50094,21624;51534,20304;54093,18768;56823,17318;57184,17132;58113,16219;59638,15100;61312,14247;62496,13974;62708,13820;85909,4436;86770,4249;89150,3412;90792,3082;91649,3074;91965,2986;111413,427;116936,405;122843,512;122953,594;125828,256;128473,682;131117,1194;132481,1504;131031,1109;128387,597;125743,171;12574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rect id="Rectangle 2" o:spid="_x0000_s1035" style="position:absolute;left:7543;top:15087;width:56148;height:2743;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" fillcolor="#2c567a [3204]" stroked="f"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782DE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D46E0F82"/>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7BB4445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D4FA1FBC"/>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2BACBE0E"/>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5C5F98"/>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A50C2"/>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CE16F0"/>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547F8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3AA648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FD55D6"/>
    <w:multiLevelType w:val="multilevel"/>
    <w:tmpl w:val="6982010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1" w15:restartNumberingAfterBreak="0">
    <w:nsid w:val="07463AC4"/>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60795F"/>
    <w:multiLevelType w:val="multilevel"/>
    <w:tmpl w:val="2B7462B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3" w15:restartNumberingAfterBreak="0">
    <w:nsid w:val="0FCE0D62"/>
    <w:multiLevelType w:val="multilevel"/>
    <w:tmpl w:val="59DCB8C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4" w15:restartNumberingAfterBreak="0">
    <w:nsid w:val="1306785E"/>
    <w:multiLevelType w:val="multilevel"/>
    <w:tmpl w:val="19DECB1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5" w15:restartNumberingAfterBreak="0">
    <w:nsid w:val="134275F2"/>
    <w:multiLevelType w:val="multilevel"/>
    <w:tmpl w:val="23B05B7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6" w15:restartNumberingAfterBreak="0">
    <w:nsid w:val="1793179F"/>
    <w:multiLevelType w:val="multilevel"/>
    <w:tmpl w:val="E938A88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7" w15:restartNumberingAfterBreak="0">
    <w:nsid w:val="1D601C6F"/>
    <w:multiLevelType w:val="multilevel"/>
    <w:tmpl w:val="F720104C"/>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8" w15:restartNumberingAfterBreak="0">
    <w:nsid w:val="1DCE2EAA"/>
    <w:multiLevelType w:val="hybridMultilevel"/>
    <w:tmpl w:val="FB04675A"/>
    <w:lvl w:ilvl="0" w:tplc="84ECF490">
      <w:start w:val="1"/>
      <w:numFmt w:val="decimal"/>
      <w:lvlText w:val="%1."/>
      <w:lvlJc w:val="left"/>
      <w:pPr>
        <w:ind w:left="1159" w:hanging="450"/>
      </w:pPr>
      <w:rPr>
        <w:rFonts w:ascii="Mistral" w:hAnsi="Mistral" w:cstheme="minorBidi" w:hint="default"/>
        <w:sz w:val="48"/>
        <w:szCs w:val="48"/>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20674270"/>
    <w:multiLevelType w:val="hybridMultilevel"/>
    <w:tmpl w:val="91E0AF54"/>
    <w:lvl w:ilvl="0" w:tplc="239A257C">
      <w:start w:val="6"/>
      <w:numFmt w:val="bullet"/>
      <w:lvlText w:val="-"/>
      <w:lvlJc w:val="left"/>
      <w:pPr>
        <w:ind w:left="1068" w:hanging="360"/>
      </w:pPr>
      <w:rPr>
        <w:rFonts w:ascii="Times New Roman" w:eastAsiaTheme="minorEastAsia"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 w15:restartNumberingAfterBreak="0">
    <w:nsid w:val="22C7741B"/>
    <w:multiLevelType w:val="multilevel"/>
    <w:tmpl w:val="E564D7A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1" w15:restartNumberingAfterBreak="0">
    <w:nsid w:val="25C531DE"/>
    <w:multiLevelType w:val="hybridMultilevel"/>
    <w:tmpl w:val="F09AC478"/>
    <w:lvl w:ilvl="0" w:tplc="2E26D51A">
      <w:start w:val="1"/>
      <w:numFmt w:val="bullet"/>
      <w:lvlText w:val="-"/>
      <w:lvlJc w:val="left"/>
      <w:pPr>
        <w:ind w:left="1068" w:hanging="360"/>
      </w:pPr>
      <w:rPr>
        <w:rFonts w:ascii="Times New Roman" w:eastAsiaTheme="minorEastAsia"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15:restartNumberingAfterBreak="0">
    <w:nsid w:val="3C071748"/>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E655A3F"/>
    <w:multiLevelType w:val="multilevel"/>
    <w:tmpl w:val="D9727A9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4" w15:restartNumberingAfterBreak="0">
    <w:nsid w:val="406806A5"/>
    <w:multiLevelType w:val="multilevel"/>
    <w:tmpl w:val="26029F6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5" w15:restartNumberingAfterBreak="0">
    <w:nsid w:val="46061E1F"/>
    <w:multiLevelType w:val="multilevel"/>
    <w:tmpl w:val="95901B4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6" w15:restartNumberingAfterBreak="0">
    <w:nsid w:val="4B3E47DA"/>
    <w:multiLevelType w:val="multilevel"/>
    <w:tmpl w:val="89F6477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7" w15:restartNumberingAfterBreak="0">
    <w:nsid w:val="4DE04456"/>
    <w:multiLevelType w:val="multilevel"/>
    <w:tmpl w:val="96CC7A8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8" w15:restartNumberingAfterBreak="0">
    <w:nsid w:val="50E9468A"/>
    <w:multiLevelType w:val="multilevel"/>
    <w:tmpl w:val="B1F4603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9" w15:restartNumberingAfterBreak="0">
    <w:nsid w:val="561660E5"/>
    <w:multiLevelType w:val="multilevel"/>
    <w:tmpl w:val="F4F4E42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0" w15:restartNumberingAfterBreak="0">
    <w:nsid w:val="566C3FD7"/>
    <w:multiLevelType w:val="multilevel"/>
    <w:tmpl w:val="A13AA2D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1" w15:restartNumberingAfterBreak="0">
    <w:nsid w:val="602D6D10"/>
    <w:multiLevelType w:val="multilevel"/>
    <w:tmpl w:val="A5D08EA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2" w15:restartNumberingAfterBreak="0">
    <w:nsid w:val="67B717A9"/>
    <w:multiLevelType w:val="multilevel"/>
    <w:tmpl w:val="A650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A66DB9"/>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782F6B9C"/>
    <w:multiLevelType w:val="multilevel"/>
    <w:tmpl w:val="1602C9D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5" w15:restartNumberingAfterBreak="0">
    <w:nsid w:val="7A3629FB"/>
    <w:multiLevelType w:val="hybridMultilevel"/>
    <w:tmpl w:val="FC16A10A"/>
    <w:lvl w:ilvl="0" w:tplc="BE4E51EA">
      <w:start w:val="7"/>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7AC93999"/>
    <w:multiLevelType w:val="multilevel"/>
    <w:tmpl w:val="9DE618B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7" w15:restartNumberingAfterBreak="0">
    <w:nsid w:val="7D55030E"/>
    <w:multiLevelType w:val="hybridMultilevel"/>
    <w:tmpl w:val="FB04675A"/>
    <w:lvl w:ilvl="0" w:tplc="FFFFFFFF">
      <w:start w:val="1"/>
      <w:numFmt w:val="decimal"/>
      <w:lvlText w:val="%1."/>
      <w:lvlJc w:val="left"/>
      <w:pPr>
        <w:ind w:left="1159" w:hanging="450"/>
      </w:pPr>
      <w:rPr>
        <w:rFonts w:ascii="Mistral" w:hAnsi="Mistral" w:cstheme="minorBidi" w:hint="default"/>
        <w:sz w:val="48"/>
        <w:szCs w:val="48"/>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DBC67AA"/>
    <w:multiLevelType w:val="multilevel"/>
    <w:tmpl w:val="6DD025F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16cid:durableId="992221564">
    <w:abstractNumId w:val="11"/>
  </w:num>
  <w:num w:numId="2" w16cid:durableId="626668854">
    <w:abstractNumId w:val="22"/>
  </w:num>
  <w:num w:numId="3" w16cid:durableId="1178231313">
    <w:abstractNumId w:val="8"/>
  </w:num>
  <w:num w:numId="4" w16cid:durableId="36273862">
    <w:abstractNumId w:val="3"/>
  </w:num>
  <w:num w:numId="5" w16cid:durableId="784152301">
    <w:abstractNumId w:val="2"/>
  </w:num>
  <w:num w:numId="6" w16cid:durableId="191765964">
    <w:abstractNumId w:val="1"/>
  </w:num>
  <w:num w:numId="7" w16cid:durableId="1720737036">
    <w:abstractNumId w:val="0"/>
  </w:num>
  <w:num w:numId="8" w16cid:durableId="17514243">
    <w:abstractNumId w:val="9"/>
  </w:num>
  <w:num w:numId="9" w16cid:durableId="516042415">
    <w:abstractNumId w:val="7"/>
  </w:num>
  <w:num w:numId="10" w16cid:durableId="866942963">
    <w:abstractNumId w:val="6"/>
  </w:num>
  <w:num w:numId="11" w16cid:durableId="575944549">
    <w:abstractNumId w:val="5"/>
  </w:num>
  <w:num w:numId="12" w16cid:durableId="329791959">
    <w:abstractNumId w:val="4"/>
  </w:num>
  <w:num w:numId="13" w16cid:durableId="942761308">
    <w:abstractNumId w:val="33"/>
  </w:num>
  <w:num w:numId="14" w16cid:durableId="85615006">
    <w:abstractNumId w:val="18"/>
  </w:num>
  <w:num w:numId="15" w16cid:durableId="689111229">
    <w:abstractNumId w:val="21"/>
  </w:num>
  <w:num w:numId="16" w16cid:durableId="1170558760">
    <w:abstractNumId w:val="19"/>
  </w:num>
  <w:num w:numId="17" w16cid:durableId="645819633">
    <w:abstractNumId w:val="20"/>
  </w:num>
  <w:num w:numId="18" w16cid:durableId="476726036">
    <w:abstractNumId w:val="30"/>
  </w:num>
  <w:num w:numId="19" w16cid:durableId="427700206">
    <w:abstractNumId w:val="13"/>
  </w:num>
  <w:num w:numId="20" w16cid:durableId="393086264">
    <w:abstractNumId w:val="36"/>
  </w:num>
  <w:num w:numId="21" w16cid:durableId="1689327047">
    <w:abstractNumId w:val="27"/>
  </w:num>
  <w:num w:numId="22" w16cid:durableId="582958902">
    <w:abstractNumId w:val="24"/>
  </w:num>
  <w:num w:numId="23" w16cid:durableId="1550804481">
    <w:abstractNumId w:val="17"/>
  </w:num>
  <w:num w:numId="24" w16cid:durableId="1568033391">
    <w:abstractNumId w:val="23"/>
  </w:num>
  <w:num w:numId="25" w16cid:durableId="117141130">
    <w:abstractNumId w:val="26"/>
  </w:num>
  <w:num w:numId="26" w16cid:durableId="2062168901">
    <w:abstractNumId w:val="10"/>
  </w:num>
  <w:num w:numId="27" w16cid:durableId="1765150398">
    <w:abstractNumId w:val="14"/>
  </w:num>
  <w:num w:numId="28" w16cid:durableId="180317730">
    <w:abstractNumId w:val="12"/>
  </w:num>
  <w:num w:numId="29" w16cid:durableId="51077219">
    <w:abstractNumId w:val="29"/>
  </w:num>
  <w:num w:numId="30" w16cid:durableId="1737438204">
    <w:abstractNumId w:val="25"/>
  </w:num>
  <w:num w:numId="31" w16cid:durableId="29234784">
    <w:abstractNumId w:val="34"/>
  </w:num>
  <w:num w:numId="32" w16cid:durableId="1176847366">
    <w:abstractNumId w:val="31"/>
  </w:num>
  <w:num w:numId="33" w16cid:durableId="251937757">
    <w:abstractNumId w:val="15"/>
  </w:num>
  <w:num w:numId="34" w16cid:durableId="305821863">
    <w:abstractNumId w:val="28"/>
  </w:num>
  <w:num w:numId="35" w16cid:durableId="604731833">
    <w:abstractNumId w:val="38"/>
  </w:num>
  <w:num w:numId="36" w16cid:durableId="44187949">
    <w:abstractNumId w:val="16"/>
  </w:num>
  <w:num w:numId="37" w16cid:durableId="758870634">
    <w:abstractNumId w:val="32"/>
  </w:num>
  <w:num w:numId="38" w16cid:durableId="249965879">
    <w:abstractNumId w:val="35"/>
  </w:num>
  <w:num w:numId="39" w16cid:durableId="143932682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CA4"/>
    <w:rsid w:val="00001953"/>
    <w:rsid w:val="0000421E"/>
    <w:rsid w:val="00017A9B"/>
    <w:rsid w:val="000654D2"/>
    <w:rsid w:val="000F42D3"/>
    <w:rsid w:val="00100327"/>
    <w:rsid w:val="00111DA7"/>
    <w:rsid w:val="00187D0C"/>
    <w:rsid w:val="00201C80"/>
    <w:rsid w:val="00220381"/>
    <w:rsid w:val="00232314"/>
    <w:rsid w:val="00265373"/>
    <w:rsid w:val="00273824"/>
    <w:rsid w:val="0028290B"/>
    <w:rsid w:val="002A27BD"/>
    <w:rsid w:val="002A3F7F"/>
    <w:rsid w:val="002B75B3"/>
    <w:rsid w:val="002C05EB"/>
    <w:rsid w:val="002E6ABA"/>
    <w:rsid w:val="002F1839"/>
    <w:rsid w:val="002F7E89"/>
    <w:rsid w:val="0030127B"/>
    <w:rsid w:val="003060E7"/>
    <w:rsid w:val="003B6F05"/>
    <w:rsid w:val="003C0FA4"/>
    <w:rsid w:val="003D3638"/>
    <w:rsid w:val="0041142E"/>
    <w:rsid w:val="004135EF"/>
    <w:rsid w:val="00413915"/>
    <w:rsid w:val="00426438"/>
    <w:rsid w:val="004763FE"/>
    <w:rsid w:val="004B1B1F"/>
    <w:rsid w:val="004C6A72"/>
    <w:rsid w:val="0054463F"/>
    <w:rsid w:val="00574303"/>
    <w:rsid w:val="005A04AB"/>
    <w:rsid w:val="005B0584"/>
    <w:rsid w:val="005B5A93"/>
    <w:rsid w:val="005D0C75"/>
    <w:rsid w:val="005D5D01"/>
    <w:rsid w:val="00615DB9"/>
    <w:rsid w:val="00624025"/>
    <w:rsid w:val="00651486"/>
    <w:rsid w:val="00655C20"/>
    <w:rsid w:val="006818AB"/>
    <w:rsid w:val="006825A3"/>
    <w:rsid w:val="006C08CC"/>
    <w:rsid w:val="00756B5A"/>
    <w:rsid w:val="007C4BDB"/>
    <w:rsid w:val="007C78B0"/>
    <w:rsid w:val="007D119C"/>
    <w:rsid w:val="007F51F3"/>
    <w:rsid w:val="00806AB8"/>
    <w:rsid w:val="008238BF"/>
    <w:rsid w:val="00823CAC"/>
    <w:rsid w:val="00853F66"/>
    <w:rsid w:val="008678F9"/>
    <w:rsid w:val="00873259"/>
    <w:rsid w:val="008831FE"/>
    <w:rsid w:val="008A35F8"/>
    <w:rsid w:val="008D076F"/>
    <w:rsid w:val="008D64AE"/>
    <w:rsid w:val="008F3086"/>
    <w:rsid w:val="00941CFB"/>
    <w:rsid w:val="009426D7"/>
    <w:rsid w:val="00982BCC"/>
    <w:rsid w:val="00986DC7"/>
    <w:rsid w:val="00994734"/>
    <w:rsid w:val="00995AC7"/>
    <w:rsid w:val="00A13A6E"/>
    <w:rsid w:val="00A2707E"/>
    <w:rsid w:val="00A52BA6"/>
    <w:rsid w:val="00A717C2"/>
    <w:rsid w:val="00A82F39"/>
    <w:rsid w:val="00A9221E"/>
    <w:rsid w:val="00AA3D24"/>
    <w:rsid w:val="00AA6408"/>
    <w:rsid w:val="00AC7F7F"/>
    <w:rsid w:val="00AD6BF0"/>
    <w:rsid w:val="00B03E55"/>
    <w:rsid w:val="00B07F2B"/>
    <w:rsid w:val="00B4626C"/>
    <w:rsid w:val="00B92492"/>
    <w:rsid w:val="00BC5DC7"/>
    <w:rsid w:val="00BE25C1"/>
    <w:rsid w:val="00BF2151"/>
    <w:rsid w:val="00C156EB"/>
    <w:rsid w:val="00C50175"/>
    <w:rsid w:val="00C701E9"/>
    <w:rsid w:val="00C7085C"/>
    <w:rsid w:val="00C95CA4"/>
    <w:rsid w:val="00D02ACD"/>
    <w:rsid w:val="00D24B6E"/>
    <w:rsid w:val="00D86FAA"/>
    <w:rsid w:val="00DC41B8"/>
    <w:rsid w:val="00DC6079"/>
    <w:rsid w:val="00E0187C"/>
    <w:rsid w:val="00E56FAF"/>
    <w:rsid w:val="00E57A5D"/>
    <w:rsid w:val="00EB0670"/>
    <w:rsid w:val="00EB6BDD"/>
    <w:rsid w:val="00F01919"/>
    <w:rsid w:val="00F3778A"/>
    <w:rsid w:val="00F56989"/>
    <w:rsid w:val="00F63DA7"/>
    <w:rsid w:val="00F70692"/>
    <w:rsid w:val="00FA288A"/>
    <w:rsid w:val="00FB5E10"/>
    <w:rsid w:val="00FF696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33A28"/>
  <w15:chartTrackingRefBased/>
  <w15:docId w15:val="{B509A45A-359F-4E45-BF15-5D35E236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ja-JP"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iPriority="4"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F66"/>
    <w:rPr>
      <w:rFonts w:ascii="Calibri" w:hAnsi="Calibri" w:cs="Calibri"/>
    </w:rPr>
  </w:style>
  <w:style w:type="paragraph" w:styleId="Titre1">
    <w:name w:val="heading 1"/>
    <w:basedOn w:val="Normal"/>
    <w:next w:val="Normal"/>
    <w:link w:val="Titre1Car"/>
    <w:uiPriority w:val="9"/>
    <w:qFormat/>
    <w:rsid w:val="00853F66"/>
    <w:pPr>
      <w:keepNext/>
      <w:keepLines/>
      <w:spacing w:after="0" w:line="240" w:lineRule="auto"/>
      <w:outlineLvl w:val="0"/>
    </w:pPr>
    <w:rPr>
      <w:rFonts w:ascii="Corbel" w:eastAsiaTheme="majorEastAsia" w:hAnsi="Corbel" w:cstheme="majorBidi"/>
      <w:b/>
      <w:noProof/>
      <w:color w:val="2C567A" w:themeColor="accent1"/>
      <w:sz w:val="48"/>
      <w:szCs w:val="32"/>
    </w:rPr>
  </w:style>
  <w:style w:type="paragraph" w:styleId="Titre2">
    <w:name w:val="heading 2"/>
    <w:basedOn w:val="Normal"/>
    <w:next w:val="Normal"/>
    <w:link w:val="Titre2Car"/>
    <w:uiPriority w:val="9"/>
    <w:qFormat/>
    <w:rsid w:val="00853F66"/>
    <w:pPr>
      <w:keepNext/>
      <w:keepLines/>
      <w:spacing w:after="480"/>
      <w:outlineLvl w:val="1"/>
    </w:pPr>
    <w:rPr>
      <w:color w:val="0072C7" w:themeColor="accent2"/>
      <w:sz w:val="32"/>
      <w:szCs w:val="22"/>
    </w:rPr>
  </w:style>
  <w:style w:type="paragraph" w:styleId="Titre3">
    <w:name w:val="heading 3"/>
    <w:basedOn w:val="Normal"/>
    <w:next w:val="Normal"/>
    <w:link w:val="Titre3Car"/>
    <w:uiPriority w:val="9"/>
    <w:semiHidden/>
    <w:qFormat/>
    <w:rsid w:val="00853F66"/>
    <w:pPr>
      <w:keepNext/>
      <w:keepLines/>
      <w:spacing w:after="0" w:line="240" w:lineRule="auto"/>
      <w:outlineLvl w:val="2"/>
    </w:pPr>
    <w:rPr>
      <w:rFonts w:ascii="Corbel" w:eastAsiaTheme="majorEastAsia" w:hAnsi="Corbel" w:cstheme="majorBidi"/>
      <w:color w:val="21405B" w:themeColor="accent1" w:themeShade="BF"/>
      <w:sz w:val="32"/>
    </w:rPr>
  </w:style>
  <w:style w:type="paragraph" w:styleId="Titre4">
    <w:name w:val="heading 4"/>
    <w:basedOn w:val="Normal"/>
    <w:next w:val="Normal"/>
    <w:link w:val="Titre4Car"/>
    <w:uiPriority w:val="9"/>
    <w:semiHidden/>
    <w:qFormat/>
    <w:rsid w:val="00853F66"/>
    <w:pPr>
      <w:keepNext/>
      <w:keepLines/>
      <w:spacing w:after="360" w:line="240" w:lineRule="auto"/>
      <w:outlineLvl w:val="3"/>
    </w:pPr>
    <w:rPr>
      <w:iCs/>
      <w:color w:val="595959" w:themeColor="text1" w:themeTint="A6"/>
      <w:sz w:val="32"/>
    </w:rPr>
  </w:style>
  <w:style w:type="paragraph" w:styleId="Titre5">
    <w:name w:val="heading 5"/>
    <w:basedOn w:val="Normal"/>
    <w:next w:val="Normal"/>
    <w:link w:val="Titre5Car"/>
    <w:uiPriority w:val="9"/>
    <w:semiHidden/>
    <w:qFormat/>
    <w:rsid w:val="00853F66"/>
    <w:pPr>
      <w:keepNext/>
      <w:keepLines/>
      <w:spacing w:after="0" w:line="240" w:lineRule="auto"/>
      <w:outlineLvl w:val="4"/>
    </w:pPr>
    <w:rPr>
      <w:rFonts w:ascii="Corbel" w:eastAsiaTheme="majorEastAsia" w:hAnsi="Corbel" w:cstheme="majorBidi"/>
      <w:b/>
      <w:color w:val="44546A" w:themeColor="text2"/>
      <w:sz w:val="28"/>
    </w:rPr>
  </w:style>
  <w:style w:type="paragraph" w:styleId="Titre6">
    <w:name w:val="heading 6"/>
    <w:basedOn w:val="Normal"/>
    <w:next w:val="Normal"/>
    <w:link w:val="Titre6Car"/>
    <w:uiPriority w:val="9"/>
    <w:semiHidden/>
    <w:qFormat/>
    <w:rsid w:val="00853F66"/>
    <w:pPr>
      <w:keepNext/>
      <w:keepLines/>
      <w:spacing w:line="240" w:lineRule="auto"/>
      <w:outlineLvl w:val="5"/>
    </w:pPr>
    <w:rPr>
      <w:color w:val="21405B" w:themeColor="accent1" w:themeShade="BF"/>
      <w:sz w:val="28"/>
    </w:rPr>
  </w:style>
  <w:style w:type="paragraph" w:styleId="Titre7">
    <w:name w:val="heading 7"/>
    <w:basedOn w:val="Normal"/>
    <w:next w:val="Normal"/>
    <w:link w:val="Titre7Car"/>
    <w:uiPriority w:val="9"/>
    <w:semiHidden/>
    <w:qFormat/>
    <w:rsid w:val="00853F66"/>
    <w:pPr>
      <w:keepNext/>
      <w:keepLines/>
      <w:spacing w:after="0" w:line="240" w:lineRule="auto"/>
      <w:outlineLvl w:val="6"/>
    </w:pPr>
    <w:rPr>
      <w:rFonts w:ascii="Corbel" w:eastAsiaTheme="majorEastAsia" w:hAnsi="Corbel" w:cstheme="majorBidi"/>
      <w:b/>
      <w:iCs/>
      <w:color w:val="44546A" w:themeColor="text2"/>
    </w:rPr>
  </w:style>
  <w:style w:type="paragraph" w:styleId="Titre8">
    <w:name w:val="heading 8"/>
    <w:basedOn w:val="Normal"/>
    <w:next w:val="Normal"/>
    <w:link w:val="Titre8Car"/>
    <w:uiPriority w:val="9"/>
    <w:semiHidden/>
    <w:qFormat/>
    <w:rsid w:val="00853F66"/>
    <w:pPr>
      <w:keepNext/>
      <w:keepLines/>
      <w:spacing w:after="0" w:line="240" w:lineRule="auto"/>
      <w:outlineLvl w:val="7"/>
    </w:pPr>
    <w:rPr>
      <w:rFonts w:ascii="Corbel" w:eastAsiaTheme="majorEastAsia" w:hAnsi="Corbel" w:cstheme="majorBidi"/>
      <w:color w:val="272727" w:themeColor="text1" w:themeTint="D8"/>
      <w:sz w:val="22"/>
      <w:szCs w:val="21"/>
    </w:rPr>
  </w:style>
  <w:style w:type="paragraph" w:styleId="Titre9">
    <w:name w:val="heading 9"/>
    <w:basedOn w:val="Normal"/>
    <w:next w:val="Normal"/>
    <w:link w:val="Titre9Car"/>
    <w:uiPriority w:val="9"/>
    <w:semiHidden/>
    <w:qFormat/>
    <w:rsid w:val="00853F66"/>
    <w:pPr>
      <w:keepNext/>
      <w:keepLines/>
      <w:spacing w:after="0" w:line="240" w:lineRule="auto"/>
      <w:outlineLvl w:val="8"/>
    </w:pPr>
    <w:rPr>
      <w:rFonts w:ascii="Corbel" w:eastAsiaTheme="majorEastAsia" w:hAnsi="Corbel"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semiHidden/>
    <w:unhideWhenUsed/>
    <w:qFormat/>
    <w:rsid w:val="00853F66"/>
    <w:rPr>
      <w:rFonts w:ascii="Calibri" w:hAnsi="Calibri" w:cs="Calibri"/>
      <w:b/>
      <w:bCs/>
      <w:i/>
      <w:iCs/>
      <w:spacing w:val="0"/>
    </w:rPr>
  </w:style>
  <w:style w:type="character" w:styleId="Rfrenceintense">
    <w:name w:val="Intense Reference"/>
    <w:basedOn w:val="Policepardfaut"/>
    <w:uiPriority w:val="32"/>
    <w:semiHidden/>
    <w:unhideWhenUsed/>
    <w:qFormat/>
    <w:rsid w:val="00853F66"/>
    <w:rPr>
      <w:rFonts w:ascii="Calibri" w:hAnsi="Calibri" w:cs="Calibri"/>
      <w:b/>
      <w:bCs/>
      <w:caps w:val="0"/>
      <w:smallCaps/>
      <w:color w:val="21405B" w:themeColor="accent1" w:themeShade="BF"/>
      <w:spacing w:val="0"/>
    </w:rPr>
  </w:style>
  <w:style w:type="paragraph" w:customStyle="1" w:styleId="Coordonnes">
    <w:name w:val="Coordonnées"/>
    <w:basedOn w:val="Normal"/>
    <w:uiPriority w:val="10"/>
    <w:qFormat/>
    <w:rsid w:val="00853F66"/>
    <w:pPr>
      <w:spacing w:before="360" w:after="360" w:line="360" w:lineRule="auto"/>
      <w:contextualSpacing/>
    </w:pPr>
    <w:rPr>
      <w:sz w:val="28"/>
      <w:szCs w:val="28"/>
      <w:lang w:eastAsia="en-US"/>
    </w:rPr>
  </w:style>
  <w:style w:type="paragraph" w:styleId="Date">
    <w:name w:val="Date"/>
    <w:basedOn w:val="Normal"/>
    <w:next w:val="Normal"/>
    <w:link w:val="DateCar"/>
    <w:uiPriority w:val="2"/>
    <w:semiHidden/>
    <w:unhideWhenUsed/>
    <w:qFormat/>
    <w:rsid w:val="00853F66"/>
    <w:pPr>
      <w:spacing w:before="540" w:after="360" w:line="240" w:lineRule="auto"/>
    </w:pPr>
    <w:rPr>
      <w:color w:val="2C567A" w:themeColor="accent1"/>
      <w:sz w:val="22"/>
    </w:rPr>
  </w:style>
  <w:style w:type="character" w:customStyle="1" w:styleId="DateCar">
    <w:name w:val="Date Car"/>
    <w:basedOn w:val="Policepardfaut"/>
    <w:link w:val="Date"/>
    <w:uiPriority w:val="2"/>
    <w:semiHidden/>
    <w:rsid w:val="00853F66"/>
    <w:rPr>
      <w:rFonts w:ascii="Calibri" w:hAnsi="Calibri" w:cs="Calibri"/>
      <w:color w:val="2C567A" w:themeColor="accent1"/>
      <w:sz w:val="22"/>
    </w:rPr>
  </w:style>
  <w:style w:type="paragraph" w:styleId="Salutations">
    <w:name w:val="Salutation"/>
    <w:basedOn w:val="Normal"/>
    <w:next w:val="Normal"/>
    <w:link w:val="SalutationsCar"/>
    <w:uiPriority w:val="4"/>
    <w:semiHidden/>
    <w:unhideWhenUsed/>
    <w:qFormat/>
    <w:rsid w:val="00853F66"/>
    <w:pPr>
      <w:spacing w:before="800" w:after="580" w:line="240" w:lineRule="auto"/>
    </w:pPr>
  </w:style>
  <w:style w:type="character" w:customStyle="1" w:styleId="SalutationsCar">
    <w:name w:val="Salutations Car"/>
    <w:basedOn w:val="Policepardfaut"/>
    <w:link w:val="Salutations"/>
    <w:uiPriority w:val="4"/>
    <w:semiHidden/>
    <w:rsid w:val="00853F66"/>
    <w:rPr>
      <w:rFonts w:ascii="Calibri" w:hAnsi="Calibri" w:cs="Calibri"/>
    </w:rPr>
  </w:style>
  <w:style w:type="paragraph" w:styleId="Formuledepolitesse">
    <w:name w:val="Closing"/>
    <w:basedOn w:val="Normal"/>
    <w:link w:val="FormuledepolitesseCar"/>
    <w:uiPriority w:val="5"/>
    <w:semiHidden/>
    <w:unhideWhenUsed/>
    <w:qFormat/>
    <w:rsid w:val="00853F66"/>
    <w:pPr>
      <w:spacing w:before="720" w:after="0" w:line="240" w:lineRule="auto"/>
    </w:pPr>
  </w:style>
  <w:style w:type="character" w:customStyle="1" w:styleId="FormuledepolitesseCar">
    <w:name w:val="Formule de politesse Car"/>
    <w:basedOn w:val="Policepardfaut"/>
    <w:link w:val="Formuledepolitesse"/>
    <w:uiPriority w:val="5"/>
    <w:semiHidden/>
    <w:rsid w:val="00853F66"/>
    <w:rPr>
      <w:rFonts w:ascii="Calibri" w:hAnsi="Calibri" w:cs="Calibri"/>
    </w:rPr>
  </w:style>
  <w:style w:type="paragraph" w:styleId="Signature">
    <w:name w:val="Signature"/>
    <w:basedOn w:val="Normal"/>
    <w:link w:val="SignatureCar"/>
    <w:uiPriority w:val="6"/>
    <w:semiHidden/>
    <w:unhideWhenUsed/>
    <w:qFormat/>
    <w:rsid w:val="00853F66"/>
    <w:pPr>
      <w:spacing w:before="720" w:after="280" w:line="240" w:lineRule="auto"/>
    </w:pPr>
  </w:style>
  <w:style w:type="character" w:styleId="Textedelespacerserv">
    <w:name w:val="Placeholder Text"/>
    <w:basedOn w:val="Policepardfaut"/>
    <w:uiPriority w:val="99"/>
    <w:semiHidden/>
    <w:rsid w:val="00853F66"/>
    <w:rPr>
      <w:rFonts w:ascii="Calibri" w:hAnsi="Calibri" w:cs="Calibri"/>
      <w:color w:val="808080"/>
    </w:rPr>
  </w:style>
  <w:style w:type="paragraph" w:styleId="En-tte">
    <w:name w:val="header"/>
    <w:basedOn w:val="Normal"/>
    <w:link w:val="En-tteCar"/>
    <w:uiPriority w:val="99"/>
    <w:semiHidden/>
    <w:rsid w:val="00853F66"/>
    <w:pPr>
      <w:spacing w:after="0" w:line="240" w:lineRule="auto"/>
      <w:ind w:right="1077"/>
      <w:jc w:val="right"/>
    </w:pPr>
    <w:rPr>
      <w:rFonts w:ascii="Garamond" w:hAnsi="Garamond"/>
      <w:color w:val="7F7F7F" w:themeColor="text1" w:themeTint="80"/>
      <w:sz w:val="20"/>
    </w:rPr>
  </w:style>
  <w:style w:type="paragraph" w:customStyle="1" w:styleId="Nomdelasocit">
    <w:name w:val="Nom de la société"/>
    <w:basedOn w:val="Normal"/>
    <w:next w:val="Normal"/>
    <w:uiPriority w:val="2"/>
    <w:semiHidden/>
    <w:qFormat/>
    <w:rsid w:val="00853F66"/>
    <w:pPr>
      <w:spacing w:after="120" w:line="240" w:lineRule="auto"/>
    </w:pPr>
    <w:rPr>
      <w:rFonts w:ascii="Garamond" w:hAnsi="Garamond"/>
      <w:color w:val="21405B" w:themeColor="accent1" w:themeShade="BF"/>
      <w:sz w:val="56"/>
    </w:rPr>
  </w:style>
  <w:style w:type="character" w:customStyle="1" w:styleId="En-tteCar">
    <w:name w:val="En-tête Car"/>
    <w:basedOn w:val="Policepardfaut"/>
    <w:link w:val="En-tte"/>
    <w:uiPriority w:val="99"/>
    <w:semiHidden/>
    <w:rsid w:val="00853F66"/>
    <w:rPr>
      <w:rFonts w:ascii="Garamond" w:hAnsi="Garamond" w:cs="Calibri"/>
      <w:color w:val="7F7F7F" w:themeColor="text1" w:themeTint="80"/>
      <w:sz w:val="20"/>
    </w:rPr>
  </w:style>
  <w:style w:type="paragraph" w:styleId="Pieddepage">
    <w:name w:val="footer"/>
    <w:basedOn w:val="Normal"/>
    <w:link w:val="PieddepageCar"/>
    <w:uiPriority w:val="99"/>
    <w:rsid w:val="00853F66"/>
    <w:pPr>
      <w:spacing w:after="0" w:line="240" w:lineRule="auto"/>
      <w:jc w:val="center"/>
    </w:pPr>
    <w:rPr>
      <w:color w:val="000000" w:themeColor="text1"/>
    </w:rPr>
  </w:style>
  <w:style w:type="character" w:customStyle="1" w:styleId="PieddepageCar">
    <w:name w:val="Pied de page Car"/>
    <w:basedOn w:val="Policepardfaut"/>
    <w:link w:val="Pieddepage"/>
    <w:uiPriority w:val="99"/>
    <w:rsid w:val="00853F66"/>
    <w:rPr>
      <w:rFonts w:ascii="Calibri" w:hAnsi="Calibri" w:cs="Calibri"/>
      <w:color w:val="000000" w:themeColor="text1"/>
    </w:rPr>
  </w:style>
  <w:style w:type="table" w:styleId="Grilledutableau">
    <w:name w:val="Table Grid"/>
    <w:basedOn w:val="TableauNormal"/>
    <w:uiPriority w:val="39"/>
    <w:rsid w:val="00853F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semiHidden/>
    <w:qFormat/>
    <w:rsid w:val="00853F66"/>
    <w:rPr>
      <w:rFonts w:ascii="Calibri" w:hAnsi="Calibri" w:cs="Calibri"/>
      <w:b w:val="0"/>
      <w:i w:val="0"/>
      <w:iCs/>
      <w:color w:val="000000" w:themeColor="text1"/>
    </w:rPr>
  </w:style>
  <w:style w:type="character" w:customStyle="1" w:styleId="SignatureCar">
    <w:name w:val="Signature Car"/>
    <w:basedOn w:val="Policepardfaut"/>
    <w:link w:val="Signature"/>
    <w:uiPriority w:val="6"/>
    <w:semiHidden/>
    <w:rsid w:val="00853F66"/>
    <w:rPr>
      <w:rFonts w:ascii="Calibri" w:hAnsi="Calibri" w:cs="Calibri"/>
    </w:rPr>
  </w:style>
  <w:style w:type="character" w:customStyle="1" w:styleId="Titre1Car">
    <w:name w:val="Titre 1 Car"/>
    <w:basedOn w:val="Policepardfaut"/>
    <w:link w:val="Titre1"/>
    <w:uiPriority w:val="9"/>
    <w:rsid w:val="00853F66"/>
    <w:rPr>
      <w:rFonts w:ascii="Corbel" w:eastAsiaTheme="majorEastAsia" w:hAnsi="Corbel" w:cstheme="majorBidi"/>
      <w:b/>
      <w:noProof/>
      <w:color w:val="2C567A" w:themeColor="accent1"/>
      <w:sz w:val="48"/>
      <w:szCs w:val="32"/>
    </w:rPr>
  </w:style>
  <w:style w:type="character" w:customStyle="1" w:styleId="Titre2Car">
    <w:name w:val="Titre 2 Car"/>
    <w:basedOn w:val="Policepardfaut"/>
    <w:link w:val="Titre2"/>
    <w:uiPriority w:val="9"/>
    <w:rsid w:val="00853F66"/>
    <w:rPr>
      <w:rFonts w:ascii="Calibri" w:hAnsi="Calibri" w:cs="Calibri"/>
      <w:color w:val="0072C7" w:themeColor="accent2"/>
      <w:sz w:val="32"/>
      <w:szCs w:val="22"/>
    </w:rPr>
  </w:style>
  <w:style w:type="character" w:customStyle="1" w:styleId="Titre3Car">
    <w:name w:val="Titre 3 Car"/>
    <w:basedOn w:val="Policepardfaut"/>
    <w:link w:val="Titre3"/>
    <w:uiPriority w:val="9"/>
    <w:semiHidden/>
    <w:rsid w:val="00853F66"/>
    <w:rPr>
      <w:rFonts w:ascii="Corbel" w:eastAsiaTheme="majorEastAsia" w:hAnsi="Corbel" w:cstheme="majorBidi"/>
      <w:color w:val="21405B" w:themeColor="accent1" w:themeShade="BF"/>
      <w:sz w:val="32"/>
    </w:rPr>
  </w:style>
  <w:style w:type="character" w:customStyle="1" w:styleId="Titre4Car">
    <w:name w:val="Titre 4 Car"/>
    <w:basedOn w:val="Policepardfaut"/>
    <w:link w:val="Titre4"/>
    <w:uiPriority w:val="9"/>
    <w:semiHidden/>
    <w:rsid w:val="00853F66"/>
    <w:rPr>
      <w:rFonts w:ascii="Calibri" w:hAnsi="Calibri" w:cs="Calibri"/>
      <w:iCs/>
      <w:color w:val="595959" w:themeColor="text1" w:themeTint="A6"/>
      <w:sz w:val="32"/>
    </w:rPr>
  </w:style>
  <w:style w:type="character" w:customStyle="1" w:styleId="Titre5Car">
    <w:name w:val="Titre 5 Car"/>
    <w:basedOn w:val="Policepardfaut"/>
    <w:link w:val="Titre5"/>
    <w:uiPriority w:val="9"/>
    <w:semiHidden/>
    <w:rsid w:val="00853F66"/>
    <w:rPr>
      <w:rFonts w:ascii="Corbel" w:eastAsiaTheme="majorEastAsia" w:hAnsi="Corbel" w:cstheme="majorBidi"/>
      <w:b/>
      <w:color w:val="44546A" w:themeColor="text2"/>
      <w:sz w:val="28"/>
    </w:rPr>
  </w:style>
  <w:style w:type="character" w:customStyle="1" w:styleId="Titre6Car">
    <w:name w:val="Titre 6 Car"/>
    <w:basedOn w:val="Policepardfaut"/>
    <w:link w:val="Titre6"/>
    <w:uiPriority w:val="9"/>
    <w:semiHidden/>
    <w:rsid w:val="00853F66"/>
    <w:rPr>
      <w:rFonts w:ascii="Calibri" w:hAnsi="Calibri" w:cs="Calibri"/>
      <w:color w:val="21405B" w:themeColor="accent1" w:themeShade="BF"/>
      <w:sz w:val="28"/>
    </w:rPr>
  </w:style>
  <w:style w:type="character" w:customStyle="1" w:styleId="Titre7Car">
    <w:name w:val="Titre 7 Car"/>
    <w:basedOn w:val="Policepardfaut"/>
    <w:link w:val="Titre7"/>
    <w:uiPriority w:val="9"/>
    <w:semiHidden/>
    <w:rsid w:val="00853F66"/>
    <w:rPr>
      <w:rFonts w:ascii="Corbel" w:eastAsiaTheme="majorEastAsia" w:hAnsi="Corbel" w:cstheme="majorBidi"/>
      <w:b/>
      <w:iCs/>
      <w:color w:val="44546A" w:themeColor="text2"/>
    </w:rPr>
  </w:style>
  <w:style w:type="character" w:customStyle="1" w:styleId="Titre8Car">
    <w:name w:val="Titre 8 Car"/>
    <w:basedOn w:val="Policepardfaut"/>
    <w:link w:val="Titre8"/>
    <w:uiPriority w:val="9"/>
    <w:semiHidden/>
    <w:rsid w:val="00853F66"/>
    <w:rPr>
      <w:rFonts w:ascii="Corbel" w:eastAsiaTheme="majorEastAsia" w:hAnsi="Corbel" w:cstheme="majorBidi"/>
      <w:color w:val="272727" w:themeColor="text1" w:themeTint="D8"/>
      <w:sz w:val="22"/>
      <w:szCs w:val="21"/>
    </w:rPr>
  </w:style>
  <w:style w:type="paragraph" w:styleId="En-ttedetabledesmatires">
    <w:name w:val="TOC Heading"/>
    <w:basedOn w:val="Titre1"/>
    <w:next w:val="Normal"/>
    <w:uiPriority w:val="39"/>
    <w:semiHidden/>
    <w:unhideWhenUsed/>
    <w:qFormat/>
    <w:rsid w:val="00853F66"/>
    <w:pPr>
      <w:outlineLvl w:val="9"/>
    </w:pPr>
  </w:style>
  <w:style w:type="character" w:customStyle="1" w:styleId="Titre9Car">
    <w:name w:val="Titre 9 Car"/>
    <w:basedOn w:val="Policepardfaut"/>
    <w:link w:val="Titre9"/>
    <w:uiPriority w:val="9"/>
    <w:semiHidden/>
    <w:rsid w:val="00853F66"/>
    <w:rPr>
      <w:rFonts w:ascii="Corbel" w:eastAsiaTheme="majorEastAsia" w:hAnsi="Corbel" w:cstheme="majorBidi"/>
      <w:i/>
      <w:iCs/>
      <w:color w:val="272727" w:themeColor="text1" w:themeTint="D8"/>
      <w:sz w:val="21"/>
      <w:szCs w:val="21"/>
    </w:rPr>
  </w:style>
  <w:style w:type="paragraph" w:styleId="Citation">
    <w:name w:val="Quote"/>
    <w:basedOn w:val="Normal"/>
    <w:next w:val="Normal"/>
    <w:link w:val="CitationCar"/>
    <w:uiPriority w:val="29"/>
    <w:semiHidden/>
    <w:unhideWhenUsed/>
    <w:qFormat/>
    <w:rsid w:val="00853F66"/>
    <w:pPr>
      <w:spacing w:before="240"/>
    </w:pPr>
    <w:rPr>
      <w:i/>
      <w:iCs/>
      <w:color w:val="404040" w:themeColor="text1" w:themeTint="BF"/>
    </w:rPr>
  </w:style>
  <w:style w:type="character" w:customStyle="1" w:styleId="CitationCar">
    <w:name w:val="Citation Car"/>
    <w:basedOn w:val="Policepardfaut"/>
    <w:link w:val="Citation"/>
    <w:uiPriority w:val="29"/>
    <w:semiHidden/>
    <w:rsid w:val="00853F66"/>
    <w:rPr>
      <w:rFonts w:ascii="Calibri" w:hAnsi="Calibri" w:cs="Calibri"/>
      <w:i/>
      <w:iCs/>
      <w:color w:val="404040" w:themeColor="text1" w:themeTint="BF"/>
    </w:rPr>
  </w:style>
  <w:style w:type="paragraph" w:styleId="Citationintense">
    <w:name w:val="Intense Quote"/>
    <w:basedOn w:val="Normal"/>
    <w:next w:val="Normal"/>
    <w:link w:val="CitationintenseCar"/>
    <w:uiPriority w:val="30"/>
    <w:semiHidden/>
    <w:unhideWhenUsed/>
    <w:qFormat/>
    <w:rsid w:val="00853F66"/>
    <w:pPr>
      <w:pBdr>
        <w:top w:val="single" w:sz="4" w:space="10" w:color="21405B" w:themeColor="accent1" w:themeShade="BF"/>
        <w:bottom w:val="single" w:sz="4" w:space="10" w:color="21405B" w:themeColor="accent1" w:themeShade="BF"/>
      </w:pBdr>
      <w:spacing w:before="360" w:after="360"/>
    </w:pPr>
    <w:rPr>
      <w:i/>
      <w:iCs/>
      <w:color w:val="21405B" w:themeColor="accent1" w:themeShade="BF"/>
    </w:rPr>
  </w:style>
  <w:style w:type="character" w:customStyle="1" w:styleId="CitationintenseCar">
    <w:name w:val="Citation intense Car"/>
    <w:basedOn w:val="Policepardfaut"/>
    <w:link w:val="Citationintense"/>
    <w:uiPriority w:val="30"/>
    <w:semiHidden/>
    <w:rsid w:val="00853F66"/>
    <w:rPr>
      <w:rFonts w:ascii="Calibri" w:hAnsi="Calibri" w:cs="Calibri"/>
      <w:i/>
      <w:iCs/>
      <w:color w:val="21405B" w:themeColor="accent1" w:themeShade="BF"/>
    </w:rPr>
  </w:style>
  <w:style w:type="paragraph" w:styleId="Textedebulles">
    <w:name w:val="Balloon Text"/>
    <w:basedOn w:val="Normal"/>
    <w:link w:val="TextedebullesCar"/>
    <w:uiPriority w:val="99"/>
    <w:semiHidden/>
    <w:unhideWhenUsed/>
    <w:rsid w:val="00853F6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53F66"/>
    <w:rPr>
      <w:rFonts w:ascii="Segoe UI" w:hAnsi="Segoe UI" w:cs="Segoe UI"/>
      <w:sz w:val="18"/>
      <w:szCs w:val="18"/>
    </w:rPr>
  </w:style>
  <w:style w:type="character" w:styleId="lev">
    <w:name w:val="Strong"/>
    <w:basedOn w:val="Policepardfaut"/>
    <w:uiPriority w:val="22"/>
    <w:qFormat/>
    <w:rsid w:val="00853F66"/>
    <w:rPr>
      <w:rFonts w:ascii="Calibri" w:hAnsi="Calibri" w:cs="Calibri"/>
      <w:b/>
      <w:bCs/>
    </w:rPr>
  </w:style>
  <w:style w:type="character" w:customStyle="1" w:styleId="Mention1">
    <w:name w:val="Mention1"/>
    <w:basedOn w:val="Policepardfaut"/>
    <w:uiPriority w:val="99"/>
    <w:semiHidden/>
    <w:unhideWhenUsed/>
    <w:rsid w:val="00853F66"/>
    <w:rPr>
      <w:rFonts w:ascii="Calibri" w:hAnsi="Calibri" w:cs="Calibri"/>
      <w:color w:val="2B579A"/>
      <w:shd w:val="clear" w:color="auto" w:fill="E1DFDD"/>
    </w:rPr>
  </w:style>
  <w:style w:type="numbering" w:styleId="111111">
    <w:name w:val="Outline List 2"/>
    <w:basedOn w:val="Aucuneliste"/>
    <w:uiPriority w:val="99"/>
    <w:semiHidden/>
    <w:unhideWhenUsed/>
    <w:rsid w:val="00853F66"/>
    <w:pPr>
      <w:numPr>
        <w:numId w:val="1"/>
      </w:numPr>
    </w:pPr>
  </w:style>
  <w:style w:type="numbering" w:styleId="1ai">
    <w:name w:val="Outline List 1"/>
    <w:basedOn w:val="Aucuneliste"/>
    <w:uiPriority w:val="99"/>
    <w:semiHidden/>
    <w:unhideWhenUsed/>
    <w:rsid w:val="00853F66"/>
    <w:pPr>
      <w:numPr>
        <w:numId w:val="2"/>
      </w:numPr>
    </w:pPr>
  </w:style>
  <w:style w:type="character" w:styleId="CodeHTML">
    <w:name w:val="HTML Code"/>
    <w:basedOn w:val="Policepardfaut"/>
    <w:uiPriority w:val="99"/>
    <w:semiHidden/>
    <w:unhideWhenUsed/>
    <w:rsid w:val="00853F66"/>
    <w:rPr>
      <w:rFonts w:ascii="Consolas" w:hAnsi="Consolas" w:cs="Calibri"/>
      <w:sz w:val="20"/>
      <w:szCs w:val="20"/>
    </w:rPr>
  </w:style>
  <w:style w:type="character" w:styleId="VariableHTML">
    <w:name w:val="HTML Variable"/>
    <w:basedOn w:val="Policepardfaut"/>
    <w:uiPriority w:val="99"/>
    <w:semiHidden/>
    <w:unhideWhenUsed/>
    <w:rsid w:val="00853F66"/>
    <w:rPr>
      <w:rFonts w:ascii="Calibri" w:hAnsi="Calibri" w:cs="Calibri"/>
      <w:i/>
      <w:iCs/>
    </w:rPr>
  </w:style>
  <w:style w:type="paragraph" w:styleId="AdresseHTML">
    <w:name w:val="HTML Address"/>
    <w:basedOn w:val="Normal"/>
    <w:link w:val="AdresseHTMLCar"/>
    <w:uiPriority w:val="99"/>
    <w:semiHidden/>
    <w:unhideWhenUsed/>
    <w:rsid w:val="00853F66"/>
    <w:pPr>
      <w:spacing w:after="0" w:line="240" w:lineRule="auto"/>
    </w:pPr>
    <w:rPr>
      <w:i/>
      <w:iCs/>
    </w:rPr>
  </w:style>
  <w:style w:type="character" w:customStyle="1" w:styleId="AdresseHTMLCar">
    <w:name w:val="Adresse HTML Car"/>
    <w:basedOn w:val="Policepardfaut"/>
    <w:link w:val="AdresseHTML"/>
    <w:uiPriority w:val="99"/>
    <w:semiHidden/>
    <w:rsid w:val="00853F66"/>
    <w:rPr>
      <w:rFonts w:ascii="Calibri" w:hAnsi="Calibri" w:cs="Calibri"/>
      <w:i/>
      <w:iCs/>
    </w:rPr>
  </w:style>
  <w:style w:type="character" w:styleId="DfinitionHTML">
    <w:name w:val="HTML Definition"/>
    <w:basedOn w:val="Policepardfaut"/>
    <w:uiPriority w:val="99"/>
    <w:semiHidden/>
    <w:unhideWhenUsed/>
    <w:rsid w:val="00853F66"/>
    <w:rPr>
      <w:rFonts w:ascii="Calibri" w:hAnsi="Calibri" w:cs="Calibri"/>
      <w:i/>
      <w:iCs/>
    </w:rPr>
  </w:style>
  <w:style w:type="character" w:styleId="CitationHTML">
    <w:name w:val="HTML Cite"/>
    <w:basedOn w:val="Policepardfaut"/>
    <w:uiPriority w:val="99"/>
    <w:semiHidden/>
    <w:unhideWhenUsed/>
    <w:rsid w:val="00853F66"/>
    <w:rPr>
      <w:rFonts w:ascii="Calibri" w:hAnsi="Calibri" w:cs="Calibri"/>
      <w:i/>
      <w:iCs/>
    </w:rPr>
  </w:style>
  <w:style w:type="character" w:styleId="MachinecrireHTML">
    <w:name w:val="HTML Typewriter"/>
    <w:basedOn w:val="Policepardfaut"/>
    <w:uiPriority w:val="99"/>
    <w:semiHidden/>
    <w:unhideWhenUsed/>
    <w:rsid w:val="00853F66"/>
    <w:rPr>
      <w:rFonts w:ascii="Consolas" w:hAnsi="Consolas" w:cs="Calibri"/>
      <w:sz w:val="20"/>
      <w:szCs w:val="20"/>
    </w:rPr>
  </w:style>
  <w:style w:type="character" w:styleId="ExempleHTML">
    <w:name w:val="HTML Sample"/>
    <w:basedOn w:val="Policepardfaut"/>
    <w:uiPriority w:val="99"/>
    <w:semiHidden/>
    <w:unhideWhenUsed/>
    <w:rsid w:val="00853F66"/>
    <w:rPr>
      <w:rFonts w:ascii="Consolas" w:hAnsi="Consolas" w:cs="Calibri"/>
      <w:sz w:val="24"/>
      <w:szCs w:val="24"/>
    </w:rPr>
  </w:style>
  <w:style w:type="character" w:styleId="AcronymeHTML">
    <w:name w:val="HTML Acronym"/>
    <w:basedOn w:val="Policepardfaut"/>
    <w:uiPriority w:val="99"/>
    <w:semiHidden/>
    <w:unhideWhenUsed/>
    <w:rsid w:val="00853F66"/>
    <w:rPr>
      <w:rFonts w:ascii="Calibri" w:hAnsi="Calibri" w:cs="Calibri"/>
    </w:rPr>
  </w:style>
  <w:style w:type="character" w:styleId="ClavierHTML">
    <w:name w:val="HTML Keyboard"/>
    <w:basedOn w:val="Policepardfaut"/>
    <w:uiPriority w:val="99"/>
    <w:semiHidden/>
    <w:unhideWhenUsed/>
    <w:rsid w:val="00853F66"/>
    <w:rPr>
      <w:rFonts w:ascii="Consolas" w:hAnsi="Consolas" w:cs="Calibri"/>
      <w:sz w:val="20"/>
      <w:szCs w:val="20"/>
    </w:rPr>
  </w:style>
  <w:style w:type="paragraph" w:styleId="PrformatHTML">
    <w:name w:val="HTML Preformatted"/>
    <w:basedOn w:val="Normal"/>
    <w:link w:val="PrformatHTMLCar"/>
    <w:uiPriority w:val="99"/>
    <w:semiHidden/>
    <w:unhideWhenUsed/>
    <w:rsid w:val="00853F66"/>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853F66"/>
    <w:rPr>
      <w:rFonts w:ascii="Consolas" w:hAnsi="Consolas" w:cs="Calibri"/>
      <w:sz w:val="20"/>
      <w:szCs w:val="20"/>
    </w:rPr>
  </w:style>
  <w:style w:type="paragraph" w:styleId="TM1">
    <w:name w:val="toc 1"/>
    <w:basedOn w:val="Normal"/>
    <w:next w:val="Normal"/>
    <w:autoRedefine/>
    <w:uiPriority w:val="39"/>
    <w:semiHidden/>
    <w:unhideWhenUsed/>
    <w:rsid w:val="00853F66"/>
    <w:pPr>
      <w:spacing w:after="100"/>
    </w:pPr>
  </w:style>
  <w:style w:type="paragraph" w:styleId="TM2">
    <w:name w:val="toc 2"/>
    <w:basedOn w:val="Normal"/>
    <w:next w:val="Normal"/>
    <w:autoRedefine/>
    <w:uiPriority w:val="39"/>
    <w:semiHidden/>
    <w:unhideWhenUsed/>
    <w:rsid w:val="00853F66"/>
    <w:pPr>
      <w:spacing w:after="100"/>
      <w:ind w:left="240"/>
    </w:pPr>
  </w:style>
  <w:style w:type="paragraph" w:styleId="TM3">
    <w:name w:val="toc 3"/>
    <w:basedOn w:val="Normal"/>
    <w:next w:val="Normal"/>
    <w:autoRedefine/>
    <w:uiPriority w:val="39"/>
    <w:semiHidden/>
    <w:unhideWhenUsed/>
    <w:rsid w:val="00853F66"/>
    <w:pPr>
      <w:spacing w:after="100"/>
      <w:ind w:left="480"/>
    </w:pPr>
  </w:style>
  <w:style w:type="paragraph" w:styleId="TM4">
    <w:name w:val="toc 4"/>
    <w:basedOn w:val="Normal"/>
    <w:next w:val="Normal"/>
    <w:autoRedefine/>
    <w:uiPriority w:val="39"/>
    <w:semiHidden/>
    <w:unhideWhenUsed/>
    <w:rsid w:val="00853F66"/>
    <w:pPr>
      <w:spacing w:after="100"/>
      <w:ind w:left="720"/>
    </w:pPr>
  </w:style>
  <w:style w:type="paragraph" w:styleId="TM5">
    <w:name w:val="toc 5"/>
    <w:basedOn w:val="Normal"/>
    <w:next w:val="Normal"/>
    <w:autoRedefine/>
    <w:uiPriority w:val="39"/>
    <w:semiHidden/>
    <w:unhideWhenUsed/>
    <w:rsid w:val="00853F66"/>
    <w:pPr>
      <w:spacing w:after="100"/>
      <w:ind w:left="960"/>
    </w:pPr>
  </w:style>
  <w:style w:type="paragraph" w:styleId="TM6">
    <w:name w:val="toc 6"/>
    <w:basedOn w:val="Normal"/>
    <w:next w:val="Normal"/>
    <w:autoRedefine/>
    <w:uiPriority w:val="39"/>
    <w:semiHidden/>
    <w:unhideWhenUsed/>
    <w:rsid w:val="00853F66"/>
    <w:pPr>
      <w:spacing w:after="100"/>
      <w:ind w:left="1200"/>
    </w:pPr>
  </w:style>
  <w:style w:type="paragraph" w:styleId="TM7">
    <w:name w:val="toc 7"/>
    <w:basedOn w:val="Normal"/>
    <w:next w:val="Normal"/>
    <w:autoRedefine/>
    <w:uiPriority w:val="39"/>
    <w:semiHidden/>
    <w:unhideWhenUsed/>
    <w:rsid w:val="00853F66"/>
    <w:pPr>
      <w:spacing w:after="100"/>
      <w:ind w:left="1440"/>
    </w:pPr>
  </w:style>
  <w:style w:type="paragraph" w:styleId="TM8">
    <w:name w:val="toc 8"/>
    <w:basedOn w:val="Normal"/>
    <w:next w:val="Normal"/>
    <w:autoRedefine/>
    <w:uiPriority w:val="39"/>
    <w:semiHidden/>
    <w:unhideWhenUsed/>
    <w:rsid w:val="00853F66"/>
    <w:pPr>
      <w:spacing w:after="100"/>
      <w:ind w:left="1680"/>
    </w:pPr>
  </w:style>
  <w:style w:type="paragraph" w:styleId="TM9">
    <w:name w:val="toc 9"/>
    <w:basedOn w:val="Normal"/>
    <w:next w:val="Normal"/>
    <w:autoRedefine/>
    <w:uiPriority w:val="39"/>
    <w:semiHidden/>
    <w:unhideWhenUsed/>
    <w:rsid w:val="00853F66"/>
    <w:pPr>
      <w:spacing w:after="100"/>
      <w:ind w:left="1920"/>
    </w:pPr>
  </w:style>
  <w:style w:type="character" w:styleId="Rfrencelgre">
    <w:name w:val="Subtle Reference"/>
    <w:basedOn w:val="Policepardfaut"/>
    <w:uiPriority w:val="31"/>
    <w:semiHidden/>
    <w:unhideWhenUsed/>
    <w:qFormat/>
    <w:rsid w:val="00853F66"/>
    <w:rPr>
      <w:rFonts w:ascii="Calibri" w:hAnsi="Calibri" w:cs="Calibri"/>
      <w:smallCaps/>
      <w:color w:val="5A5A5A" w:themeColor="text1" w:themeTint="A5"/>
    </w:rPr>
  </w:style>
  <w:style w:type="character" w:styleId="Accentuationlgre">
    <w:name w:val="Subtle Emphasis"/>
    <w:basedOn w:val="Policepardfaut"/>
    <w:uiPriority w:val="19"/>
    <w:semiHidden/>
    <w:unhideWhenUsed/>
    <w:qFormat/>
    <w:rsid w:val="00853F66"/>
    <w:rPr>
      <w:rFonts w:ascii="Calibri" w:hAnsi="Calibri" w:cs="Calibri"/>
      <w:i/>
      <w:iCs/>
      <w:color w:val="404040" w:themeColor="text1" w:themeTint="BF"/>
    </w:rPr>
  </w:style>
  <w:style w:type="table" w:styleId="Tableauprofessionnel">
    <w:name w:val="Table Professional"/>
    <w:basedOn w:val="TableauNormal"/>
    <w:uiPriority w:val="99"/>
    <w:semiHidden/>
    <w:unhideWhenUsed/>
    <w:rsid w:val="00853F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stemoyenne1">
    <w:name w:val="Medium List 1"/>
    <w:basedOn w:val="TableauNormal"/>
    <w:uiPriority w:val="65"/>
    <w:semiHidden/>
    <w:unhideWhenUsed/>
    <w:rsid w:val="00853F6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853F66"/>
    <w:pPr>
      <w:spacing w:after="0" w:line="240" w:lineRule="auto"/>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Listemoyenne1-Accent2">
    <w:name w:val="Medium List 1 Accent 2"/>
    <w:basedOn w:val="TableauNormal"/>
    <w:uiPriority w:val="65"/>
    <w:semiHidden/>
    <w:unhideWhenUsed/>
    <w:rsid w:val="00853F66"/>
    <w:pPr>
      <w:spacing w:after="0" w:line="240" w:lineRule="auto"/>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Listemoyenne1-Accent3">
    <w:name w:val="Medium List 1 Accent 3"/>
    <w:basedOn w:val="TableauNormal"/>
    <w:uiPriority w:val="65"/>
    <w:semiHidden/>
    <w:unhideWhenUsed/>
    <w:rsid w:val="00853F66"/>
    <w:pPr>
      <w:spacing w:after="0" w:line="240" w:lineRule="auto"/>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Listemoyenne1-Accent4">
    <w:name w:val="Medium List 1 Accent 4"/>
    <w:basedOn w:val="TableauNormal"/>
    <w:uiPriority w:val="65"/>
    <w:semiHidden/>
    <w:unhideWhenUsed/>
    <w:rsid w:val="00853F66"/>
    <w:pPr>
      <w:spacing w:after="0" w:line="240" w:lineRule="auto"/>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Listemoyenne1-Accent5">
    <w:name w:val="Medium List 1 Accent 5"/>
    <w:basedOn w:val="TableauNormal"/>
    <w:uiPriority w:val="65"/>
    <w:semiHidden/>
    <w:unhideWhenUsed/>
    <w:rsid w:val="00853F66"/>
    <w:pPr>
      <w:spacing w:after="0" w:line="240" w:lineRule="auto"/>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Listemoyenne1-Accent6">
    <w:name w:val="Medium List 1 Accent 6"/>
    <w:basedOn w:val="TableauNormal"/>
    <w:uiPriority w:val="65"/>
    <w:semiHidden/>
    <w:unhideWhenUsed/>
    <w:rsid w:val="00853F66"/>
    <w:pPr>
      <w:spacing w:after="0" w:line="240" w:lineRule="auto"/>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Listemoyenne2">
    <w:name w:val="Medium List 2"/>
    <w:basedOn w:val="TableauNormal"/>
    <w:uiPriority w:val="66"/>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853F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853F66"/>
    <w:pPr>
      <w:spacing w:after="0" w:line="240" w:lineRule="auto"/>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853F66"/>
    <w:pPr>
      <w:spacing w:after="0" w:line="240" w:lineRule="auto"/>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853F66"/>
    <w:pPr>
      <w:spacing w:after="0" w:line="240" w:lineRule="auto"/>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853F66"/>
    <w:pPr>
      <w:spacing w:after="0" w:line="240" w:lineRule="auto"/>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853F66"/>
    <w:pPr>
      <w:spacing w:after="0" w:line="240" w:lineRule="auto"/>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853F66"/>
    <w:pPr>
      <w:spacing w:after="0" w:line="240" w:lineRule="auto"/>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853F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semiHidden/>
    <w:unhideWhenUsed/>
    <w:rsid w:val="00853F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853F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853F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853F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853F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853F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rillemoyenne1">
    <w:name w:val="Medium Grid 1"/>
    <w:basedOn w:val="TableauNormal"/>
    <w:uiPriority w:val="67"/>
    <w:semiHidden/>
    <w:unhideWhenUsed/>
    <w:rsid w:val="00853F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853F66"/>
    <w:pPr>
      <w:spacing w:after="0" w:line="240" w:lineRule="auto"/>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rillemoyenne1-Accent2">
    <w:name w:val="Medium Grid 1 Accent 2"/>
    <w:basedOn w:val="TableauNormal"/>
    <w:uiPriority w:val="67"/>
    <w:semiHidden/>
    <w:unhideWhenUsed/>
    <w:rsid w:val="00853F66"/>
    <w:pPr>
      <w:spacing w:after="0" w:line="240" w:lineRule="auto"/>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rillemoyenne1-Accent3">
    <w:name w:val="Medium Grid 1 Accent 3"/>
    <w:basedOn w:val="TableauNormal"/>
    <w:uiPriority w:val="67"/>
    <w:semiHidden/>
    <w:unhideWhenUsed/>
    <w:rsid w:val="00853F66"/>
    <w:pPr>
      <w:spacing w:after="0" w:line="240" w:lineRule="auto"/>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rillemoyenne1-Accent4">
    <w:name w:val="Medium Grid 1 Accent 4"/>
    <w:basedOn w:val="TableauNormal"/>
    <w:uiPriority w:val="67"/>
    <w:semiHidden/>
    <w:unhideWhenUsed/>
    <w:rsid w:val="00853F66"/>
    <w:pPr>
      <w:spacing w:after="0" w:line="240" w:lineRule="auto"/>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rillemoyenne1-Accent5">
    <w:name w:val="Medium Grid 1 Accent 5"/>
    <w:basedOn w:val="TableauNormal"/>
    <w:uiPriority w:val="67"/>
    <w:semiHidden/>
    <w:unhideWhenUsed/>
    <w:rsid w:val="00853F66"/>
    <w:pPr>
      <w:spacing w:after="0" w:line="240" w:lineRule="auto"/>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rillemoyenne1-Accent6">
    <w:name w:val="Medium Grid 1 Accent 6"/>
    <w:basedOn w:val="TableauNormal"/>
    <w:uiPriority w:val="67"/>
    <w:semiHidden/>
    <w:unhideWhenUsed/>
    <w:rsid w:val="00853F66"/>
    <w:pPr>
      <w:spacing w:after="0" w:line="240" w:lineRule="auto"/>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rillemoyenne2">
    <w:name w:val="Medium Grid 2"/>
    <w:basedOn w:val="TableauNormal"/>
    <w:uiPriority w:val="68"/>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853F66"/>
    <w:pPr>
      <w:spacing w:after="0" w:line="240" w:lineRule="auto"/>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853F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853F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rillemoyenne3-Accent2">
    <w:name w:val="Medium Grid 3 Accent 2"/>
    <w:basedOn w:val="TableauNormal"/>
    <w:uiPriority w:val="69"/>
    <w:semiHidden/>
    <w:unhideWhenUsed/>
    <w:rsid w:val="00853F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rillemoyenne3-Accent3">
    <w:name w:val="Medium Grid 3 Accent 3"/>
    <w:basedOn w:val="TableauNormal"/>
    <w:uiPriority w:val="69"/>
    <w:semiHidden/>
    <w:unhideWhenUsed/>
    <w:rsid w:val="00853F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rillemoyenne3-Accent4">
    <w:name w:val="Medium Grid 3 Accent 4"/>
    <w:basedOn w:val="TableauNormal"/>
    <w:uiPriority w:val="69"/>
    <w:semiHidden/>
    <w:unhideWhenUsed/>
    <w:rsid w:val="00853F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rillemoyenne3-Accent5">
    <w:name w:val="Medium Grid 3 Accent 5"/>
    <w:basedOn w:val="TableauNormal"/>
    <w:uiPriority w:val="69"/>
    <w:semiHidden/>
    <w:unhideWhenUsed/>
    <w:rsid w:val="00853F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rillemoyenne3-Accent6">
    <w:name w:val="Medium Grid 3 Accent 6"/>
    <w:basedOn w:val="TableauNormal"/>
    <w:uiPriority w:val="69"/>
    <w:semiHidden/>
    <w:unhideWhenUsed/>
    <w:rsid w:val="00853F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phie">
    <w:name w:val="Bibliography"/>
    <w:basedOn w:val="Normal"/>
    <w:next w:val="Normal"/>
    <w:uiPriority w:val="37"/>
    <w:semiHidden/>
    <w:unhideWhenUsed/>
    <w:rsid w:val="00853F66"/>
  </w:style>
  <w:style w:type="character" w:customStyle="1" w:styleId="Mot-dise1">
    <w:name w:val="Mot-dièse1"/>
    <w:basedOn w:val="Policepardfaut"/>
    <w:uiPriority w:val="99"/>
    <w:semiHidden/>
    <w:unhideWhenUsed/>
    <w:rsid w:val="00853F66"/>
    <w:rPr>
      <w:rFonts w:ascii="Calibri" w:hAnsi="Calibri" w:cs="Calibri"/>
      <w:color w:val="2B579A"/>
      <w:shd w:val="clear" w:color="auto" w:fill="E1DFDD"/>
    </w:rPr>
  </w:style>
  <w:style w:type="paragraph" w:styleId="En-ttedemessage">
    <w:name w:val="Message Header"/>
    <w:basedOn w:val="Normal"/>
    <w:link w:val="En-ttedemessageCar"/>
    <w:uiPriority w:val="99"/>
    <w:semiHidden/>
    <w:unhideWhenUsed/>
    <w:rsid w:val="00853F6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orbel" w:eastAsiaTheme="majorEastAsia" w:hAnsi="Corbel" w:cstheme="majorBidi"/>
    </w:rPr>
  </w:style>
  <w:style w:type="character" w:customStyle="1" w:styleId="En-ttedemessageCar">
    <w:name w:val="En-tête de message Car"/>
    <w:basedOn w:val="Policepardfaut"/>
    <w:link w:val="En-ttedemessage"/>
    <w:uiPriority w:val="99"/>
    <w:semiHidden/>
    <w:rsid w:val="00853F66"/>
    <w:rPr>
      <w:rFonts w:ascii="Corbel" w:eastAsiaTheme="majorEastAsia" w:hAnsi="Corbel" w:cstheme="majorBidi"/>
      <w:shd w:val="pct20" w:color="auto" w:fill="auto"/>
    </w:rPr>
  </w:style>
  <w:style w:type="table" w:styleId="Tableaulgant">
    <w:name w:val="Table Elegant"/>
    <w:basedOn w:val="TableauNormal"/>
    <w:uiPriority w:val="99"/>
    <w:semiHidden/>
    <w:unhideWhenUsed/>
    <w:rsid w:val="00853F6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e">
    <w:name w:val="List"/>
    <w:basedOn w:val="Normal"/>
    <w:uiPriority w:val="99"/>
    <w:semiHidden/>
    <w:unhideWhenUsed/>
    <w:rsid w:val="00853F66"/>
    <w:pPr>
      <w:ind w:left="360" w:hanging="360"/>
      <w:contextualSpacing/>
    </w:pPr>
  </w:style>
  <w:style w:type="paragraph" w:styleId="Liste2">
    <w:name w:val="List 2"/>
    <w:basedOn w:val="Normal"/>
    <w:uiPriority w:val="99"/>
    <w:semiHidden/>
    <w:unhideWhenUsed/>
    <w:rsid w:val="00853F66"/>
    <w:pPr>
      <w:ind w:left="720" w:hanging="360"/>
      <w:contextualSpacing/>
    </w:pPr>
  </w:style>
  <w:style w:type="paragraph" w:styleId="Liste3">
    <w:name w:val="List 3"/>
    <w:basedOn w:val="Normal"/>
    <w:uiPriority w:val="99"/>
    <w:semiHidden/>
    <w:unhideWhenUsed/>
    <w:rsid w:val="00853F66"/>
    <w:pPr>
      <w:ind w:left="1080" w:hanging="360"/>
      <w:contextualSpacing/>
    </w:pPr>
  </w:style>
  <w:style w:type="paragraph" w:styleId="Liste4">
    <w:name w:val="List 4"/>
    <w:basedOn w:val="Normal"/>
    <w:uiPriority w:val="99"/>
    <w:semiHidden/>
    <w:unhideWhenUsed/>
    <w:rsid w:val="00853F66"/>
    <w:pPr>
      <w:ind w:left="1440" w:hanging="360"/>
      <w:contextualSpacing/>
    </w:pPr>
  </w:style>
  <w:style w:type="paragraph" w:styleId="Liste5">
    <w:name w:val="List 5"/>
    <w:basedOn w:val="Normal"/>
    <w:uiPriority w:val="99"/>
    <w:semiHidden/>
    <w:unhideWhenUsed/>
    <w:rsid w:val="00853F66"/>
    <w:pPr>
      <w:ind w:left="1800" w:hanging="360"/>
      <w:contextualSpacing/>
    </w:pPr>
  </w:style>
  <w:style w:type="table" w:styleId="Tableauliste1">
    <w:name w:val="Table List 1"/>
    <w:basedOn w:val="TableauNormal"/>
    <w:uiPriority w:val="99"/>
    <w:semiHidden/>
    <w:unhideWhenUsed/>
    <w:rsid w:val="00853F6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853F6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853F6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853F6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853F6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853F6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853F6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853F6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econtinue">
    <w:name w:val="List Continue"/>
    <w:basedOn w:val="Normal"/>
    <w:uiPriority w:val="99"/>
    <w:semiHidden/>
    <w:unhideWhenUsed/>
    <w:rsid w:val="00853F66"/>
    <w:pPr>
      <w:spacing w:after="120"/>
      <w:ind w:left="360"/>
      <w:contextualSpacing/>
    </w:pPr>
  </w:style>
  <w:style w:type="paragraph" w:styleId="Listecontinue2">
    <w:name w:val="List Continue 2"/>
    <w:basedOn w:val="Normal"/>
    <w:uiPriority w:val="99"/>
    <w:semiHidden/>
    <w:unhideWhenUsed/>
    <w:rsid w:val="00853F66"/>
    <w:pPr>
      <w:spacing w:after="120"/>
      <w:ind w:left="720"/>
      <w:contextualSpacing/>
    </w:pPr>
  </w:style>
  <w:style w:type="paragraph" w:styleId="Listecontinue3">
    <w:name w:val="List Continue 3"/>
    <w:basedOn w:val="Normal"/>
    <w:uiPriority w:val="99"/>
    <w:semiHidden/>
    <w:unhideWhenUsed/>
    <w:rsid w:val="00853F66"/>
    <w:pPr>
      <w:spacing w:after="120"/>
      <w:ind w:left="1080"/>
      <w:contextualSpacing/>
    </w:pPr>
  </w:style>
  <w:style w:type="paragraph" w:styleId="Listecontinue4">
    <w:name w:val="List Continue 4"/>
    <w:basedOn w:val="Normal"/>
    <w:uiPriority w:val="99"/>
    <w:semiHidden/>
    <w:unhideWhenUsed/>
    <w:rsid w:val="00853F66"/>
    <w:pPr>
      <w:spacing w:after="120"/>
      <w:ind w:left="1440"/>
      <w:contextualSpacing/>
    </w:pPr>
  </w:style>
  <w:style w:type="paragraph" w:styleId="Listecontinue5">
    <w:name w:val="List Continue 5"/>
    <w:basedOn w:val="Normal"/>
    <w:uiPriority w:val="99"/>
    <w:semiHidden/>
    <w:unhideWhenUsed/>
    <w:rsid w:val="00853F66"/>
    <w:pPr>
      <w:spacing w:after="120"/>
      <w:ind w:left="1800"/>
      <w:contextualSpacing/>
    </w:pPr>
  </w:style>
  <w:style w:type="paragraph" w:styleId="Paragraphedeliste">
    <w:name w:val="List Paragraph"/>
    <w:basedOn w:val="Normal"/>
    <w:uiPriority w:val="34"/>
    <w:unhideWhenUsed/>
    <w:qFormat/>
    <w:rsid w:val="00853F66"/>
    <w:pPr>
      <w:ind w:left="720"/>
      <w:contextualSpacing/>
    </w:pPr>
  </w:style>
  <w:style w:type="paragraph" w:styleId="Listenumros">
    <w:name w:val="List Number"/>
    <w:basedOn w:val="Normal"/>
    <w:uiPriority w:val="99"/>
    <w:semiHidden/>
    <w:unhideWhenUsed/>
    <w:rsid w:val="00853F66"/>
    <w:pPr>
      <w:numPr>
        <w:numId w:val="3"/>
      </w:numPr>
      <w:contextualSpacing/>
    </w:pPr>
  </w:style>
  <w:style w:type="paragraph" w:styleId="Listenumros2">
    <w:name w:val="List Number 2"/>
    <w:basedOn w:val="Normal"/>
    <w:uiPriority w:val="99"/>
    <w:semiHidden/>
    <w:unhideWhenUsed/>
    <w:rsid w:val="00853F66"/>
    <w:pPr>
      <w:numPr>
        <w:numId w:val="4"/>
      </w:numPr>
      <w:contextualSpacing/>
    </w:pPr>
  </w:style>
  <w:style w:type="paragraph" w:styleId="Listenumros3">
    <w:name w:val="List Number 3"/>
    <w:basedOn w:val="Normal"/>
    <w:uiPriority w:val="99"/>
    <w:semiHidden/>
    <w:unhideWhenUsed/>
    <w:rsid w:val="00853F66"/>
    <w:pPr>
      <w:numPr>
        <w:numId w:val="5"/>
      </w:numPr>
      <w:contextualSpacing/>
    </w:pPr>
  </w:style>
  <w:style w:type="paragraph" w:styleId="Listenumros4">
    <w:name w:val="List Number 4"/>
    <w:basedOn w:val="Normal"/>
    <w:uiPriority w:val="99"/>
    <w:semiHidden/>
    <w:unhideWhenUsed/>
    <w:rsid w:val="00853F66"/>
    <w:pPr>
      <w:numPr>
        <w:numId w:val="6"/>
      </w:numPr>
      <w:contextualSpacing/>
    </w:pPr>
  </w:style>
  <w:style w:type="paragraph" w:styleId="Listenumros5">
    <w:name w:val="List Number 5"/>
    <w:basedOn w:val="Normal"/>
    <w:uiPriority w:val="99"/>
    <w:semiHidden/>
    <w:unhideWhenUsed/>
    <w:rsid w:val="00853F66"/>
    <w:pPr>
      <w:numPr>
        <w:numId w:val="7"/>
      </w:numPr>
      <w:contextualSpacing/>
    </w:pPr>
  </w:style>
  <w:style w:type="paragraph" w:styleId="Listepuces">
    <w:name w:val="List Bullet"/>
    <w:basedOn w:val="Normal"/>
    <w:uiPriority w:val="99"/>
    <w:semiHidden/>
    <w:unhideWhenUsed/>
    <w:rsid w:val="00853F66"/>
    <w:pPr>
      <w:numPr>
        <w:numId w:val="8"/>
      </w:numPr>
      <w:contextualSpacing/>
    </w:pPr>
  </w:style>
  <w:style w:type="paragraph" w:styleId="Listepuces2">
    <w:name w:val="List Bullet 2"/>
    <w:basedOn w:val="Normal"/>
    <w:uiPriority w:val="99"/>
    <w:semiHidden/>
    <w:unhideWhenUsed/>
    <w:rsid w:val="00853F66"/>
    <w:pPr>
      <w:numPr>
        <w:numId w:val="9"/>
      </w:numPr>
      <w:contextualSpacing/>
    </w:pPr>
  </w:style>
  <w:style w:type="paragraph" w:styleId="Listepuces3">
    <w:name w:val="List Bullet 3"/>
    <w:basedOn w:val="Normal"/>
    <w:uiPriority w:val="99"/>
    <w:semiHidden/>
    <w:unhideWhenUsed/>
    <w:rsid w:val="00853F66"/>
    <w:pPr>
      <w:numPr>
        <w:numId w:val="10"/>
      </w:numPr>
      <w:contextualSpacing/>
    </w:pPr>
  </w:style>
  <w:style w:type="paragraph" w:styleId="Listepuces4">
    <w:name w:val="List Bullet 4"/>
    <w:basedOn w:val="Normal"/>
    <w:uiPriority w:val="99"/>
    <w:semiHidden/>
    <w:unhideWhenUsed/>
    <w:rsid w:val="00853F66"/>
    <w:pPr>
      <w:numPr>
        <w:numId w:val="11"/>
      </w:numPr>
      <w:contextualSpacing/>
    </w:pPr>
  </w:style>
  <w:style w:type="paragraph" w:styleId="Listepuces5">
    <w:name w:val="List Bullet 5"/>
    <w:basedOn w:val="Normal"/>
    <w:uiPriority w:val="99"/>
    <w:semiHidden/>
    <w:unhideWhenUsed/>
    <w:rsid w:val="00853F66"/>
    <w:pPr>
      <w:numPr>
        <w:numId w:val="12"/>
      </w:numPr>
      <w:contextualSpacing/>
    </w:pPr>
  </w:style>
  <w:style w:type="paragraph" w:styleId="Sous-titre">
    <w:name w:val="Subtitle"/>
    <w:basedOn w:val="Normal"/>
    <w:next w:val="Normal"/>
    <w:link w:val="Sous-titreCar"/>
    <w:uiPriority w:val="11"/>
    <w:semiHidden/>
    <w:unhideWhenUsed/>
    <w:rsid w:val="00853F66"/>
    <w:pPr>
      <w:numPr>
        <w:ilvl w:val="1"/>
      </w:numPr>
      <w:spacing w:after="160"/>
    </w:pPr>
    <w:rPr>
      <w:color w:val="5A5A5A" w:themeColor="text1" w:themeTint="A5"/>
      <w:spacing w:val="15"/>
      <w:sz w:val="22"/>
      <w:szCs w:val="22"/>
    </w:rPr>
  </w:style>
  <w:style w:type="character" w:customStyle="1" w:styleId="Sous-titreCar">
    <w:name w:val="Sous-titre Car"/>
    <w:basedOn w:val="Policepardfaut"/>
    <w:link w:val="Sous-titre"/>
    <w:uiPriority w:val="11"/>
    <w:semiHidden/>
    <w:rsid w:val="00853F66"/>
    <w:rPr>
      <w:rFonts w:ascii="Calibri" w:hAnsi="Calibri" w:cs="Calibri"/>
      <w:color w:val="5A5A5A" w:themeColor="text1" w:themeTint="A5"/>
      <w:spacing w:val="15"/>
      <w:sz w:val="22"/>
      <w:szCs w:val="22"/>
    </w:rPr>
  </w:style>
  <w:style w:type="table" w:styleId="Tableauclassique1">
    <w:name w:val="Table Classic 1"/>
    <w:basedOn w:val="TableauNormal"/>
    <w:uiPriority w:val="99"/>
    <w:semiHidden/>
    <w:unhideWhenUsed/>
    <w:rsid w:val="00853F6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853F6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853F6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853F6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desillustrations">
    <w:name w:val="table of figures"/>
    <w:basedOn w:val="Normal"/>
    <w:next w:val="Normal"/>
    <w:uiPriority w:val="99"/>
    <w:semiHidden/>
    <w:unhideWhenUsed/>
    <w:rsid w:val="00853F66"/>
    <w:pPr>
      <w:spacing w:after="0"/>
    </w:pPr>
  </w:style>
  <w:style w:type="paragraph" w:styleId="Textedemacro">
    <w:name w:val="macro"/>
    <w:link w:val="TextedemacroCar"/>
    <w:uiPriority w:val="99"/>
    <w:semiHidden/>
    <w:unhideWhenUsed/>
    <w:rsid w:val="00853F6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TextedemacroCar">
    <w:name w:val="Texte de macro Car"/>
    <w:basedOn w:val="Policepardfaut"/>
    <w:link w:val="Textedemacro"/>
    <w:uiPriority w:val="99"/>
    <w:semiHidden/>
    <w:rsid w:val="00853F66"/>
    <w:rPr>
      <w:rFonts w:ascii="Consolas" w:hAnsi="Consolas" w:cs="Calibri"/>
      <w:sz w:val="20"/>
      <w:szCs w:val="20"/>
    </w:rPr>
  </w:style>
  <w:style w:type="paragraph" w:styleId="Adresseexpditeur">
    <w:name w:val="envelope return"/>
    <w:basedOn w:val="Normal"/>
    <w:uiPriority w:val="99"/>
    <w:semiHidden/>
    <w:unhideWhenUsed/>
    <w:rsid w:val="00853F66"/>
    <w:pPr>
      <w:spacing w:after="0" w:line="240" w:lineRule="auto"/>
    </w:pPr>
    <w:rPr>
      <w:rFonts w:ascii="Corbel" w:eastAsiaTheme="majorEastAsia" w:hAnsi="Corbel" w:cstheme="majorBidi"/>
      <w:sz w:val="20"/>
      <w:szCs w:val="20"/>
    </w:rPr>
  </w:style>
  <w:style w:type="character" w:styleId="Appeldenotedefin">
    <w:name w:val="endnote reference"/>
    <w:basedOn w:val="Policepardfaut"/>
    <w:uiPriority w:val="99"/>
    <w:semiHidden/>
    <w:unhideWhenUsed/>
    <w:rsid w:val="00853F66"/>
    <w:rPr>
      <w:rFonts w:ascii="Calibri" w:hAnsi="Calibri" w:cs="Calibri"/>
      <w:vertAlign w:val="superscript"/>
    </w:rPr>
  </w:style>
  <w:style w:type="paragraph" w:styleId="Notedefin">
    <w:name w:val="endnote text"/>
    <w:basedOn w:val="Normal"/>
    <w:link w:val="NotedefinCar"/>
    <w:uiPriority w:val="99"/>
    <w:semiHidden/>
    <w:unhideWhenUsed/>
    <w:rsid w:val="00853F66"/>
    <w:pPr>
      <w:spacing w:after="0" w:line="240" w:lineRule="auto"/>
    </w:pPr>
    <w:rPr>
      <w:sz w:val="20"/>
      <w:szCs w:val="20"/>
    </w:rPr>
  </w:style>
  <w:style w:type="character" w:customStyle="1" w:styleId="NotedefinCar">
    <w:name w:val="Note de fin Car"/>
    <w:basedOn w:val="Policepardfaut"/>
    <w:link w:val="Notedefin"/>
    <w:uiPriority w:val="99"/>
    <w:semiHidden/>
    <w:rsid w:val="00853F66"/>
    <w:rPr>
      <w:rFonts w:ascii="Calibri" w:hAnsi="Calibri" w:cs="Calibri"/>
      <w:sz w:val="20"/>
      <w:szCs w:val="20"/>
    </w:rPr>
  </w:style>
  <w:style w:type="paragraph" w:styleId="Tabledesrfrencesjuridiques">
    <w:name w:val="table of authorities"/>
    <w:basedOn w:val="Normal"/>
    <w:next w:val="Normal"/>
    <w:uiPriority w:val="99"/>
    <w:semiHidden/>
    <w:unhideWhenUsed/>
    <w:rsid w:val="00853F66"/>
    <w:pPr>
      <w:spacing w:after="0"/>
      <w:ind w:left="240" w:hanging="240"/>
    </w:pPr>
  </w:style>
  <w:style w:type="paragraph" w:styleId="TitreTR">
    <w:name w:val="toa heading"/>
    <w:basedOn w:val="Normal"/>
    <w:next w:val="Normal"/>
    <w:uiPriority w:val="99"/>
    <w:semiHidden/>
    <w:unhideWhenUsed/>
    <w:rsid w:val="00853F66"/>
    <w:pPr>
      <w:spacing w:before="120"/>
    </w:pPr>
    <w:rPr>
      <w:rFonts w:ascii="Corbel" w:eastAsiaTheme="majorEastAsia" w:hAnsi="Corbel" w:cstheme="majorBidi"/>
      <w:b/>
      <w:bCs/>
    </w:rPr>
  </w:style>
  <w:style w:type="table" w:styleId="Listecouleur">
    <w:name w:val="Colorful List"/>
    <w:basedOn w:val="TableauNormal"/>
    <w:uiPriority w:val="72"/>
    <w:semiHidden/>
    <w:unhideWhenUsed/>
    <w:rsid w:val="00853F6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853F66"/>
    <w:pPr>
      <w:spacing w:after="0" w:line="240" w:lineRule="auto"/>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Listecouleur-Accent2">
    <w:name w:val="Colorful List Accent 2"/>
    <w:basedOn w:val="TableauNormal"/>
    <w:uiPriority w:val="72"/>
    <w:semiHidden/>
    <w:unhideWhenUsed/>
    <w:rsid w:val="00853F66"/>
    <w:pPr>
      <w:spacing w:after="0" w:line="240" w:lineRule="auto"/>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Listecouleur-Accent3">
    <w:name w:val="Colorful List Accent 3"/>
    <w:basedOn w:val="TableauNormal"/>
    <w:uiPriority w:val="72"/>
    <w:semiHidden/>
    <w:unhideWhenUsed/>
    <w:rsid w:val="00853F66"/>
    <w:pPr>
      <w:spacing w:after="0" w:line="240" w:lineRule="auto"/>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Listecouleur-Accent4">
    <w:name w:val="Colorful List Accent 4"/>
    <w:basedOn w:val="TableauNormal"/>
    <w:uiPriority w:val="72"/>
    <w:semiHidden/>
    <w:unhideWhenUsed/>
    <w:rsid w:val="00853F66"/>
    <w:pPr>
      <w:spacing w:after="0" w:line="240" w:lineRule="auto"/>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Listecouleur-Accent5">
    <w:name w:val="Colorful List Accent 5"/>
    <w:basedOn w:val="TableauNormal"/>
    <w:uiPriority w:val="72"/>
    <w:semiHidden/>
    <w:unhideWhenUsed/>
    <w:rsid w:val="00853F66"/>
    <w:pPr>
      <w:spacing w:after="0" w:line="240" w:lineRule="auto"/>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Listecouleur-Accent6">
    <w:name w:val="Colorful List Accent 6"/>
    <w:basedOn w:val="TableauNormal"/>
    <w:uiPriority w:val="72"/>
    <w:semiHidden/>
    <w:unhideWhenUsed/>
    <w:rsid w:val="00853F66"/>
    <w:pPr>
      <w:spacing w:after="0" w:line="240" w:lineRule="auto"/>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Tableaucolor1">
    <w:name w:val="Table Colorful 1"/>
    <w:basedOn w:val="TableauNormal"/>
    <w:uiPriority w:val="99"/>
    <w:semiHidden/>
    <w:unhideWhenUsed/>
    <w:rsid w:val="00853F6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853F6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853F6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ramecouleur">
    <w:name w:val="Colorful Shading"/>
    <w:basedOn w:val="TableauNormal"/>
    <w:uiPriority w:val="71"/>
    <w:semiHidden/>
    <w:unhideWhenUsed/>
    <w:rsid w:val="00853F66"/>
    <w:pPr>
      <w:spacing w:after="0" w:line="240" w:lineRule="auto"/>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853F66"/>
    <w:pPr>
      <w:spacing w:after="0" w:line="240" w:lineRule="auto"/>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853F66"/>
    <w:pPr>
      <w:spacing w:after="0" w:line="240" w:lineRule="auto"/>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853F66"/>
    <w:pPr>
      <w:spacing w:after="0" w:line="240" w:lineRule="auto"/>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Tramecouleur-Accent4">
    <w:name w:val="Colorful Shading Accent 4"/>
    <w:basedOn w:val="TableauNormal"/>
    <w:uiPriority w:val="71"/>
    <w:semiHidden/>
    <w:unhideWhenUsed/>
    <w:rsid w:val="00853F66"/>
    <w:pPr>
      <w:spacing w:after="0" w:line="240" w:lineRule="auto"/>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853F66"/>
    <w:pPr>
      <w:spacing w:after="0" w:line="240" w:lineRule="auto"/>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853F66"/>
    <w:pPr>
      <w:spacing w:after="0" w:line="240" w:lineRule="auto"/>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Grillecouleur">
    <w:name w:val="Colorful Grid"/>
    <w:basedOn w:val="TableauNormal"/>
    <w:uiPriority w:val="73"/>
    <w:semiHidden/>
    <w:unhideWhenUsed/>
    <w:rsid w:val="00853F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853F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rillecouleur-Accent2">
    <w:name w:val="Colorful Grid Accent 2"/>
    <w:basedOn w:val="TableauNormal"/>
    <w:uiPriority w:val="73"/>
    <w:semiHidden/>
    <w:unhideWhenUsed/>
    <w:rsid w:val="00853F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rillecouleur-Accent3">
    <w:name w:val="Colorful Grid Accent 3"/>
    <w:basedOn w:val="TableauNormal"/>
    <w:uiPriority w:val="73"/>
    <w:semiHidden/>
    <w:unhideWhenUsed/>
    <w:rsid w:val="00853F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rillecouleur-Accent4">
    <w:name w:val="Colorful Grid Accent 4"/>
    <w:basedOn w:val="TableauNormal"/>
    <w:uiPriority w:val="73"/>
    <w:semiHidden/>
    <w:unhideWhenUsed/>
    <w:rsid w:val="00853F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rillecouleur-Accent5">
    <w:name w:val="Colorful Grid Accent 5"/>
    <w:basedOn w:val="TableauNormal"/>
    <w:uiPriority w:val="73"/>
    <w:semiHidden/>
    <w:unhideWhenUsed/>
    <w:rsid w:val="00853F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rillecouleur-Accent6">
    <w:name w:val="Colorful Grid Accent 6"/>
    <w:basedOn w:val="TableauNormal"/>
    <w:uiPriority w:val="73"/>
    <w:semiHidden/>
    <w:unhideWhenUsed/>
    <w:rsid w:val="00853F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Commentaire">
    <w:name w:val="annotation text"/>
    <w:basedOn w:val="Normal"/>
    <w:link w:val="CommentaireCar"/>
    <w:uiPriority w:val="99"/>
    <w:semiHidden/>
    <w:unhideWhenUsed/>
    <w:rsid w:val="00853F66"/>
    <w:pPr>
      <w:spacing w:line="240" w:lineRule="auto"/>
    </w:pPr>
    <w:rPr>
      <w:sz w:val="20"/>
      <w:szCs w:val="20"/>
    </w:rPr>
  </w:style>
  <w:style w:type="character" w:customStyle="1" w:styleId="CommentaireCar">
    <w:name w:val="Commentaire Car"/>
    <w:basedOn w:val="Policepardfaut"/>
    <w:link w:val="Commentaire"/>
    <w:uiPriority w:val="99"/>
    <w:semiHidden/>
    <w:rsid w:val="00853F66"/>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853F66"/>
    <w:rPr>
      <w:b/>
      <w:bCs/>
    </w:rPr>
  </w:style>
  <w:style w:type="character" w:customStyle="1" w:styleId="ObjetducommentaireCar">
    <w:name w:val="Objet du commentaire Car"/>
    <w:basedOn w:val="CommentaireCar"/>
    <w:link w:val="Objetducommentaire"/>
    <w:uiPriority w:val="99"/>
    <w:semiHidden/>
    <w:rsid w:val="00853F66"/>
    <w:rPr>
      <w:rFonts w:ascii="Calibri" w:hAnsi="Calibri" w:cs="Calibri"/>
      <w:b/>
      <w:bCs/>
      <w:sz w:val="20"/>
      <w:szCs w:val="20"/>
    </w:rPr>
  </w:style>
  <w:style w:type="character" w:styleId="Marquedecommentaire">
    <w:name w:val="annotation reference"/>
    <w:basedOn w:val="Policepardfaut"/>
    <w:uiPriority w:val="99"/>
    <w:semiHidden/>
    <w:unhideWhenUsed/>
    <w:rsid w:val="00853F66"/>
    <w:rPr>
      <w:rFonts w:ascii="Calibri" w:hAnsi="Calibri" w:cs="Calibri"/>
      <w:sz w:val="16"/>
      <w:szCs w:val="16"/>
    </w:rPr>
  </w:style>
  <w:style w:type="paragraph" w:styleId="Adressedestinataire">
    <w:name w:val="envelope address"/>
    <w:basedOn w:val="Normal"/>
    <w:uiPriority w:val="99"/>
    <w:semiHidden/>
    <w:unhideWhenUsed/>
    <w:rsid w:val="00853F66"/>
    <w:pPr>
      <w:framePr w:w="7920" w:h="1980" w:hRule="exact" w:hSpace="180" w:wrap="auto" w:hAnchor="page" w:xAlign="center" w:yAlign="bottom"/>
      <w:spacing w:after="0" w:line="240" w:lineRule="auto"/>
      <w:ind w:left="2880"/>
    </w:pPr>
    <w:rPr>
      <w:rFonts w:ascii="Corbel" w:eastAsiaTheme="majorEastAsia" w:hAnsi="Corbel" w:cstheme="majorBidi"/>
    </w:rPr>
  </w:style>
  <w:style w:type="paragraph" w:styleId="Normalcentr">
    <w:name w:val="Block Text"/>
    <w:basedOn w:val="Normal"/>
    <w:uiPriority w:val="99"/>
    <w:semiHidden/>
    <w:unhideWhenUsed/>
    <w:rsid w:val="00853F66"/>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Explorateurdedocuments">
    <w:name w:val="Document Map"/>
    <w:basedOn w:val="Normal"/>
    <w:link w:val="ExplorateurdedocumentsCar"/>
    <w:uiPriority w:val="99"/>
    <w:semiHidden/>
    <w:unhideWhenUsed/>
    <w:rsid w:val="00853F66"/>
    <w:pPr>
      <w:spacing w:after="0" w:line="240" w:lineRule="auto"/>
    </w:pPr>
    <w:rPr>
      <w:rFonts w:ascii="Microsoft YaHei UI" w:eastAsia="Microsoft YaHei UI" w:hAnsi="Microsoft YaHei UI"/>
      <w:sz w:val="18"/>
      <w:szCs w:val="18"/>
    </w:rPr>
  </w:style>
  <w:style w:type="character" w:customStyle="1" w:styleId="ExplorateurdedocumentsCar">
    <w:name w:val="Explorateur de documents Car"/>
    <w:basedOn w:val="Policepardfaut"/>
    <w:link w:val="Explorateurdedocuments"/>
    <w:uiPriority w:val="99"/>
    <w:semiHidden/>
    <w:rsid w:val="00853F66"/>
    <w:rPr>
      <w:rFonts w:ascii="Microsoft YaHei UI" w:eastAsia="Microsoft YaHei UI" w:hAnsi="Microsoft YaHei UI" w:cs="Calibri"/>
      <w:sz w:val="18"/>
      <w:szCs w:val="18"/>
    </w:rPr>
  </w:style>
  <w:style w:type="numbering" w:styleId="ArticleSection">
    <w:name w:val="Outline List 3"/>
    <w:basedOn w:val="Aucuneliste"/>
    <w:uiPriority w:val="99"/>
    <w:semiHidden/>
    <w:unhideWhenUsed/>
    <w:rsid w:val="00853F66"/>
    <w:pPr>
      <w:numPr>
        <w:numId w:val="13"/>
      </w:numPr>
    </w:pPr>
  </w:style>
  <w:style w:type="table" w:styleId="Tableausimple1">
    <w:name w:val="Plain Table 1"/>
    <w:basedOn w:val="TableauNormal"/>
    <w:uiPriority w:val="41"/>
    <w:rsid w:val="00853F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853F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853F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853F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853F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nsinterligne">
    <w:name w:val="No Spacing"/>
    <w:uiPriority w:val="1"/>
    <w:semiHidden/>
    <w:unhideWhenUsed/>
    <w:qFormat/>
    <w:rsid w:val="00853F66"/>
    <w:pPr>
      <w:spacing w:after="0" w:line="240" w:lineRule="auto"/>
    </w:pPr>
    <w:rPr>
      <w:rFonts w:ascii="Calibri" w:hAnsi="Calibri" w:cs="Calibri"/>
    </w:rPr>
  </w:style>
  <w:style w:type="character" w:styleId="Accentuationintense">
    <w:name w:val="Intense Emphasis"/>
    <w:basedOn w:val="Policepardfaut"/>
    <w:uiPriority w:val="21"/>
    <w:semiHidden/>
    <w:unhideWhenUsed/>
    <w:qFormat/>
    <w:rsid w:val="00853F66"/>
    <w:rPr>
      <w:rFonts w:ascii="Calibri" w:hAnsi="Calibri" w:cs="Calibri"/>
      <w:i/>
      <w:iCs/>
      <w:color w:val="2C567A" w:themeColor="accent1"/>
    </w:rPr>
  </w:style>
  <w:style w:type="paragraph" w:styleId="NormalWeb">
    <w:name w:val="Normal (Web)"/>
    <w:basedOn w:val="Normal"/>
    <w:uiPriority w:val="99"/>
    <w:semiHidden/>
    <w:unhideWhenUsed/>
    <w:rsid w:val="00853F66"/>
    <w:rPr>
      <w:rFonts w:ascii="Times New Roman" w:hAnsi="Times New Roman" w:cs="Times New Roman"/>
    </w:rPr>
  </w:style>
  <w:style w:type="character" w:customStyle="1" w:styleId="SmartHyperlink1">
    <w:name w:val="Smart Hyperlink1"/>
    <w:basedOn w:val="Policepardfaut"/>
    <w:uiPriority w:val="99"/>
    <w:semiHidden/>
    <w:unhideWhenUsed/>
    <w:rsid w:val="00853F66"/>
    <w:rPr>
      <w:rFonts w:ascii="Calibri" w:hAnsi="Calibri" w:cs="Calibri"/>
      <w:u w:val="dotted"/>
    </w:rPr>
  </w:style>
  <w:style w:type="character" w:customStyle="1" w:styleId="Mentionnonrsolue1">
    <w:name w:val="Mention non résolue1"/>
    <w:basedOn w:val="Policepardfaut"/>
    <w:uiPriority w:val="99"/>
    <w:semiHidden/>
    <w:unhideWhenUsed/>
    <w:rsid w:val="00853F66"/>
    <w:rPr>
      <w:rFonts w:ascii="Calibri" w:hAnsi="Calibri" w:cs="Calibri"/>
      <w:color w:val="605E5C"/>
      <w:shd w:val="clear" w:color="auto" w:fill="E1DFDD"/>
    </w:rPr>
  </w:style>
  <w:style w:type="paragraph" w:styleId="Titre">
    <w:name w:val="Title"/>
    <w:basedOn w:val="Normal"/>
    <w:next w:val="Normal"/>
    <w:link w:val="TitreCar"/>
    <w:uiPriority w:val="10"/>
    <w:semiHidden/>
    <w:unhideWhenUsed/>
    <w:rsid w:val="00853F66"/>
    <w:pPr>
      <w:spacing w:after="0" w:line="240" w:lineRule="auto"/>
      <w:contextualSpacing/>
    </w:pPr>
    <w:rPr>
      <w:rFonts w:ascii="Corbel" w:eastAsiaTheme="majorEastAsia" w:hAnsi="Corbel" w:cstheme="majorBidi"/>
      <w:spacing w:val="-10"/>
      <w:kern w:val="28"/>
      <w:sz w:val="56"/>
      <w:szCs w:val="56"/>
    </w:rPr>
  </w:style>
  <w:style w:type="character" w:customStyle="1" w:styleId="TitreCar">
    <w:name w:val="Titre Car"/>
    <w:basedOn w:val="Policepardfaut"/>
    <w:link w:val="Titre"/>
    <w:uiPriority w:val="10"/>
    <w:semiHidden/>
    <w:rsid w:val="00853F66"/>
    <w:rPr>
      <w:rFonts w:ascii="Corbel" w:eastAsiaTheme="majorEastAsia" w:hAnsi="Corbel" w:cstheme="majorBidi"/>
      <w:spacing w:val="-10"/>
      <w:kern w:val="28"/>
      <w:sz w:val="56"/>
      <w:szCs w:val="56"/>
    </w:rPr>
  </w:style>
  <w:style w:type="paragraph" w:styleId="Corpsdetexte">
    <w:name w:val="Body Text"/>
    <w:basedOn w:val="Normal"/>
    <w:link w:val="CorpsdetexteCar"/>
    <w:uiPriority w:val="99"/>
    <w:semiHidden/>
    <w:unhideWhenUsed/>
    <w:rsid w:val="00853F66"/>
    <w:pPr>
      <w:spacing w:after="120"/>
    </w:pPr>
  </w:style>
  <w:style w:type="character" w:customStyle="1" w:styleId="CorpsdetexteCar">
    <w:name w:val="Corps de texte Car"/>
    <w:basedOn w:val="Policepardfaut"/>
    <w:link w:val="Corpsdetexte"/>
    <w:uiPriority w:val="99"/>
    <w:semiHidden/>
    <w:rsid w:val="00853F66"/>
    <w:rPr>
      <w:rFonts w:ascii="Calibri" w:hAnsi="Calibri" w:cs="Calibri"/>
    </w:rPr>
  </w:style>
  <w:style w:type="paragraph" w:styleId="Corpsdetexte2">
    <w:name w:val="Body Text 2"/>
    <w:basedOn w:val="Normal"/>
    <w:link w:val="Corpsdetexte2Car"/>
    <w:uiPriority w:val="99"/>
    <w:semiHidden/>
    <w:unhideWhenUsed/>
    <w:rsid w:val="00853F66"/>
    <w:pPr>
      <w:spacing w:after="120" w:line="480" w:lineRule="auto"/>
    </w:pPr>
  </w:style>
  <w:style w:type="character" w:customStyle="1" w:styleId="Corpsdetexte2Car">
    <w:name w:val="Corps de texte 2 Car"/>
    <w:basedOn w:val="Policepardfaut"/>
    <w:link w:val="Corpsdetexte2"/>
    <w:uiPriority w:val="99"/>
    <w:semiHidden/>
    <w:rsid w:val="00853F66"/>
    <w:rPr>
      <w:rFonts w:ascii="Calibri" w:hAnsi="Calibri" w:cs="Calibri"/>
    </w:rPr>
  </w:style>
  <w:style w:type="paragraph" w:styleId="Corpsdetexte3">
    <w:name w:val="Body Text 3"/>
    <w:basedOn w:val="Normal"/>
    <w:link w:val="Corpsdetexte3Car"/>
    <w:uiPriority w:val="99"/>
    <w:semiHidden/>
    <w:unhideWhenUsed/>
    <w:rsid w:val="00853F66"/>
    <w:pPr>
      <w:spacing w:after="120"/>
    </w:pPr>
    <w:rPr>
      <w:sz w:val="16"/>
      <w:szCs w:val="16"/>
    </w:rPr>
  </w:style>
  <w:style w:type="character" w:customStyle="1" w:styleId="Corpsdetexte3Car">
    <w:name w:val="Corps de texte 3 Car"/>
    <w:basedOn w:val="Policepardfaut"/>
    <w:link w:val="Corpsdetexte3"/>
    <w:uiPriority w:val="99"/>
    <w:semiHidden/>
    <w:rsid w:val="00853F66"/>
    <w:rPr>
      <w:rFonts w:ascii="Calibri" w:hAnsi="Calibri" w:cs="Calibri"/>
      <w:sz w:val="16"/>
      <w:szCs w:val="16"/>
    </w:rPr>
  </w:style>
  <w:style w:type="paragraph" w:styleId="Retraitcorpsdetexte">
    <w:name w:val="Body Text Indent"/>
    <w:basedOn w:val="Normal"/>
    <w:link w:val="RetraitcorpsdetexteCar"/>
    <w:uiPriority w:val="99"/>
    <w:semiHidden/>
    <w:unhideWhenUsed/>
    <w:rsid w:val="00853F66"/>
    <w:pPr>
      <w:spacing w:after="120"/>
      <w:ind w:left="360"/>
    </w:pPr>
  </w:style>
  <w:style w:type="character" w:customStyle="1" w:styleId="RetraitcorpsdetexteCar">
    <w:name w:val="Retrait corps de texte Car"/>
    <w:basedOn w:val="Policepardfaut"/>
    <w:link w:val="Retraitcorpsdetexte"/>
    <w:uiPriority w:val="99"/>
    <w:semiHidden/>
    <w:rsid w:val="00853F66"/>
    <w:rPr>
      <w:rFonts w:ascii="Calibri" w:hAnsi="Calibri" w:cs="Calibri"/>
    </w:rPr>
  </w:style>
  <w:style w:type="paragraph" w:styleId="Retraitcorpsdetexte2">
    <w:name w:val="Body Text Indent 2"/>
    <w:basedOn w:val="Normal"/>
    <w:link w:val="Retraitcorpsdetexte2Car"/>
    <w:uiPriority w:val="99"/>
    <w:semiHidden/>
    <w:unhideWhenUsed/>
    <w:rsid w:val="00853F66"/>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853F66"/>
    <w:rPr>
      <w:rFonts w:ascii="Calibri" w:hAnsi="Calibri" w:cs="Calibri"/>
    </w:rPr>
  </w:style>
  <w:style w:type="paragraph" w:styleId="Retraitcorpsdetexte3">
    <w:name w:val="Body Text Indent 3"/>
    <w:basedOn w:val="Normal"/>
    <w:link w:val="Retraitcorpsdetexte3Car"/>
    <w:uiPriority w:val="99"/>
    <w:semiHidden/>
    <w:unhideWhenUsed/>
    <w:rsid w:val="00853F66"/>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853F66"/>
    <w:rPr>
      <w:rFonts w:ascii="Calibri" w:hAnsi="Calibri" w:cs="Calibri"/>
      <w:sz w:val="16"/>
      <w:szCs w:val="16"/>
    </w:rPr>
  </w:style>
  <w:style w:type="paragraph" w:styleId="Retrait1religne">
    <w:name w:val="Body Text First Indent"/>
    <w:basedOn w:val="Corpsdetexte"/>
    <w:link w:val="Retrait1religneCar"/>
    <w:uiPriority w:val="99"/>
    <w:semiHidden/>
    <w:unhideWhenUsed/>
    <w:rsid w:val="00853F66"/>
    <w:pPr>
      <w:spacing w:after="240"/>
      <w:ind w:firstLine="360"/>
    </w:pPr>
  </w:style>
  <w:style w:type="character" w:customStyle="1" w:styleId="Retrait1religneCar">
    <w:name w:val="Retrait 1re ligne Car"/>
    <w:basedOn w:val="CorpsdetexteCar"/>
    <w:link w:val="Retrait1religne"/>
    <w:uiPriority w:val="99"/>
    <w:semiHidden/>
    <w:rsid w:val="00853F66"/>
    <w:rPr>
      <w:rFonts w:ascii="Calibri" w:hAnsi="Calibri" w:cs="Calibri"/>
    </w:rPr>
  </w:style>
  <w:style w:type="paragraph" w:styleId="Retraitcorpset1relig">
    <w:name w:val="Body Text First Indent 2"/>
    <w:basedOn w:val="Retraitcorpsdetexte"/>
    <w:link w:val="Retraitcorpset1religCar"/>
    <w:uiPriority w:val="99"/>
    <w:semiHidden/>
    <w:unhideWhenUsed/>
    <w:rsid w:val="00853F66"/>
    <w:pPr>
      <w:spacing w:after="240"/>
      <w:ind w:firstLine="360"/>
    </w:pPr>
  </w:style>
  <w:style w:type="character" w:customStyle="1" w:styleId="Retraitcorpset1religCar">
    <w:name w:val="Retrait corps et 1re lig. Car"/>
    <w:basedOn w:val="RetraitcorpsdetexteCar"/>
    <w:link w:val="Retraitcorpset1relig"/>
    <w:uiPriority w:val="99"/>
    <w:semiHidden/>
    <w:rsid w:val="00853F66"/>
    <w:rPr>
      <w:rFonts w:ascii="Calibri" w:hAnsi="Calibri" w:cs="Calibri"/>
    </w:rPr>
  </w:style>
  <w:style w:type="paragraph" w:styleId="Retraitnormal">
    <w:name w:val="Normal Indent"/>
    <w:basedOn w:val="Normal"/>
    <w:uiPriority w:val="99"/>
    <w:semiHidden/>
    <w:unhideWhenUsed/>
    <w:rsid w:val="00853F66"/>
    <w:pPr>
      <w:ind w:left="720"/>
    </w:pPr>
  </w:style>
  <w:style w:type="paragraph" w:styleId="Titredenote">
    <w:name w:val="Note Heading"/>
    <w:basedOn w:val="Normal"/>
    <w:next w:val="Normal"/>
    <w:link w:val="TitredenoteCar"/>
    <w:uiPriority w:val="99"/>
    <w:semiHidden/>
    <w:unhideWhenUsed/>
    <w:rsid w:val="00853F66"/>
    <w:pPr>
      <w:spacing w:after="0" w:line="240" w:lineRule="auto"/>
    </w:pPr>
  </w:style>
  <w:style w:type="character" w:customStyle="1" w:styleId="TitredenoteCar">
    <w:name w:val="Titre de note Car"/>
    <w:basedOn w:val="Policepardfaut"/>
    <w:link w:val="Titredenote"/>
    <w:uiPriority w:val="99"/>
    <w:semiHidden/>
    <w:rsid w:val="00853F66"/>
    <w:rPr>
      <w:rFonts w:ascii="Calibri" w:hAnsi="Calibri" w:cs="Calibri"/>
    </w:rPr>
  </w:style>
  <w:style w:type="table" w:styleId="Tableaucontemporain">
    <w:name w:val="Table Contemporary"/>
    <w:basedOn w:val="TableauNormal"/>
    <w:uiPriority w:val="99"/>
    <w:semiHidden/>
    <w:unhideWhenUsed/>
    <w:rsid w:val="00853F6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steclaire">
    <w:name w:val="Light List"/>
    <w:basedOn w:val="TableauNormal"/>
    <w:uiPriority w:val="61"/>
    <w:semiHidden/>
    <w:unhideWhenUsed/>
    <w:rsid w:val="00853F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853F66"/>
    <w:pPr>
      <w:spacing w:after="0" w:line="240" w:lineRule="auto"/>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steclaire-Accent2">
    <w:name w:val="Light List Accent 2"/>
    <w:basedOn w:val="TableauNormal"/>
    <w:uiPriority w:val="61"/>
    <w:semiHidden/>
    <w:unhideWhenUsed/>
    <w:rsid w:val="00853F66"/>
    <w:pPr>
      <w:spacing w:after="0" w:line="240" w:lineRule="auto"/>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steclaire-Accent3">
    <w:name w:val="Light List Accent 3"/>
    <w:basedOn w:val="TableauNormal"/>
    <w:uiPriority w:val="61"/>
    <w:semiHidden/>
    <w:unhideWhenUsed/>
    <w:rsid w:val="00853F66"/>
    <w:pPr>
      <w:spacing w:after="0" w:line="240" w:lineRule="auto"/>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steclaire-Accent4">
    <w:name w:val="Light List Accent 4"/>
    <w:basedOn w:val="TableauNormal"/>
    <w:uiPriority w:val="61"/>
    <w:semiHidden/>
    <w:unhideWhenUsed/>
    <w:rsid w:val="00853F66"/>
    <w:pPr>
      <w:spacing w:after="0" w:line="240" w:lineRule="auto"/>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steclaire-Accent5">
    <w:name w:val="Light List Accent 5"/>
    <w:basedOn w:val="TableauNormal"/>
    <w:uiPriority w:val="61"/>
    <w:semiHidden/>
    <w:unhideWhenUsed/>
    <w:rsid w:val="00853F66"/>
    <w:pPr>
      <w:spacing w:after="0" w:line="240" w:lineRule="auto"/>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steclaire-Accent6">
    <w:name w:val="Light List Accent 6"/>
    <w:basedOn w:val="TableauNormal"/>
    <w:uiPriority w:val="61"/>
    <w:semiHidden/>
    <w:unhideWhenUsed/>
    <w:rsid w:val="00853F66"/>
    <w:pPr>
      <w:spacing w:after="0" w:line="240" w:lineRule="auto"/>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Ombrageclair">
    <w:name w:val="Light Shading"/>
    <w:basedOn w:val="TableauNormal"/>
    <w:uiPriority w:val="60"/>
    <w:semiHidden/>
    <w:unhideWhenUsed/>
    <w:rsid w:val="00853F6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853F66"/>
    <w:pPr>
      <w:spacing w:after="0" w:line="240" w:lineRule="auto"/>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Trameclaire-Accent2">
    <w:name w:val="Light Shading Accent 2"/>
    <w:basedOn w:val="TableauNormal"/>
    <w:uiPriority w:val="60"/>
    <w:semiHidden/>
    <w:unhideWhenUsed/>
    <w:rsid w:val="00853F66"/>
    <w:pPr>
      <w:spacing w:after="0" w:line="240" w:lineRule="auto"/>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Trameclaire-Accent3">
    <w:name w:val="Light Shading Accent 3"/>
    <w:basedOn w:val="TableauNormal"/>
    <w:uiPriority w:val="60"/>
    <w:semiHidden/>
    <w:unhideWhenUsed/>
    <w:rsid w:val="00853F66"/>
    <w:pPr>
      <w:spacing w:after="0" w:line="240" w:lineRule="auto"/>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Trameclaire-Accent4">
    <w:name w:val="Light Shading Accent 4"/>
    <w:basedOn w:val="TableauNormal"/>
    <w:uiPriority w:val="60"/>
    <w:semiHidden/>
    <w:unhideWhenUsed/>
    <w:rsid w:val="00853F66"/>
    <w:pPr>
      <w:spacing w:after="0" w:line="240" w:lineRule="auto"/>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Trameclaire-Accent5">
    <w:name w:val="Light Shading Accent 5"/>
    <w:basedOn w:val="TableauNormal"/>
    <w:uiPriority w:val="60"/>
    <w:semiHidden/>
    <w:unhideWhenUsed/>
    <w:rsid w:val="00853F66"/>
    <w:pPr>
      <w:spacing w:after="0" w:line="240" w:lineRule="auto"/>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Trameclaire-Accent6">
    <w:name w:val="Light Shading Accent 6"/>
    <w:basedOn w:val="TableauNormal"/>
    <w:uiPriority w:val="60"/>
    <w:semiHidden/>
    <w:unhideWhenUsed/>
    <w:rsid w:val="00853F66"/>
    <w:pPr>
      <w:spacing w:after="0" w:line="240" w:lineRule="auto"/>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Grilleclaire">
    <w:name w:val="Light Grid"/>
    <w:basedOn w:val="TableauNormal"/>
    <w:uiPriority w:val="62"/>
    <w:semiHidden/>
    <w:unhideWhenUsed/>
    <w:rsid w:val="00853F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853F66"/>
    <w:pPr>
      <w:spacing w:after="0" w:line="240" w:lineRule="auto"/>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Grilleclaire-Accent2">
    <w:name w:val="Light Grid Accent 2"/>
    <w:basedOn w:val="TableauNormal"/>
    <w:uiPriority w:val="62"/>
    <w:semiHidden/>
    <w:unhideWhenUsed/>
    <w:rsid w:val="00853F66"/>
    <w:pPr>
      <w:spacing w:after="0" w:line="240" w:lineRule="auto"/>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Grilleclaire-Accent3">
    <w:name w:val="Light Grid Accent 3"/>
    <w:basedOn w:val="TableauNormal"/>
    <w:uiPriority w:val="62"/>
    <w:semiHidden/>
    <w:unhideWhenUsed/>
    <w:rsid w:val="00853F66"/>
    <w:pPr>
      <w:spacing w:after="0" w:line="240" w:lineRule="auto"/>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Grilleclaire-Accent4">
    <w:name w:val="Light Grid Accent 4"/>
    <w:basedOn w:val="TableauNormal"/>
    <w:uiPriority w:val="62"/>
    <w:semiHidden/>
    <w:unhideWhenUsed/>
    <w:rsid w:val="00853F66"/>
    <w:pPr>
      <w:spacing w:after="0" w:line="240" w:lineRule="auto"/>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Grilleclaire-Accent5">
    <w:name w:val="Light Grid Accent 5"/>
    <w:basedOn w:val="TableauNormal"/>
    <w:uiPriority w:val="62"/>
    <w:semiHidden/>
    <w:unhideWhenUsed/>
    <w:rsid w:val="00853F66"/>
    <w:pPr>
      <w:spacing w:after="0" w:line="240" w:lineRule="auto"/>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Grilleclaire-Accent6">
    <w:name w:val="Light Grid Accent 6"/>
    <w:basedOn w:val="TableauNormal"/>
    <w:uiPriority w:val="62"/>
    <w:semiHidden/>
    <w:unhideWhenUsed/>
    <w:rsid w:val="00853F66"/>
    <w:pPr>
      <w:spacing w:after="0" w:line="240" w:lineRule="auto"/>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Listefonce">
    <w:name w:val="Dark List"/>
    <w:basedOn w:val="TableauNormal"/>
    <w:uiPriority w:val="70"/>
    <w:semiHidden/>
    <w:unhideWhenUsed/>
    <w:rsid w:val="00853F6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853F66"/>
    <w:pPr>
      <w:spacing w:after="0" w:line="240" w:lineRule="auto"/>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Listefonce-Accent2">
    <w:name w:val="Dark List Accent 2"/>
    <w:basedOn w:val="TableauNormal"/>
    <w:uiPriority w:val="70"/>
    <w:semiHidden/>
    <w:unhideWhenUsed/>
    <w:rsid w:val="00853F66"/>
    <w:pPr>
      <w:spacing w:after="0" w:line="240" w:lineRule="auto"/>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Listefonce-Accent3">
    <w:name w:val="Dark List Accent 3"/>
    <w:basedOn w:val="TableauNormal"/>
    <w:uiPriority w:val="70"/>
    <w:semiHidden/>
    <w:unhideWhenUsed/>
    <w:rsid w:val="00853F66"/>
    <w:pPr>
      <w:spacing w:after="0" w:line="240" w:lineRule="auto"/>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Listefonce-Accent4">
    <w:name w:val="Dark List Accent 4"/>
    <w:basedOn w:val="TableauNormal"/>
    <w:uiPriority w:val="70"/>
    <w:semiHidden/>
    <w:unhideWhenUsed/>
    <w:rsid w:val="00853F66"/>
    <w:pPr>
      <w:spacing w:after="0" w:line="240" w:lineRule="auto"/>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Listefonce-Accent5">
    <w:name w:val="Dark List Accent 5"/>
    <w:basedOn w:val="TableauNormal"/>
    <w:uiPriority w:val="70"/>
    <w:semiHidden/>
    <w:unhideWhenUsed/>
    <w:rsid w:val="00853F66"/>
    <w:pPr>
      <w:spacing w:after="0" w:line="240" w:lineRule="auto"/>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Listefonce-Accent6">
    <w:name w:val="Dark List Accent 6"/>
    <w:basedOn w:val="TableauNormal"/>
    <w:uiPriority w:val="70"/>
    <w:semiHidden/>
    <w:unhideWhenUsed/>
    <w:rsid w:val="00853F66"/>
    <w:pPr>
      <w:spacing w:after="0" w:line="240" w:lineRule="auto"/>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TableauListe1Clair">
    <w:name w:val="List Table 1 Light"/>
    <w:basedOn w:val="TableauNormal"/>
    <w:uiPriority w:val="46"/>
    <w:rsid w:val="00853F6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853F66"/>
    <w:pPr>
      <w:spacing w:after="0" w:line="240" w:lineRule="auto"/>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TableauListe1Clair-Accentuation2">
    <w:name w:val="List Table 1 Light Accent 2"/>
    <w:basedOn w:val="TableauNormal"/>
    <w:uiPriority w:val="46"/>
    <w:rsid w:val="00853F66"/>
    <w:pPr>
      <w:spacing w:after="0" w:line="240" w:lineRule="auto"/>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TableauListe1Clair-Accentuation3">
    <w:name w:val="List Table 1 Light Accent 3"/>
    <w:basedOn w:val="TableauNormal"/>
    <w:uiPriority w:val="46"/>
    <w:rsid w:val="00853F66"/>
    <w:pPr>
      <w:spacing w:after="0" w:line="240" w:lineRule="auto"/>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TableauListe1Clair-Accentuation4">
    <w:name w:val="List Table 1 Light Accent 4"/>
    <w:basedOn w:val="TableauNormal"/>
    <w:uiPriority w:val="46"/>
    <w:rsid w:val="00853F66"/>
    <w:pPr>
      <w:spacing w:after="0" w:line="240" w:lineRule="auto"/>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TableauListe1Clair-Accentuation5">
    <w:name w:val="List Table 1 Light Accent 5"/>
    <w:basedOn w:val="TableauNormal"/>
    <w:uiPriority w:val="46"/>
    <w:rsid w:val="00853F66"/>
    <w:pPr>
      <w:spacing w:after="0" w:line="240" w:lineRule="auto"/>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TableauListe1Clair-Accentuation6">
    <w:name w:val="List Table 1 Light Accent 6"/>
    <w:basedOn w:val="TableauNormal"/>
    <w:uiPriority w:val="46"/>
    <w:rsid w:val="00853F66"/>
    <w:pPr>
      <w:spacing w:after="0" w:line="240" w:lineRule="auto"/>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TableauListe20">
    <w:name w:val="List Table 2"/>
    <w:basedOn w:val="TableauNormal"/>
    <w:uiPriority w:val="47"/>
    <w:rsid w:val="00853F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853F66"/>
    <w:pPr>
      <w:spacing w:after="0" w:line="240" w:lineRule="auto"/>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TableauListe2-Accentuation2">
    <w:name w:val="List Table 2 Accent 2"/>
    <w:basedOn w:val="TableauNormal"/>
    <w:uiPriority w:val="47"/>
    <w:rsid w:val="00853F66"/>
    <w:pPr>
      <w:spacing w:after="0" w:line="240" w:lineRule="auto"/>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TableauListe2-Accentuation3">
    <w:name w:val="List Table 2 Accent 3"/>
    <w:basedOn w:val="TableauNormal"/>
    <w:uiPriority w:val="47"/>
    <w:rsid w:val="00853F66"/>
    <w:pPr>
      <w:spacing w:after="0" w:line="240" w:lineRule="auto"/>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TableauListe2-Accentuation4">
    <w:name w:val="List Table 2 Accent 4"/>
    <w:basedOn w:val="TableauNormal"/>
    <w:uiPriority w:val="47"/>
    <w:rsid w:val="00853F66"/>
    <w:pPr>
      <w:spacing w:after="0" w:line="240" w:lineRule="auto"/>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TableauListe2-Accentuation5">
    <w:name w:val="List Table 2 Accent 5"/>
    <w:basedOn w:val="TableauNormal"/>
    <w:uiPriority w:val="47"/>
    <w:rsid w:val="00853F66"/>
    <w:pPr>
      <w:spacing w:after="0" w:line="240" w:lineRule="auto"/>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TableauListe2-Accentuation6">
    <w:name w:val="List Table 2 Accent 6"/>
    <w:basedOn w:val="TableauNormal"/>
    <w:uiPriority w:val="47"/>
    <w:rsid w:val="00853F66"/>
    <w:pPr>
      <w:spacing w:after="0" w:line="240" w:lineRule="auto"/>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TableauListe30">
    <w:name w:val="List Table 3"/>
    <w:basedOn w:val="TableauNormal"/>
    <w:uiPriority w:val="48"/>
    <w:rsid w:val="00853F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853F66"/>
    <w:pPr>
      <w:spacing w:after="0" w:line="240" w:lineRule="auto"/>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TableauListe3-Accentuation2">
    <w:name w:val="List Table 3 Accent 2"/>
    <w:basedOn w:val="TableauNormal"/>
    <w:uiPriority w:val="48"/>
    <w:rsid w:val="00853F66"/>
    <w:pPr>
      <w:spacing w:after="0" w:line="240" w:lineRule="auto"/>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TableauListe3-Accentuation3">
    <w:name w:val="List Table 3 Accent 3"/>
    <w:basedOn w:val="TableauNormal"/>
    <w:uiPriority w:val="48"/>
    <w:rsid w:val="00853F66"/>
    <w:pPr>
      <w:spacing w:after="0" w:line="240" w:lineRule="auto"/>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TableauListe3-Accentuation4">
    <w:name w:val="List Table 3 Accent 4"/>
    <w:basedOn w:val="TableauNormal"/>
    <w:uiPriority w:val="48"/>
    <w:rsid w:val="00853F66"/>
    <w:pPr>
      <w:spacing w:after="0" w:line="240" w:lineRule="auto"/>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TableauListe3-Accentuation5">
    <w:name w:val="List Table 3 Accent 5"/>
    <w:basedOn w:val="TableauNormal"/>
    <w:uiPriority w:val="48"/>
    <w:rsid w:val="00853F66"/>
    <w:pPr>
      <w:spacing w:after="0" w:line="240" w:lineRule="auto"/>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TableauListe3-Accentuation6">
    <w:name w:val="List Table 3 Accent 6"/>
    <w:basedOn w:val="TableauNormal"/>
    <w:uiPriority w:val="48"/>
    <w:rsid w:val="00853F66"/>
    <w:pPr>
      <w:spacing w:after="0" w:line="240" w:lineRule="auto"/>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TableauListe40">
    <w:name w:val="List Table 4"/>
    <w:basedOn w:val="TableauNormal"/>
    <w:uiPriority w:val="49"/>
    <w:rsid w:val="00853F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853F66"/>
    <w:pPr>
      <w:spacing w:after="0" w:line="240" w:lineRule="auto"/>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TableauListe4-Accentuation2">
    <w:name w:val="List Table 4 Accent 2"/>
    <w:basedOn w:val="TableauNormal"/>
    <w:uiPriority w:val="49"/>
    <w:rsid w:val="00853F66"/>
    <w:pPr>
      <w:spacing w:after="0" w:line="240" w:lineRule="auto"/>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TableauListe4-Accentuation3">
    <w:name w:val="List Table 4 Accent 3"/>
    <w:basedOn w:val="TableauNormal"/>
    <w:uiPriority w:val="49"/>
    <w:rsid w:val="00853F66"/>
    <w:pPr>
      <w:spacing w:after="0" w:line="240" w:lineRule="auto"/>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TableauListe4-Accentuation4">
    <w:name w:val="List Table 4 Accent 4"/>
    <w:basedOn w:val="TableauNormal"/>
    <w:uiPriority w:val="49"/>
    <w:rsid w:val="00853F66"/>
    <w:pPr>
      <w:spacing w:after="0" w:line="240" w:lineRule="auto"/>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TableauListe4-Accentuation5">
    <w:name w:val="List Table 4 Accent 5"/>
    <w:basedOn w:val="TableauNormal"/>
    <w:uiPriority w:val="49"/>
    <w:rsid w:val="00853F66"/>
    <w:pPr>
      <w:spacing w:after="0" w:line="240" w:lineRule="auto"/>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TableauListe4-Accentuation6">
    <w:name w:val="List Table 4 Accent 6"/>
    <w:basedOn w:val="TableauNormal"/>
    <w:uiPriority w:val="49"/>
    <w:rsid w:val="00853F66"/>
    <w:pPr>
      <w:spacing w:after="0" w:line="240" w:lineRule="auto"/>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TableauListe5Fonc">
    <w:name w:val="List Table 5 Dark"/>
    <w:basedOn w:val="TableauNormal"/>
    <w:uiPriority w:val="50"/>
    <w:rsid w:val="00853F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853F66"/>
    <w:pPr>
      <w:spacing w:after="0" w:line="240" w:lineRule="auto"/>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853F66"/>
    <w:pPr>
      <w:spacing w:after="0" w:line="240" w:lineRule="auto"/>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853F66"/>
    <w:pPr>
      <w:spacing w:after="0" w:line="240" w:lineRule="auto"/>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853F66"/>
    <w:pPr>
      <w:spacing w:after="0" w:line="240" w:lineRule="auto"/>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853F66"/>
    <w:pPr>
      <w:spacing w:after="0" w:line="240" w:lineRule="auto"/>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853F66"/>
    <w:pPr>
      <w:spacing w:after="0" w:line="240" w:lineRule="auto"/>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853F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853F66"/>
    <w:pPr>
      <w:spacing w:after="0" w:line="240" w:lineRule="auto"/>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TableauListe6Couleur-Accentuation2">
    <w:name w:val="List Table 6 Colorful Accent 2"/>
    <w:basedOn w:val="TableauNormal"/>
    <w:uiPriority w:val="51"/>
    <w:rsid w:val="00853F66"/>
    <w:pPr>
      <w:spacing w:after="0" w:line="240" w:lineRule="auto"/>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TableauListe6Couleur-Accentuation3">
    <w:name w:val="List Table 6 Colorful Accent 3"/>
    <w:basedOn w:val="TableauNormal"/>
    <w:uiPriority w:val="51"/>
    <w:rsid w:val="00853F66"/>
    <w:pPr>
      <w:spacing w:after="0" w:line="240" w:lineRule="auto"/>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TableauListe6Couleur-Accentuation4">
    <w:name w:val="List Table 6 Colorful Accent 4"/>
    <w:basedOn w:val="TableauNormal"/>
    <w:uiPriority w:val="51"/>
    <w:rsid w:val="00853F66"/>
    <w:pPr>
      <w:spacing w:after="0" w:line="240" w:lineRule="auto"/>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TableauListe6Couleur-Accentuation5">
    <w:name w:val="List Table 6 Colorful Accent 5"/>
    <w:basedOn w:val="TableauNormal"/>
    <w:uiPriority w:val="51"/>
    <w:rsid w:val="00853F66"/>
    <w:pPr>
      <w:spacing w:after="0" w:line="240" w:lineRule="auto"/>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TableauListe6Couleur-Accentuation6">
    <w:name w:val="List Table 6 Colorful Accent 6"/>
    <w:basedOn w:val="TableauNormal"/>
    <w:uiPriority w:val="51"/>
    <w:rsid w:val="00853F66"/>
    <w:pPr>
      <w:spacing w:after="0" w:line="240" w:lineRule="auto"/>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TableauListe7Couleur">
    <w:name w:val="List Table 7 Colorful"/>
    <w:basedOn w:val="TableauNormal"/>
    <w:uiPriority w:val="52"/>
    <w:rsid w:val="00853F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853F66"/>
    <w:pPr>
      <w:spacing w:after="0" w:line="240" w:lineRule="auto"/>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853F66"/>
    <w:pPr>
      <w:spacing w:after="0" w:line="240" w:lineRule="auto"/>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853F66"/>
    <w:pPr>
      <w:spacing w:after="0" w:line="240" w:lineRule="auto"/>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853F66"/>
    <w:pPr>
      <w:spacing w:after="0" w:line="240" w:lineRule="auto"/>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853F66"/>
    <w:pPr>
      <w:spacing w:after="0" w:line="240" w:lineRule="auto"/>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853F66"/>
    <w:pPr>
      <w:spacing w:after="0" w:line="240" w:lineRule="auto"/>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ignaturelectronique">
    <w:name w:val="E-mail Signature"/>
    <w:basedOn w:val="Normal"/>
    <w:link w:val="SignaturelectroniqueCar"/>
    <w:uiPriority w:val="99"/>
    <w:semiHidden/>
    <w:unhideWhenUsed/>
    <w:rsid w:val="00853F66"/>
    <w:pPr>
      <w:spacing w:after="0" w:line="240" w:lineRule="auto"/>
    </w:pPr>
  </w:style>
  <w:style w:type="character" w:customStyle="1" w:styleId="SignaturelectroniqueCar">
    <w:name w:val="Signature électronique Car"/>
    <w:basedOn w:val="Policepardfaut"/>
    <w:link w:val="Signaturelectronique"/>
    <w:uiPriority w:val="99"/>
    <w:semiHidden/>
    <w:rsid w:val="00853F66"/>
    <w:rPr>
      <w:rFonts w:ascii="Calibri" w:hAnsi="Calibri" w:cs="Calibri"/>
    </w:rPr>
  </w:style>
  <w:style w:type="table" w:styleId="Colonnesdetableau1">
    <w:name w:val="Table Columns 1"/>
    <w:basedOn w:val="TableauNormal"/>
    <w:uiPriority w:val="99"/>
    <w:semiHidden/>
    <w:unhideWhenUsed/>
    <w:rsid w:val="00853F6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853F6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853F6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853F6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853F6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simple10">
    <w:name w:val="Table Simple 1"/>
    <w:basedOn w:val="TableauNormal"/>
    <w:uiPriority w:val="99"/>
    <w:semiHidden/>
    <w:unhideWhenUsed/>
    <w:rsid w:val="00853F6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853F6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853F6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853F6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853F6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853F66"/>
    <w:pPr>
      <w:spacing w:after="0" w:line="240" w:lineRule="auto"/>
      <w:ind w:left="240" w:hanging="240"/>
    </w:pPr>
  </w:style>
  <w:style w:type="paragraph" w:styleId="Index2">
    <w:name w:val="index 2"/>
    <w:basedOn w:val="Normal"/>
    <w:next w:val="Normal"/>
    <w:autoRedefine/>
    <w:uiPriority w:val="99"/>
    <w:semiHidden/>
    <w:unhideWhenUsed/>
    <w:rsid w:val="00853F66"/>
    <w:pPr>
      <w:spacing w:after="0" w:line="240" w:lineRule="auto"/>
      <w:ind w:left="480" w:hanging="240"/>
    </w:pPr>
  </w:style>
  <w:style w:type="paragraph" w:styleId="Index3">
    <w:name w:val="index 3"/>
    <w:basedOn w:val="Normal"/>
    <w:next w:val="Normal"/>
    <w:autoRedefine/>
    <w:uiPriority w:val="99"/>
    <w:semiHidden/>
    <w:unhideWhenUsed/>
    <w:rsid w:val="00853F66"/>
    <w:pPr>
      <w:spacing w:after="0" w:line="240" w:lineRule="auto"/>
      <w:ind w:left="720" w:hanging="240"/>
    </w:pPr>
  </w:style>
  <w:style w:type="paragraph" w:styleId="Index4">
    <w:name w:val="index 4"/>
    <w:basedOn w:val="Normal"/>
    <w:next w:val="Normal"/>
    <w:autoRedefine/>
    <w:uiPriority w:val="99"/>
    <w:semiHidden/>
    <w:unhideWhenUsed/>
    <w:rsid w:val="00853F66"/>
    <w:pPr>
      <w:spacing w:after="0" w:line="240" w:lineRule="auto"/>
      <w:ind w:left="960" w:hanging="240"/>
    </w:pPr>
  </w:style>
  <w:style w:type="paragraph" w:styleId="Index5">
    <w:name w:val="index 5"/>
    <w:basedOn w:val="Normal"/>
    <w:next w:val="Normal"/>
    <w:autoRedefine/>
    <w:uiPriority w:val="99"/>
    <w:semiHidden/>
    <w:unhideWhenUsed/>
    <w:rsid w:val="00853F66"/>
    <w:pPr>
      <w:spacing w:after="0" w:line="240" w:lineRule="auto"/>
      <w:ind w:left="1200" w:hanging="240"/>
    </w:pPr>
  </w:style>
  <w:style w:type="paragraph" w:styleId="Index6">
    <w:name w:val="index 6"/>
    <w:basedOn w:val="Normal"/>
    <w:next w:val="Normal"/>
    <w:autoRedefine/>
    <w:uiPriority w:val="99"/>
    <w:semiHidden/>
    <w:unhideWhenUsed/>
    <w:rsid w:val="00853F66"/>
    <w:pPr>
      <w:spacing w:after="0" w:line="240" w:lineRule="auto"/>
      <w:ind w:left="1440" w:hanging="240"/>
    </w:pPr>
  </w:style>
  <w:style w:type="paragraph" w:styleId="Index7">
    <w:name w:val="index 7"/>
    <w:basedOn w:val="Normal"/>
    <w:next w:val="Normal"/>
    <w:autoRedefine/>
    <w:uiPriority w:val="99"/>
    <w:semiHidden/>
    <w:unhideWhenUsed/>
    <w:rsid w:val="00853F66"/>
    <w:pPr>
      <w:spacing w:after="0" w:line="240" w:lineRule="auto"/>
      <w:ind w:left="1680" w:hanging="240"/>
    </w:pPr>
  </w:style>
  <w:style w:type="paragraph" w:styleId="Index8">
    <w:name w:val="index 8"/>
    <w:basedOn w:val="Normal"/>
    <w:next w:val="Normal"/>
    <w:autoRedefine/>
    <w:uiPriority w:val="99"/>
    <w:semiHidden/>
    <w:unhideWhenUsed/>
    <w:rsid w:val="00853F66"/>
    <w:pPr>
      <w:spacing w:after="0" w:line="240" w:lineRule="auto"/>
      <w:ind w:left="1920" w:hanging="240"/>
    </w:pPr>
  </w:style>
  <w:style w:type="paragraph" w:styleId="Index9">
    <w:name w:val="index 9"/>
    <w:basedOn w:val="Normal"/>
    <w:next w:val="Normal"/>
    <w:autoRedefine/>
    <w:uiPriority w:val="99"/>
    <w:semiHidden/>
    <w:unhideWhenUsed/>
    <w:rsid w:val="00853F66"/>
    <w:pPr>
      <w:spacing w:after="0" w:line="240" w:lineRule="auto"/>
      <w:ind w:left="2160" w:hanging="240"/>
    </w:pPr>
  </w:style>
  <w:style w:type="paragraph" w:styleId="Titreindex">
    <w:name w:val="index heading"/>
    <w:basedOn w:val="Normal"/>
    <w:next w:val="Index1"/>
    <w:uiPriority w:val="99"/>
    <w:semiHidden/>
    <w:unhideWhenUsed/>
    <w:rsid w:val="00853F66"/>
    <w:rPr>
      <w:rFonts w:ascii="Corbel" w:eastAsiaTheme="majorEastAsia" w:hAnsi="Corbel" w:cstheme="majorBidi"/>
      <w:b/>
      <w:bCs/>
    </w:rPr>
  </w:style>
  <w:style w:type="paragraph" w:styleId="Textebrut">
    <w:name w:val="Plain Text"/>
    <w:basedOn w:val="Normal"/>
    <w:link w:val="TextebrutCar"/>
    <w:uiPriority w:val="99"/>
    <w:semiHidden/>
    <w:unhideWhenUsed/>
    <w:rsid w:val="00853F66"/>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853F66"/>
    <w:rPr>
      <w:rFonts w:ascii="Consolas" w:hAnsi="Consolas" w:cs="Calibri"/>
      <w:sz w:val="21"/>
      <w:szCs w:val="21"/>
    </w:rPr>
  </w:style>
  <w:style w:type="table" w:styleId="Grilledetableau1">
    <w:name w:val="Table Grid 1"/>
    <w:basedOn w:val="TableauNormal"/>
    <w:uiPriority w:val="99"/>
    <w:semiHidden/>
    <w:unhideWhenUsed/>
    <w:rsid w:val="00853F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853F6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853F6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853F6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853F6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853F6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853F6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853F6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853F6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Grille1Clair">
    <w:name w:val="Grid Table 1 Light"/>
    <w:basedOn w:val="TableauNormal"/>
    <w:uiPriority w:val="46"/>
    <w:rsid w:val="00853F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853F66"/>
    <w:pPr>
      <w:spacing w:after="0" w:line="240" w:lineRule="auto"/>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853F66"/>
    <w:pPr>
      <w:spacing w:after="0" w:line="240" w:lineRule="auto"/>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853F66"/>
    <w:pPr>
      <w:spacing w:after="0" w:line="240" w:lineRule="auto"/>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853F66"/>
    <w:pPr>
      <w:spacing w:after="0" w:line="240" w:lineRule="auto"/>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853F66"/>
    <w:pPr>
      <w:spacing w:after="0" w:line="240" w:lineRule="auto"/>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853F66"/>
    <w:pPr>
      <w:spacing w:after="0" w:line="240" w:lineRule="auto"/>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853F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853F66"/>
    <w:pPr>
      <w:spacing w:after="0" w:line="240" w:lineRule="auto"/>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TableauGrille2-Accentuation2">
    <w:name w:val="Grid Table 2 Accent 2"/>
    <w:basedOn w:val="TableauNormal"/>
    <w:uiPriority w:val="47"/>
    <w:rsid w:val="00853F66"/>
    <w:pPr>
      <w:spacing w:after="0" w:line="240" w:lineRule="auto"/>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TableauGrille2-Accentuation3">
    <w:name w:val="Grid Table 2 Accent 3"/>
    <w:basedOn w:val="TableauNormal"/>
    <w:uiPriority w:val="47"/>
    <w:rsid w:val="00853F66"/>
    <w:pPr>
      <w:spacing w:after="0" w:line="240" w:lineRule="auto"/>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TableauGrille2-Accentuation4">
    <w:name w:val="Grid Table 2 Accent 4"/>
    <w:basedOn w:val="TableauNormal"/>
    <w:uiPriority w:val="47"/>
    <w:rsid w:val="00853F66"/>
    <w:pPr>
      <w:spacing w:after="0" w:line="240" w:lineRule="auto"/>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TableauGrille2-Accentuation5">
    <w:name w:val="Grid Table 2 Accent 5"/>
    <w:basedOn w:val="TableauNormal"/>
    <w:uiPriority w:val="47"/>
    <w:rsid w:val="00853F66"/>
    <w:pPr>
      <w:spacing w:after="0" w:line="240" w:lineRule="auto"/>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TableauGrille2-Accentuation6">
    <w:name w:val="Grid Table 2 Accent 6"/>
    <w:basedOn w:val="TableauNormal"/>
    <w:uiPriority w:val="47"/>
    <w:rsid w:val="00853F66"/>
    <w:pPr>
      <w:spacing w:after="0" w:line="240" w:lineRule="auto"/>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TableauGrille3">
    <w:name w:val="Grid Table 3"/>
    <w:basedOn w:val="TableauNormal"/>
    <w:uiPriority w:val="48"/>
    <w:rsid w:val="00853F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853F66"/>
    <w:pPr>
      <w:spacing w:after="0" w:line="240" w:lineRule="auto"/>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TableauGrille3-Accentuation2">
    <w:name w:val="Grid Table 3 Accent 2"/>
    <w:basedOn w:val="TableauNormal"/>
    <w:uiPriority w:val="48"/>
    <w:rsid w:val="00853F66"/>
    <w:pPr>
      <w:spacing w:after="0" w:line="240" w:lineRule="auto"/>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TableauGrille3-Accentuation3">
    <w:name w:val="Grid Table 3 Accent 3"/>
    <w:basedOn w:val="TableauNormal"/>
    <w:uiPriority w:val="48"/>
    <w:rsid w:val="00853F66"/>
    <w:pPr>
      <w:spacing w:after="0" w:line="240" w:lineRule="auto"/>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TableauGrille3-Accentuation4">
    <w:name w:val="Grid Table 3 Accent 4"/>
    <w:basedOn w:val="TableauNormal"/>
    <w:uiPriority w:val="48"/>
    <w:rsid w:val="00853F66"/>
    <w:pPr>
      <w:spacing w:after="0" w:line="240" w:lineRule="auto"/>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TableauGrille3-Accentuation5">
    <w:name w:val="Grid Table 3 Accent 5"/>
    <w:basedOn w:val="TableauNormal"/>
    <w:uiPriority w:val="48"/>
    <w:rsid w:val="00853F66"/>
    <w:pPr>
      <w:spacing w:after="0" w:line="240" w:lineRule="auto"/>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TableauGrille3-Accentuation6">
    <w:name w:val="Grid Table 3 Accent 6"/>
    <w:basedOn w:val="TableauNormal"/>
    <w:uiPriority w:val="48"/>
    <w:rsid w:val="00853F66"/>
    <w:pPr>
      <w:spacing w:after="0" w:line="240" w:lineRule="auto"/>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TableauGrille4">
    <w:name w:val="Grid Table 4"/>
    <w:basedOn w:val="TableauNormal"/>
    <w:uiPriority w:val="49"/>
    <w:rsid w:val="00853F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853F66"/>
    <w:pPr>
      <w:spacing w:after="0" w:line="240" w:lineRule="auto"/>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TableauGrille4-Accentuation2">
    <w:name w:val="Grid Table 4 Accent 2"/>
    <w:basedOn w:val="TableauNormal"/>
    <w:uiPriority w:val="49"/>
    <w:rsid w:val="00853F66"/>
    <w:pPr>
      <w:spacing w:after="0" w:line="240" w:lineRule="auto"/>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TableauGrille4-Accentuation3">
    <w:name w:val="Grid Table 4 Accent 3"/>
    <w:basedOn w:val="TableauNormal"/>
    <w:uiPriority w:val="49"/>
    <w:rsid w:val="00853F66"/>
    <w:pPr>
      <w:spacing w:after="0" w:line="240" w:lineRule="auto"/>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TableauGrille4-Accentuation4">
    <w:name w:val="Grid Table 4 Accent 4"/>
    <w:basedOn w:val="TableauNormal"/>
    <w:uiPriority w:val="49"/>
    <w:rsid w:val="00853F66"/>
    <w:pPr>
      <w:spacing w:after="0" w:line="240" w:lineRule="auto"/>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TableauGrille4-Accentuation5">
    <w:name w:val="Grid Table 4 Accent 5"/>
    <w:basedOn w:val="TableauNormal"/>
    <w:uiPriority w:val="49"/>
    <w:rsid w:val="00853F66"/>
    <w:pPr>
      <w:spacing w:after="0" w:line="240" w:lineRule="auto"/>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TableauGrille4-Accentuation6">
    <w:name w:val="Grid Table 4 Accent 6"/>
    <w:basedOn w:val="TableauNormal"/>
    <w:uiPriority w:val="49"/>
    <w:rsid w:val="00853F66"/>
    <w:pPr>
      <w:spacing w:after="0" w:line="240" w:lineRule="auto"/>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TableauGrille5Fonc">
    <w:name w:val="Grid Table 5 Dark"/>
    <w:basedOn w:val="TableauNormal"/>
    <w:uiPriority w:val="50"/>
    <w:rsid w:val="00853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853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TableauGrille5Fonc-Accentuation2">
    <w:name w:val="Grid Table 5 Dark Accent 2"/>
    <w:basedOn w:val="TableauNormal"/>
    <w:uiPriority w:val="50"/>
    <w:rsid w:val="00853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TableauGrille5Fonc-Accentuation3">
    <w:name w:val="Grid Table 5 Dark Accent 3"/>
    <w:basedOn w:val="TableauNormal"/>
    <w:uiPriority w:val="50"/>
    <w:rsid w:val="00853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TableauGrille5Fonc-Accentuation4">
    <w:name w:val="Grid Table 5 Dark Accent 4"/>
    <w:basedOn w:val="TableauNormal"/>
    <w:uiPriority w:val="50"/>
    <w:rsid w:val="00853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TableauGrille5Fonc-Accentuation5">
    <w:name w:val="Grid Table 5 Dark Accent 5"/>
    <w:basedOn w:val="TableauNormal"/>
    <w:uiPriority w:val="50"/>
    <w:rsid w:val="00853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TableauGrille5Fonc-Accentuation6">
    <w:name w:val="Grid Table 5 Dark Accent 6"/>
    <w:basedOn w:val="TableauNormal"/>
    <w:uiPriority w:val="50"/>
    <w:rsid w:val="00853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TableauGrille6Couleur">
    <w:name w:val="Grid Table 6 Colorful"/>
    <w:basedOn w:val="TableauNormal"/>
    <w:uiPriority w:val="51"/>
    <w:rsid w:val="00853F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853F66"/>
    <w:pPr>
      <w:spacing w:after="0" w:line="240" w:lineRule="auto"/>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TableauGrille6Couleur-Accentuation2">
    <w:name w:val="Grid Table 6 Colorful Accent 2"/>
    <w:basedOn w:val="TableauNormal"/>
    <w:uiPriority w:val="51"/>
    <w:rsid w:val="00853F66"/>
    <w:pPr>
      <w:spacing w:after="0" w:line="240" w:lineRule="auto"/>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TableauGrille6Couleur-Accentuation3">
    <w:name w:val="Grid Table 6 Colorful Accent 3"/>
    <w:basedOn w:val="TableauNormal"/>
    <w:uiPriority w:val="51"/>
    <w:rsid w:val="00853F66"/>
    <w:pPr>
      <w:spacing w:after="0" w:line="240" w:lineRule="auto"/>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TableauGrille6Couleur-Accentuation4">
    <w:name w:val="Grid Table 6 Colorful Accent 4"/>
    <w:basedOn w:val="TableauNormal"/>
    <w:uiPriority w:val="51"/>
    <w:rsid w:val="00853F66"/>
    <w:pPr>
      <w:spacing w:after="0" w:line="240" w:lineRule="auto"/>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TableauGrille6Couleur-Accentuation5">
    <w:name w:val="Grid Table 6 Colorful Accent 5"/>
    <w:basedOn w:val="TableauNormal"/>
    <w:uiPriority w:val="51"/>
    <w:rsid w:val="00853F66"/>
    <w:pPr>
      <w:spacing w:after="0" w:line="240" w:lineRule="auto"/>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TableauGrille6Couleur-Accentuation6">
    <w:name w:val="Grid Table 6 Colorful Accent 6"/>
    <w:basedOn w:val="TableauNormal"/>
    <w:uiPriority w:val="51"/>
    <w:rsid w:val="00853F66"/>
    <w:pPr>
      <w:spacing w:after="0" w:line="240" w:lineRule="auto"/>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TableauGrille7Couleur">
    <w:name w:val="Grid Table 7 Colorful"/>
    <w:basedOn w:val="TableauNormal"/>
    <w:uiPriority w:val="52"/>
    <w:rsid w:val="00853F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853F66"/>
    <w:pPr>
      <w:spacing w:after="0" w:line="240" w:lineRule="auto"/>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TableauGrille7Couleur-Accentuation2">
    <w:name w:val="Grid Table 7 Colorful Accent 2"/>
    <w:basedOn w:val="TableauNormal"/>
    <w:uiPriority w:val="52"/>
    <w:rsid w:val="00853F66"/>
    <w:pPr>
      <w:spacing w:after="0" w:line="240" w:lineRule="auto"/>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TableauGrille7Couleur-Accentuation3">
    <w:name w:val="Grid Table 7 Colorful Accent 3"/>
    <w:basedOn w:val="TableauNormal"/>
    <w:uiPriority w:val="52"/>
    <w:rsid w:val="00853F66"/>
    <w:pPr>
      <w:spacing w:after="0" w:line="240" w:lineRule="auto"/>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TableauGrille7Couleur-Accentuation4">
    <w:name w:val="Grid Table 7 Colorful Accent 4"/>
    <w:basedOn w:val="TableauNormal"/>
    <w:uiPriority w:val="52"/>
    <w:rsid w:val="00853F66"/>
    <w:pPr>
      <w:spacing w:after="0" w:line="240" w:lineRule="auto"/>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TableauGrille7Couleur-Accentuation5">
    <w:name w:val="Grid Table 7 Colorful Accent 5"/>
    <w:basedOn w:val="TableauNormal"/>
    <w:uiPriority w:val="52"/>
    <w:rsid w:val="00853F66"/>
    <w:pPr>
      <w:spacing w:after="0" w:line="240" w:lineRule="auto"/>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TableauGrille7Couleur-Accentuation6">
    <w:name w:val="Grid Table 7 Colorful Accent 6"/>
    <w:basedOn w:val="TableauNormal"/>
    <w:uiPriority w:val="52"/>
    <w:rsid w:val="00853F66"/>
    <w:pPr>
      <w:spacing w:after="0" w:line="240" w:lineRule="auto"/>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Tableauweb1">
    <w:name w:val="Table Web 1"/>
    <w:basedOn w:val="TableauNormal"/>
    <w:uiPriority w:val="99"/>
    <w:semiHidden/>
    <w:unhideWhenUsed/>
    <w:rsid w:val="00853F6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853F6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853F6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ppelnotedebasdep">
    <w:name w:val="footnote reference"/>
    <w:basedOn w:val="Policepardfaut"/>
    <w:uiPriority w:val="99"/>
    <w:semiHidden/>
    <w:unhideWhenUsed/>
    <w:rsid w:val="00853F66"/>
    <w:rPr>
      <w:rFonts w:ascii="Calibri" w:hAnsi="Calibri" w:cs="Calibri"/>
      <w:vertAlign w:val="superscript"/>
    </w:rPr>
  </w:style>
  <w:style w:type="paragraph" w:styleId="Notedebasdepage">
    <w:name w:val="footnote text"/>
    <w:basedOn w:val="Normal"/>
    <w:link w:val="NotedebasdepageCar"/>
    <w:uiPriority w:val="99"/>
    <w:semiHidden/>
    <w:unhideWhenUsed/>
    <w:rsid w:val="00853F6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53F66"/>
    <w:rPr>
      <w:rFonts w:ascii="Calibri" w:hAnsi="Calibri" w:cs="Calibri"/>
      <w:sz w:val="20"/>
      <w:szCs w:val="20"/>
    </w:rPr>
  </w:style>
  <w:style w:type="character" w:styleId="Numrodeligne">
    <w:name w:val="line number"/>
    <w:basedOn w:val="Policepardfaut"/>
    <w:uiPriority w:val="99"/>
    <w:semiHidden/>
    <w:unhideWhenUsed/>
    <w:rsid w:val="00853F66"/>
    <w:rPr>
      <w:rFonts w:ascii="Calibri" w:hAnsi="Calibri" w:cs="Calibri"/>
    </w:rPr>
  </w:style>
  <w:style w:type="table" w:styleId="Effetsdetableau3D1">
    <w:name w:val="Table 3D effects 1"/>
    <w:basedOn w:val="TableauNormal"/>
    <w:uiPriority w:val="99"/>
    <w:semiHidden/>
    <w:unhideWhenUsed/>
    <w:rsid w:val="00853F6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853F6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853F6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853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853F66"/>
    <w:rPr>
      <w:rFonts w:ascii="Calibri" w:hAnsi="Calibri" w:cs="Calibri"/>
      <w:color w:val="954F72" w:themeColor="followedHyperlink"/>
      <w:u w:val="single"/>
    </w:rPr>
  </w:style>
  <w:style w:type="character" w:styleId="Lienhypertexte">
    <w:name w:val="Hyperlink"/>
    <w:basedOn w:val="Policepardfaut"/>
    <w:uiPriority w:val="99"/>
    <w:unhideWhenUsed/>
    <w:rsid w:val="00853F66"/>
    <w:rPr>
      <w:rFonts w:ascii="Calibri" w:hAnsi="Calibri" w:cs="Calibri"/>
      <w:color w:val="0563C1" w:themeColor="hyperlink"/>
      <w:u w:val="single"/>
    </w:rPr>
  </w:style>
  <w:style w:type="character" w:styleId="Numrodepage">
    <w:name w:val="page number"/>
    <w:basedOn w:val="Policepardfaut"/>
    <w:uiPriority w:val="99"/>
    <w:semiHidden/>
    <w:unhideWhenUsed/>
    <w:rsid w:val="00853F66"/>
    <w:rPr>
      <w:rFonts w:ascii="Calibri" w:hAnsi="Calibri" w:cs="Calibri"/>
    </w:rPr>
  </w:style>
  <w:style w:type="paragraph" w:styleId="Lgende">
    <w:name w:val="caption"/>
    <w:basedOn w:val="Normal"/>
    <w:next w:val="Normal"/>
    <w:uiPriority w:val="35"/>
    <w:semiHidden/>
    <w:unhideWhenUsed/>
    <w:qFormat/>
    <w:rsid w:val="00853F66"/>
    <w:pPr>
      <w:spacing w:after="200" w:line="240" w:lineRule="auto"/>
    </w:pPr>
    <w:rPr>
      <w:i/>
      <w:iCs/>
      <w:color w:val="44546A" w:themeColor="text2"/>
      <w:sz w:val="18"/>
      <w:szCs w:val="18"/>
    </w:rPr>
  </w:style>
  <w:style w:type="character" w:styleId="Mentionnonrsolue">
    <w:name w:val="Unresolved Mention"/>
    <w:basedOn w:val="Policepardfaut"/>
    <w:uiPriority w:val="99"/>
    <w:semiHidden/>
    <w:unhideWhenUsed/>
    <w:rsid w:val="005D5D01"/>
    <w:rPr>
      <w:color w:val="605E5C"/>
      <w:shd w:val="clear" w:color="auto" w:fill="E1DFDD"/>
    </w:rPr>
  </w:style>
  <w:style w:type="paragraph" w:customStyle="1" w:styleId="artifact-docx-previewheading1">
    <w:name w:val="artifact-docx-preview_heading1"/>
    <w:basedOn w:val="Normal"/>
    <w:rsid w:val="00AC7F7F"/>
    <w:pPr>
      <w:spacing w:before="100" w:beforeAutospacing="1" w:after="100" w:afterAutospacing="1" w:line="240" w:lineRule="auto"/>
    </w:pPr>
    <w:rPr>
      <w:rFonts w:ascii="Times New Roman" w:eastAsia="Times New Roman" w:hAnsi="Times New Roman" w:cs="Times New Roman"/>
      <w:lang w:eastAsia="fr-FR"/>
    </w:rPr>
  </w:style>
  <w:style w:type="paragraph" w:customStyle="1" w:styleId="artifact-docx-previewlistbullet">
    <w:name w:val="artifact-docx-preview_listbullet"/>
    <w:basedOn w:val="Normal"/>
    <w:rsid w:val="00AC7F7F"/>
    <w:pPr>
      <w:spacing w:before="100" w:beforeAutospacing="1" w:after="100" w:afterAutospacing="1" w:line="240" w:lineRule="auto"/>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26606">
      <w:bodyDiv w:val="1"/>
      <w:marLeft w:val="0"/>
      <w:marRight w:val="0"/>
      <w:marTop w:val="0"/>
      <w:marBottom w:val="0"/>
      <w:divBdr>
        <w:top w:val="none" w:sz="0" w:space="0" w:color="auto"/>
        <w:left w:val="none" w:sz="0" w:space="0" w:color="auto"/>
        <w:bottom w:val="none" w:sz="0" w:space="0" w:color="auto"/>
        <w:right w:val="none" w:sz="0" w:space="0" w:color="auto"/>
      </w:divBdr>
    </w:div>
    <w:div w:id="1637836910">
      <w:bodyDiv w:val="1"/>
      <w:marLeft w:val="0"/>
      <w:marRight w:val="0"/>
      <w:marTop w:val="0"/>
      <w:marBottom w:val="0"/>
      <w:divBdr>
        <w:top w:val="none" w:sz="0" w:space="0" w:color="auto"/>
        <w:left w:val="none" w:sz="0" w:space="0" w:color="auto"/>
        <w:bottom w:val="none" w:sz="0" w:space="0" w:color="auto"/>
        <w:right w:val="none" w:sz="0" w:space="0" w:color="auto"/>
      </w:divBdr>
      <w:divsChild>
        <w:div w:id="1102459124">
          <w:marLeft w:val="0"/>
          <w:marRight w:val="0"/>
          <w:marTop w:val="0"/>
          <w:marBottom w:val="0"/>
          <w:divBdr>
            <w:top w:val="none" w:sz="0" w:space="0" w:color="auto"/>
            <w:left w:val="none" w:sz="0" w:space="0" w:color="auto"/>
            <w:bottom w:val="none" w:sz="0" w:space="0" w:color="auto"/>
            <w:right w:val="none" w:sz="0" w:space="0" w:color="auto"/>
          </w:divBdr>
          <w:divsChild>
            <w:div w:id="1565212144">
              <w:marLeft w:val="0"/>
              <w:marRight w:val="0"/>
              <w:marTop w:val="0"/>
              <w:marBottom w:val="0"/>
              <w:divBdr>
                <w:top w:val="none" w:sz="0" w:space="0" w:color="auto"/>
                <w:left w:val="none" w:sz="0" w:space="0" w:color="auto"/>
                <w:bottom w:val="none" w:sz="0" w:space="0" w:color="auto"/>
                <w:right w:val="none" w:sz="0" w:space="0" w:color="auto"/>
              </w:divBdr>
            </w:div>
          </w:divsChild>
        </w:div>
        <w:div w:id="622346457">
          <w:marLeft w:val="0"/>
          <w:marRight w:val="0"/>
          <w:marTop w:val="0"/>
          <w:marBottom w:val="0"/>
          <w:divBdr>
            <w:top w:val="none" w:sz="0" w:space="0" w:color="auto"/>
            <w:left w:val="none" w:sz="0" w:space="0" w:color="auto"/>
            <w:bottom w:val="none" w:sz="0" w:space="0" w:color="auto"/>
            <w:right w:val="none" w:sz="0" w:space="0" w:color="auto"/>
          </w:divBdr>
          <w:divsChild>
            <w:div w:id="1478912996">
              <w:marLeft w:val="0"/>
              <w:marRight w:val="0"/>
              <w:marTop w:val="0"/>
              <w:marBottom w:val="300"/>
              <w:divBdr>
                <w:top w:val="none" w:sz="0" w:space="0" w:color="auto"/>
                <w:left w:val="none" w:sz="0" w:space="0" w:color="auto"/>
                <w:bottom w:val="none" w:sz="0" w:space="0" w:color="auto"/>
                <w:right w:val="none" w:sz="0" w:space="0" w:color="auto"/>
              </w:divBdr>
              <w:divsChild>
                <w:div w:id="738594452">
                  <w:marLeft w:val="0"/>
                  <w:marRight w:val="0"/>
                  <w:marTop w:val="0"/>
                  <w:marBottom w:val="0"/>
                  <w:divBdr>
                    <w:top w:val="none" w:sz="0" w:space="0" w:color="auto"/>
                    <w:left w:val="none" w:sz="0" w:space="0" w:color="auto"/>
                    <w:bottom w:val="none" w:sz="0" w:space="0" w:color="auto"/>
                    <w:right w:val="none" w:sz="0" w:space="0" w:color="auto"/>
                  </w:divBdr>
                  <w:divsChild>
                    <w:div w:id="4509026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5526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venoso\AppData\Roaming\Microsoft\Templates\M&#233;mo%20Sph&#232;res%20bleu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46DC31279B421B82DE6D279D3E7A58"/>
        <w:category>
          <w:name w:val="Général"/>
          <w:gallery w:val="placeholder"/>
        </w:category>
        <w:types>
          <w:type w:val="bbPlcHdr"/>
        </w:types>
        <w:behaviors>
          <w:behavior w:val="content"/>
        </w:behaviors>
        <w:guid w:val="{73A71760-CA6D-4B99-81AB-7721247876A9}"/>
      </w:docPartPr>
      <w:docPartBody>
        <w:p w:rsidR="003716C9" w:rsidRDefault="00541AB5">
          <w:pPr>
            <w:pStyle w:val="AE46DC31279B421B82DE6D279D3E7A58"/>
          </w:pPr>
          <w:r w:rsidRPr="00853F66">
            <w:rPr>
              <w:lang w:bidi="fr-FR"/>
            </w:rPr>
            <w:t>Autres destinataires</w:t>
          </w:r>
        </w:p>
      </w:docPartBody>
    </w:docPart>
    <w:docPart>
      <w:docPartPr>
        <w:name w:val="0ECFE9083CF043F080B14D141AD795DB"/>
        <w:category>
          <w:name w:val="Général"/>
          <w:gallery w:val="placeholder"/>
        </w:category>
        <w:types>
          <w:type w:val="bbPlcHdr"/>
        </w:types>
        <w:behaviors>
          <w:behavior w:val="content"/>
        </w:behaviors>
        <w:guid w:val="{41BD2F1E-6A6A-4B0C-810F-71D47BD9A756}"/>
      </w:docPartPr>
      <w:docPartBody>
        <w:p w:rsidR="003716C9" w:rsidRDefault="00541AB5">
          <w:pPr>
            <w:pStyle w:val="0ECFE9083CF043F080B14D141AD795DB"/>
          </w:pPr>
          <w:r w:rsidRPr="00853F66">
            <w:rPr>
              <w:lang w:bidi="fr-FR"/>
            </w:rPr>
            <w:t>Le nom du style appliqué au texte d’exemple de ce document est généralement indiqué, de sorte que vous pouvez facilement réutiliser la même mise en forme. Pour commencer immédiatement, appuyez simplement sur le texte d’un espace réservé (tel que celui-ci), puis commencez à taper.</w:t>
          </w:r>
        </w:p>
      </w:docPartBody>
    </w:docPart>
    <w:docPart>
      <w:docPartPr>
        <w:name w:val="4E895378810E4F97A8427C6BE4794EFB"/>
        <w:category>
          <w:name w:val="Général"/>
          <w:gallery w:val="placeholder"/>
        </w:category>
        <w:types>
          <w:type w:val="bbPlcHdr"/>
        </w:types>
        <w:behaviors>
          <w:behavior w:val="content"/>
        </w:behaviors>
        <w:guid w:val="{9F58B9ED-00A5-46C8-98E9-2A7261BECBF7}"/>
      </w:docPartPr>
      <w:docPartBody>
        <w:p w:rsidR="00D91133" w:rsidRPr="00853F66" w:rsidRDefault="00541AB5" w:rsidP="004135EF">
          <w:r w:rsidRPr="00853F66">
            <w:rPr>
              <w:lang w:bidi="fr-FR"/>
            </w:rPr>
            <w:t>Affichez et modifiez ce document dans Word sur votre ordinateur, votre tablette ou votre téléphone. Vous pouvez modifier le texte, insérer du contenu (images, formes, tableaux, etc.) et enregistrer le document dans le cloud à partir de Word sur votre appareil Windows, Mac, Android ou iOS.</w:t>
          </w:r>
        </w:p>
        <w:p w:rsidR="00D91133" w:rsidRPr="00853F66" w:rsidRDefault="00541AB5" w:rsidP="004135EF">
          <w:r w:rsidRPr="00853F66">
            <w:rPr>
              <w:lang w:bidi="fr-FR"/>
            </w:rPr>
            <w:t>Vous voulez insérer une image à partir de vos fichiers ou ajouter une forme, une zone de texte ou un tableau ? Procédez comme suit : Sous l’onglet Insertion du ruban, appuyez simplement sur l’option souhaitée.</w:t>
          </w:r>
        </w:p>
        <w:p w:rsidR="00D91133" w:rsidRPr="00853F66" w:rsidRDefault="00541AB5" w:rsidP="004135EF">
          <w:r w:rsidRPr="00853F66">
            <w:rPr>
              <w:lang w:bidi="fr-FR"/>
            </w:rPr>
            <w:t xml:space="preserve">Pour modifier le logo dans la partie supérieure, double-cliquez sur l’en-tête, cliquez avec le bouton droit sur le logo, sélectionnez </w:t>
          </w:r>
          <w:r w:rsidRPr="00BF2151">
            <w:rPr>
              <w:lang w:bidi="fr-FR"/>
            </w:rPr>
            <w:t>Changer d'image</w:t>
          </w:r>
          <w:r w:rsidRPr="00853F66">
            <w:rPr>
              <w:lang w:bidi="fr-FR"/>
            </w:rPr>
            <w:t>. Sélectionnez l’option requise, puis accédez à votre nouveau logo, sélectionnez-le, puis cliquez sur Insérer.</w:t>
          </w:r>
        </w:p>
        <w:p w:rsidR="00D91133" w:rsidRPr="00853F66" w:rsidRDefault="00541AB5" w:rsidP="004135EF">
          <w:r w:rsidRPr="00853F66">
            <w:rPr>
              <w:lang w:bidi="fr-FR"/>
            </w:rPr>
            <w:t>L’onglet Insérer contient des outils encore plus faciles à utiliser, par exemple, pour ajouter un lien hypertexte ou insérer un commentaire.</w:t>
          </w:r>
        </w:p>
        <w:p w:rsidR="003716C9" w:rsidRDefault="00541AB5">
          <w:pPr>
            <w:pStyle w:val="4E895378810E4F97A8427C6BE4794EFB"/>
          </w:pPr>
          <w:r w:rsidRPr="00853F66">
            <w:rPr>
              <w:lang w:bidi="fr-FR"/>
            </w:rPr>
            <w:t>Pour modifier les coordonnées en bas du document, double-cliquez dans le pied de page, sélectionnez l’élément à modifier et commencez à taper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Mistral">
    <w:panose1 w:val="03090702030407020403"/>
    <w:charset w:val="00"/>
    <w:family w:val="script"/>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 w:name="Microsoft Sans Serif">
    <w:panose1 w:val="020B0604020202020204"/>
    <w:charset w:val="00"/>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Wide Latin">
    <w:panose1 w:val="020A0A070505050204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B5"/>
    <w:rsid w:val="003212B6"/>
    <w:rsid w:val="003716C9"/>
    <w:rsid w:val="00402735"/>
    <w:rsid w:val="004A453A"/>
    <w:rsid w:val="00541AB5"/>
    <w:rsid w:val="00657CD6"/>
    <w:rsid w:val="008403F3"/>
    <w:rsid w:val="00A11B38"/>
    <w:rsid w:val="00B03E55"/>
    <w:rsid w:val="00D91133"/>
    <w:rsid w:val="00E0187C"/>
    <w:rsid w:val="00E57A5D"/>
    <w:rsid w:val="00F05D5B"/>
    <w:rsid w:val="00F268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Pr>
      <w:rFonts w:ascii="Calibri" w:hAnsi="Calibri" w:cs="Calibri"/>
      <w:b/>
      <w:bCs/>
    </w:rPr>
  </w:style>
  <w:style w:type="paragraph" w:customStyle="1" w:styleId="AE46DC31279B421B82DE6D279D3E7A58">
    <w:name w:val="AE46DC31279B421B82DE6D279D3E7A58"/>
  </w:style>
  <w:style w:type="paragraph" w:customStyle="1" w:styleId="0ECFE9083CF043F080B14D141AD795DB">
    <w:name w:val="0ECFE9083CF043F080B14D141AD795DB"/>
  </w:style>
  <w:style w:type="paragraph" w:customStyle="1" w:styleId="4E895378810E4F97A8427C6BE4794EFB">
    <w:name w:val="4E895378810E4F97A8427C6BE4794E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291512c1ee715ab617f4c07df79fc1">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256c27c40ca5c40ce1cf6c44f0205df"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CED90016-9EE1-4D1F-B815-DFED7819D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199928-7075-4C9D-9126-20764702F32E}">
  <ds:schemaRefs>
    <ds:schemaRef ds:uri="http://schemas.microsoft.com/sharepoint/v3/contenttype/forms"/>
  </ds:schemaRefs>
</ds:datastoreItem>
</file>

<file path=customXml/itemProps3.xml><?xml version="1.0" encoding="utf-8"?>
<ds:datastoreItem xmlns:ds="http://schemas.openxmlformats.org/officeDocument/2006/customXml" ds:itemID="{02C6ECD4-9503-4561-8246-D4E024C8BF16}">
  <ds:schemaRefs>
    <ds:schemaRef ds:uri="http://schemas.openxmlformats.org/officeDocument/2006/bibliography"/>
  </ds:schemaRefs>
</ds:datastoreItem>
</file>

<file path=customXml/itemProps4.xml><?xml version="1.0" encoding="utf-8"?>
<ds:datastoreItem xmlns:ds="http://schemas.openxmlformats.org/officeDocument/2006/customXml" ds:itemID="{91110ED6-F5AA-42F1-B919-102385906E0F}">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Mémo Sphères bleues</Template>
  <TotalTime>4</TotalTime>
  <Pages>5</Pages>
  <Words>1276</Words>
  <Characters>7019</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Mélodie REVERTE</dc:creator>
  <cp:keywords/>
  <dc:description/>
  <cp:lastModifiedBy>Karine AVENOSO</cp:lastModifiedBy>
  <cp:revision>4</cp:revision>
  <dcterms:created xsi:type="dcterms:W3CDTF">2026-09-04T09:07:00Z</dcterms:created>
  <dcterms:modified xsi:type="dcterms:W3CDTF">2026-09-04T09:11:00Z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