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4BFD" w14:textId="0A3FFF49" w:rsidR="007F5B63" w:rsidRPr="00CA0F77" w:rsidRDefault="000F1B8D" w:rsidP="0073160C">
      <w:pPr>
        <w:jc w:val="right"/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6F8E5A4B" wp14:editId="2E6BB47E">
            <wp:simplePos x="0" y="0"/>
            <wp:positionH relativeFrom="column">
              <wp:posOffset>5571490</wp:posOffset>
            </wp:positionH>
            <wp:positionV relativeFrom="paragraph">
              <wp:posOffset>-1061720</wp:posOffset>
            </wp:positionV>
            <wp:extent cx="982345" cy="1065247"/>
            <wp:effectExtent l="0" t="0" r="8255" b="1905"/>
            <wp:wrapNone/>
            <wp:docPr id="46682084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820845" name="Image 4668208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2345" cy="1065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4606A" w14:textId="46D50B11" w:rsidR="0073160C" w:rsidRDefault="0073160C"/>
    <w:p w14:paraId="10FCAA61" w14:textId="7E4DBAF8" w:rsidR="0073160C" w:rsidRPr="0026705C" w:rsidRDefault="0073160C" w:rsidP="0073160C">
      <w:pPr>
        <w:jc w:val="right"/>
        <w:rPr>
          <w:rFonts w:ascii="Times New Roman" w:hAnsi="Times New Roman" w:cs="Times New Roman"/>
          <w:b/>
          <w:color w:val="3C76A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6705C">
        <w:rPr>
          <w:rFonts w:ascii="Times New Roman" w:hAnsi="Times New Roman" w:cs="Times New Roman"/>
          <w:b/>
          <w:color w:val="3C76A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Conseil </w:t>
      </w:r>
      <w:r w:rsidR="00943365">
        <w:rPr>
          <w:rFonts w:ascii="Times New Roman" w:hAnsi="Times New Roman" w:cs="Times New Roman"/>
          <w:b/>
          <w:color w:val="3C76A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Municipal des Jeunes</w:t>
      </w:r>
    </w:p>
    <w:p w14:paraId="78E124A5" w14:textId="17AA6E3F" w:rsidR="0073160C" w:rsidRDefault="0073160C" w:rsidP="0073160C">
      <w:pPr>
        <w:jc w:val="right"/>
        <w:rPr>
          <w:b/>
          <w:color w:val="3C76A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95CA4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66432" behindDoc="1" locked="0" layoutInCell="1" allowOverlap="1" wp14:anchorId="3149C492" wp14:editId="6B4927C5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019300" cy="1135380"/>
            <wp:effectExtent l="0" t="0" r="0" b="7620"/>
            <wp:wrapTight wrapText="bothSides">
              <wp:wrapPolygon edited="0">
                <wp:start x="0" y="0"/>
                <wp:lineTo x="0" y="21383"/>
                <wp:lineTo x="21396" y="21383"/>
                <wp:lineTo x="21396" y="0"/>
                <wp:lineTo x="0" y="0"/>
              </wp:wrapPolygon>
            </wp:wrapTight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0A170" w14:textId="6EC4AD79" w:rsidR="0073160C" w:rsidRPr="0073160C" w:rsidRDefault="0073160C" w:rsidP="00D11060">
      <w:pPr>
        <w:rPr>
          <w:rFonts w:ascii="Mistral" w:hAnsi="Mistral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C2557F" w14:textId="7C4C7E0C" w:rsidR="0073160C" w:rsidRDefault="0073160C" w:rsidP="0073160C">
      <w:pPr>
        <w:jc w:val="right"/>
        <w:rPr>
          <w:rFonts w:ascii="Mistral" w:hAnsi="Mistral"/>
          <w:color w:val="000000" w:themeColor="text1"/>
          <w:sz w:val="120"/>
          <w:szCs w:val="1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3160C">
        <w:rPr>
          <w:rFonts w:ascii="Mistral" w:hAnsi="Mistral"/>
          <w:color w:val="000000" w:themeColor="text1"/>
          <w:sz w:val="120"/>
          <w:szCs w:val="1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Dossier de Candidature</w:t>
      </w:r>
    </w:p>
    <w:p w14:paraId="4F30ECB7" w14:textId="1D2CD373" w:rsidR="00C26F75" w:rsidRDefault="00C26F75" w:rsidP="0073160C">
      <w:pPr>
        <w:jc w:val="right"/>
        <w:rPr>
          <w:rFonts w:ascii="Mistral" w:hAnsi="Mistral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26F75">
        <w:rPr>
          <w:rFonts w:ascii="Mistral" w:hAnsi="Mistral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Conseil Municipal des Jeunes </w:t>
      </w:r>
      <w:r w:rsidR="00D11060">
        <w:rPr>
          <w:rFonts w:ascii="Mistral" w:hAnsi="Mistral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C26F75">
        <w:rPr>
          <w:rFonts w:ascii="Mistral" w:hAnsi="Mistral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Velaux</w:t>
      </w:r>
    </w:p>
    <w:p w14:paraId="06E29999" w14:textId="679D67A9" w:rsidR="00D11060" w:rsidRPr="00D11060" w:rsidRDefault="00D11060" w:rsidP="00D11060">
      <w:pPr>
        <w:jc w:val="right"/>
        <w:rPr>
          <w:rFonts w:ascii="Times New Roman" w:hAnsi="Times New Roman" w:cs="Times New Roman"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1060">
        <w:rPr>
          <w:rFonts w:ascii="Times New Roman" w:hAnsi="Times New Roman" w:cs="Times New Roman"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retourner avant le 21 septembre</w:t>
      </w:r>
    </w:p>
    <w:p w14:paraId="4C879517" w14:textId="231D9252" w:rsidR="004E3F46" w:rsidRDefault="00D11060" w:rsidP="0073160C">
      <w:pPr>
        <w:jc w:val="right"/>
        <w:rPr>
          <w:rFonts w:ascii="Mistral" w:hAnsi="Mistral"/>
          <w:color w:val="000000" w:themeColor="text1"/>
          <w:sz w:val="120"/>
          <w:szCs w:val="1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60BA66" wp14:editId="02C90739">
                <wp:simplePos x="0" y="0"/>
                <wp:positionH relativeFrom="page">
                  <wp:posOffset>59055</wp:posOffset>
                </wp:positionH>
                <wp:positionV relativeFrom="paragraph">
                  <wp:posOffset>421005</wp:posOffset>
                </wp:positionV>
                <wp:extent cx="5591175" cy="3333750"/>
                <wp:effectExtent l="38100" t="19050" r="47625" b="38100"/>
                <wp:wrapNone/>
                <wp:docPr id="11" name="Explosion : 14 poin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333375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A3D1E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 : 14 points 11" o:spid="_x0000_s1026" type="#_x0000_t72" style="position:absolute;margin-left:4.65pt;margin-top:33.15pt;width:440.25pt;height:262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" fillcolor="#2c567a [3204]" strokecolor="#162a3c [1604]" strokeweight="1pt">
                <w10:wrap anchorx="page"/>
              </v:shape>
            </w:pict>
          </mc:Fallback>
        </mc:AlternateContent>
      </w:r>
    </w:p>
    <w:p w14:paraId="3788D425" w14:textId="58CF676F" w:rsidR="004E3F46" w:rsidRDefault="00D11060" w:rsidP="0073160C">
      <w:pPr>
        <w:jc w:val="right"/>
        <w:rPr>
          <w:rFonts w:ascii="Mistral" w:hAnsi="Mistral"/>
          <w:color w:val="000000" w:themeColor="text1"/>
          <w:sz w:val="120"/>
          <w:szCs w:val="1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3160C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D64795" wp14:editId="581803E4">
                <wp:simplePos x="0" y="0"/>
                <wp:positionH relativeFrom="margin">
                  <wp:posOffset>-79374</wp:posOffset>
                </wp:positionH>
                <wp:positionV relativeFrom="paragraph">
                  <wp:posOffset>572135</wp:posOffset>
                </wp:positionV>
                <wp:extent cx="3978379" cy="1418385"/>
                <wp:effectExtent l="0" t="742950" r="22225" b="73469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91688">
                          <a:off x="0" y="0"/>
                          <a:ext cx="3978379" cy="1418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40864E" w14:textId="5B40025F" w:rsidR="0073160C" w:rsidRPr="0073160C" w:rsidRDefault="00A65633" w:rsidP="0073160C">
                            <w:pPr>
                              <w:jc w:val="center"/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</w:pPr>
                            <w:r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  <w:t>Fai</w:t>
                            </w:r>
                            <w:r w:rsidR="00CE7CFA"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  <w:t>s</w:t>
                            </w:r>
                            <w:r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  <w:t xml:space="preserve"> bouger ta ville</w:t>
                            </w:r>
                            <w:r w:rsidR="0073160C" w:rsidRPr="0073160C"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  <w:t>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64795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position:absolute;left:0;text-align:left;margin-left:-6.25pt;margin-top:45.05pt;width:313.25pt;height:111.7pt;rotation:-1647479fd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" filled="f" stroked="f" strokeweight=".5pt">
                <v:textbox>
                  <w:txbxContent>
                    <w:p w14:paraId="3140864E" w14:textId="5B40025F" w:rsidR="0073160C" w:rsidRPr="0073160C" w:rsidRDefault="00A65633" w:rsidP="0073160C">
                      <w:pPr>
                        <w:jc w:val="center"/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</w:pPr>
                      <w:r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  <w:t>Fai</w:t>
                      </w:r>
                      <w:r w:rsidR="00CE7CFA"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  <w:t>s</w:t>
                      </w:r>
                      <w:r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  <w:t xml:space="preserve"> bouger ta ville</w:t>
                      </w:r>
                      <w:r w:rsidR="0073160C" w:rsidRPr="0073160C"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  <w:t> 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3160C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541B2" wp14:editId="029DD49D">
                <wp:simplePos x="0" y="0"/>
                <wp:positionH relativeFrom="page">
                  <wp:posOffset>-344171</wp:posOffset>
                </wp:positionH>
                <wp:positionV relativeFrom="paragraph">
                  <wp:posOffset>1081405</wp:posOffset>
                </wp:positionV>
                <wp:extent cx="3978379" cy="1418385"/>
                <wp:effectExtent l="0" t="742950" r="22225" b="734695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91688">
                          <a:off x="0" y="0"/>
                          <a:ext cx="3978379" cy="1418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1AD2CD" w14:textId="1CF9E7CD" w:rsidR="0073160C" w:rsidRPr="0073160C" w:rsidRDefault="0073160C" w:rsidP="0073160C">
                            <w:pPr>
                              <w:jc w:val="center"/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</w:pPr>
                            <w:r w:rsidRPr="0073160C"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  <w:t xml:space="preserve">Donne de la vix </w:t>
                            </w:r>
                          </w:p>
                          <w:p w14:paraId="2B15B74C" w14:textId="77777777" w:rsidR="0073160C" w:rsidRPr="0073160C" w:rsidRDefault="0073160C" w:rsidP="0073160C">
                            <w:pPr>
                              <w:jc w:val="center"/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</w:pPr>
                            <w:r w:rsidRPr="0073160C">
                              <w:rPr>
                                <w:rFonts w:ascii="Times New Roman" w:eastAsia="MS Gothic" w:hAnsi="Times New Roman" w:cs="Times New Roman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  <w:lang w:eastAsia="zh-TW"/>
                              </w:rPr>
                              <w:t>à tes idées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541B2" id="Zone de texte 23" o:spid="_x0000_s1027" type="#_x0000_t202" style="position:absolute;left:0;text-align:left;margin-left:-27.1pt;margin-top:85.15pt;width:313.25pt;height:111.7pt;rotation:-1647479fd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" filled="f" stroked="f" strokeweight=".5pt">
                <v:textbox>
                  <w:txbxContent>
                    <w:p w14:paraId="071AD2CD" w14:textId="1CF9E7CD" w:rsidR="0073160C" w:rsidRPr="0073160C" w:rsidRDefault="0073160C" w:rsidP="0073160C">
                      <w:pPr>
                        <w:jc w:val="center"/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</w:pPr>
                      <w:r w:rsidRPr="0073160C"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  <w:t xml:space="preserve">Donne de la vix </w:t>
                      </w:r>
                    </w:p>
                    <w:p w14:paraId="2B15B74C" w14:textId="77777777" w:rsidR="0073160C" w:rsidRPr="0073160C" w:rsidRDefault="0073160C" w:rsidP="0073160C">
                      <w:pPr>
                        <w:jc w:val="center"/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</w:pPr>
                      <w:r w:rsidRPr="0073160C">
                        <w:rPr>
                          <w:rFonts w:ascii="Times New Roman" w:eastAsia="MS Gothic" w:hAnsi="Times New Roman" w:cs="Times New Roman"/>
                          <w:b/>
                          <w:noProof/>
                          <w:color w:val="FFFFFF"/>
                          <w:sz w:val="72"/>
                          <w:szCs w:val="72"/>
                          <w:lang w:eastAsia="zh-TW"/>
                        </w:rPr>
                        <w:t>à tes idées 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EC4701" w14:textId="1C9EB5FC" w:rsidR="004E3F46" w:rsidRPr="00D11060" w:rsidRDefault="008010DC" w:rsidP="00D11060">
      <w:pPr>
        <w:tabs>
          <w:tab w:val="left" w:pos="3570"/>
        </w:tabs>
        <w:rPr>
          <w:rFonts w:ascii="Mistral" w:hAnsi="Mistral"/>
          <w:sz w:val="120"/>
          <w:szCs w:val="120"/>
        </w:rPr>
      </w:pPr>
      <w:r>
        <w:rPr>
          <w:rFonts w:ascii="Mistral" w:hAnsi="Mistral"/>
          <w:sz w:val="120"/>
          <w:szCs w:val="120"/>
        </w:rPr>
        <w:lastRenderedPageBreak/>
        <w:tab/>
      </w:r>
    </w:p>
    <w:p w14:paraId="75918E04" w14:textId="3A035A73" w:rsidR="004E3F46" w:rsidRDefault="004E3F46" w:rsidP="0073160C">
      <w:pPr>
        <w:jc w:val="right"/>
        <w:rPr>
          <w:rFonts w:ascii="Mistral" w:hAnsi="Mistral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istral" w:hAnsi="Mistral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Fiche</w:t>
      </w:r>
      <w:r w:rsidRPr="004E3F46">
        <w:rPr>
          <w:rFonts w:ascii="Mistral" w:hAnsi="Mistral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Candidature</w:t>
      </w:r>
    </w:p>
    <w:p w14:paraId="67C2052F" w14:textId="3365B407" w:rsidR="004E3F46" w:rsidRPr="00CC3837" w:rsidRDefault="004E3F46" w:rsidP="0073160C">
      <w:pPr>
        <w:jc w:val="right"/>
        <w:rPr>
          <w:rFonts w:ascii="Mistral" w:hAnsi="Mistral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0BC3DD" w14:textId="2BAB5A6A" w:rsidR="004E3F46" w:rsidRDefault="004E3F46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3E82F9" w14:textId="44C33F52" w:rsidR="004E3F46" w:rsidRDefault="004E3F46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 et Prénom du Jeune : ………………………………………………………………………………</w:t>
      </w:r>
    </w:p>
    <w:p w14:paraId="1680C646" w14:textId="64BB72FE" w:rsidR="004E3F46" w:rsidRDefault="004E3F46" w:rsidP="004E3F4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Fille 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Garçon</w:t>
      </w:r>
    </w:p>
    <w:p w14:paraId="5ABD9F2F" w14:textId="231B7EC3" w:rsidR="004E3F46" w:rsidRDefault="004E3F46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Date de naissance : ……… / …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/…………</w:t>
      </w:r>
    </w:p>
    <w:p w14:paraId="12D48FAD" w14:textId="28E6CE21" w:rsidR="004E3F46" w:rsidRDefault="004E3F46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Adresse 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1D3D4C" w14:textId="752B501F" w:rsidR="004E3F46" w:rsidRDefault="004E3F46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28"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 ……………………………………………….</w:t>
      </w:r>
    </w:p>
    <w:p w14:paraId="29569857" w14:textId="1628FE7C" w:rsidR="004E3F46" w:rsidRDefault="004E3F46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3A"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 ………………………………@……………..</w:t>
      </w:r>
    </w:p>
    <w:p w14:paraId="02FB3913" w14:textId="26A7E9DB" w:rsidR="004E3F46" w:rsidRDefault="004E3F46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Etablissement scolaire : …………………………………………. Classe : …………………………….</w:t>
      </w:r>
    </w:p>
    <w:p w14:paraId="1F50726D" w14:textId="0D6A09A6" w:rsidR="00CC3837" w:rsidRDefault="00CC3837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Déclare être candidat pour le Conseil </w:t>
      </w:r>
      <w:r w:rsidR="00943365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Municipal des Jeunes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la commune de </w:t>
      </w:r>
      <w:r w:rsidR="00943365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Velaux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pour la </w:t>
      </w:r>
      <w:r w:rsidR="00361751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période de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septembre 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26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à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juin 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28.</w:t>
      </w:r>
    </w:p>
    <w:p w14:paraId="65C1CECA" w14:textId="6B5AA759" w:rsidR="00CC3837" w:rsidRDefault="00CC3837" w:rsidP="004E3F46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Fait à </w:t>
      </w:r>
      <w:r w:rsidR="00943365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Velaux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le …………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3DE4E10" w14:textId="35149B0B" w:rsidR="00CC3837" w:rsidRDefault="00CC3837" w:rsidP="00CC383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Signature du candidat :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2E5C4407" w14:textId="75C144FB" w:rsidR="00943365" w:rsidRDefault="00943365" w:rsidP="00C26F75">
      <w:pPr>
        <w:rPr>
          <w:b/>
          <w:color w:val="3C76A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1E65815" w14:textId="71484C94" w:rsidR="00CC3837" w:rsidRDefault="00CC3837" w:rsidP="00CC3837">
      <w:pPr>
        <w:jc w:val="right"/>
        <w:rPr>
          <w:rFonts w:ascii="Mistral" w:hAnsi="Mistral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istral" w:hAnsi="Mistral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Lettre de Motivation</w:t>
      </w:r>
    </w:p>
    <w:p w14:paraId="7120153C" w14:textId="77777777" w:rsidR="00CC3837" w:rsidRDefault="00CC3837" w:rsidP="00CC3837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5C239E" w14:textId="77777777" w:rsidR="00CC3837" w:rsidRDefault="00CC3837" w:rsidP="00CC3837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519865" w14:textId="0F3553B2" w:rsidR="006D7371" w:rsidRDefault="006D7371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899EC9" w14:textId="0738830B" w:rsidR="006D7371" w:rsidRDefault="006D7371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E299A9" w14:textId="705841A1" w:rsidR="00CC3837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 particularité et ce qui me motive :</w:t>
      </w:r>
    </w:p>
    <w:p w14:paraId="43B6F65F" w14:textId="0B6DFE07" w:rsidR="00CC3837" w:rsidRDefault="00CC3837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D11533" w14:textId="697C11D1" w:rsidR="000F1B8D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</w:t>
      </w:r>
    </w:p>
    <w:p w14:paraId="3540DE5E" w14:textId="258777BF" w:rsidR="000F1B8D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</w:t>
      </w:r>
    </w:p>
    <w:p w14:paraId="62685CDB" w14:textId="77777777" w:rsidR="000F1B8D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220ADF" w14:textId="77777777" w:rsidR="000F1B8D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C067BC2" w14:textId="43FDD9E9" w:rsidR="00CC3837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 profession de foi (ce que je veux faire) :</w:t>
      </w:r>
    </w:p>
    <w:p w14:paraId="51636715" w14:textId="149F85F5" w:rsidR="00CC3837" w:rsidRDefault="00CC3837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2C394EC" w14:textId="797542AE" w:rsidR="000F1B8D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…………………………………………………………………………………………………………….</w:t>
      </w:r>
    </w:p>
    <w:p w14:paraId="17A2844A" w14:textId="593365E1" w:rsidR="000F1B8D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…………………………………………………………………………………………………………….</w:t>
      </w:r>
    </w:p>
    <w:p w14:paraId="3A1A5DF7" w14:textId="77777777" w:rsidR="000F1B8D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F91675" w14:textId="77777777" w:rsidR="000F1B8D" w:rsidRPr="004E3F46" w:rsidRDefault="000F1B8D" w:rsidP="006D73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9EBFA8" w14:textId="6A3F034D" w:rsidR="00CC3837" w:rsidRDefault="000F1B8D" w:rsidP="00CC3837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 commission à laquelle je souhaiterai participer</w:t>
      </w:r>
      <w:r w:rsidR="00CC3837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? 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Plusieurs choix possibles</w:t>
      </w:r>
      <w:r w:rsidR="00CC3837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tu peux déjà noter des idées à côté :</w:t>
      </w:r>
    </w:p>
    <w:p w14:paraId="231756A3" w14:textId="0FFC0288" w:rsidR="00CC3837" w:rsidRDefault="00CC3837" w:rsidP="00CC3837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Cadre de vie, environnement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 …………………………………………………………………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0CF15B1" w14:textId="61BC0256" w:rsidR="00CC3837" w:rsidRDefault="00CC3837" w:rsidP="00CC3837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Santé, solidarité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 ……………………………………………………………………</w:t>
      </w:r>
    </w:p>
    <w:p w14:paraId="5D758859" w14:textId="44B1CCE9" w:rsidR="00CC3837" w:rsidRDefault="00CC3837" w:rsidP="00CC3837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67041169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Loisirs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 …………………………………………………………………………………………….</w:t>
      </w:r>
    </w:p>
    <w:p w14:paraId="10B83681" w14:textId="7665787A" w:rsidR="00943365" w:rsidRPr="00D11060" w:rsidRDefault="00CC3837" w:rsidP="00D11060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Votre proposition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0F1B8D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(préciser) 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………………………………………………………………………</w:t>
      </w:r>
    </w:p>
    <w:p w14:paraId="0C0C244B" w14:textId="6C0B8347" w:rsidR="006D7371" w:rsidRPr="00281F74" w:rsidRDefault="006D7371" w:rsidP="006D7371">
      <w:pPr>
        <w:jc w:val="right"/>
        <w:rPr>
          <w:rFonts w:ascii="Mistral" w:hAnsi="Mistral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istral" w:hAnsi="Mistral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Autorisation Parentale</w:t>
      </w:r>
    </w:p>
    <w:p w14:paraId="778121DD" w14:textId="77777777" w:rsidR="00943365" w:rsidRDefault="00943365" w:rsidP="0094336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E65A62" w14:textId="7FE46199" w:rsidR="006D7371" w:rsidRDefault="006D7371" w:rsidP="0094336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Votre enfant souhaite devenir membre du Conseil </w:t>
      </w:r>
      <w:r w:rsidR="00943365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Municipal des Jeunes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la commune de </w:t>
      </w:r>
      <w:r w:rsidR="00943365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Velaux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Afin de lui permettre de participer à ce dispositif, il est nécessaire de remplir cette autorisation parentale.</w:t>
      </w:r>
    </w:p>
    <w:p w14:paraId="14322B0A" w14:textId="58254973" w:rsidR="006D7371" w:rsidRPr="00882671" w:rsidRDefault="006D7371" w:rsidP="00943365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 soussigné (e) …………………………………………représentant (e) légal (e) de …………………</w:t>
      </w:r>
    </w:p>
    <w:p w14:paraId="033F03C2" w14:textId="64EDC841" w:rsidR="006D7371" w:rsidRPr="00882671" w:rsidRDefault="006D7371" w:rsidP="006D737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Autorise mon enfant à déposer sa candidature pour le </w:t>
      </w:r>
      <w:r w:rsidR="00943365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CMJ et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à participer à toutes les actions liées au C</w:t>
      </w:r>
      <w:r w:rsidR="00943365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MJ Velaux</w:t>
      </w:r>
    </w:p>
    <w:p w14:paraId="0270BA2D" w14:textId="23495368" w:rsidR="006D7371" w:rsidRPr="00882671" w:rsidRDefault="006D7371" w:rsidP="006D737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Autorise mon enfant à rentrer seul à l’issu</w:t>
      </w:r>
      <w:r w:rsidR="00CE7CFA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d’une réunion du </w:t>
      </w:r>
      <w:r w:rsidR="00943365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CMJ</w:t>
      </w:r>
    </w:p>
    <w:p w14:paraId="25CFFE13" w14:textId="0CEE0BDA" w:rsidR="006D7371" w:rsidRPr="00882671" w:rsidRDefault="006D7371" w:rsidP="006D737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Autorise mon enfant à être véhiculé par les moyens de transport de la commune pour tout déplacement dans le cadre du C</w:t>
      </w:r>
      <w:r w:rsidR="00CE7CFA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MJ</w:t>
      </w:r>
    </w:p>
    <w:p w14:paraId="128BCB22" w14:textId="195CAC5E" w:rsidR="006D7371" w:rsidRPr="00882671" w:rsidRDefault="006D7371" w:rsidP="006D737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68178196"/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bookmarkEnd w:id="1"/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Autorise la commune </w:t>
      </w:r>
      <w:r w:rsidR="00943365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Velaux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à utiliser l’image, la silhouette</w:t>
      </w:r>
      <w:r w:rsidR="00281F74"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la voix de mon enfant dans diverses publications, quel qu’en soit le support (papier, film, vidéo, …) dans le respect des dispositions légales en vigueur, et </w:t>
      </w:r>
      <w:r w:rsidR="0015156E"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ce,</w:t>
      </w:r>
      <w:r w:rsidR="00281F74"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sans contrepartie financière</w:t>
      </w:r>
    </w:p>
    <w:p w14:paraId="498B052B" w14:textId="175E37B4" w:rsidR="0015156E" w:rsidRPr="00882671" w:rsidRDefault="0015156E" w:rsidP="0015156E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Autorise la commune de </w:t>
      </w:r>
      <w:r w:rsidR="00943365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Velaux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à utiliser </w:t>
      </w:r>
      <w:r w:rsidR="0036175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l’image, 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 silhouette</w:t>
      </w:r>
      <w:r w:rsidR="0036175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 voix de mon enfant dans diverses publications dans le respect des dispositions légales en vigueur, et ce, sans contrepartie financière (site internet, page Facebook</w:t>
      </w:r>
      <w:r w:rsidR="0036175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page Instagram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615C5FE" w14:textId="5A4AF8E4" w:rsidR="00281F74" w:rsidRPr="00882671" w:rsidRDefault="00281F74" w:rsidP="006D737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Autorise les responsables du </w:t>
      </w:r>
      <w:r w:rsidR="00943365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CMJ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à prendre le cas échéant, toutes les mesures rendues nécessaires par l’état de santé et la sécurité de mon enfant sur demande d’un médecin</w:t>
      </w:r>
    </w:p>
    <w:p w14:paraId="3E37DB49" w14:textId="77777777" w:rsidR="00943365" w:rsidRDefault="00281F74" w:rsidP="006D737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Autorise mon enfant à recevoir par courrier, courriel et téléphone les différentes informations relatives au </w:t>
      </w:r>
      <w:r w:rsidR="00943365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CMJ 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(réunions, invitations, programme …)</w:t>
      </w:r>
    </w:p>
    <w:p w14:paraId="0DAAF6BC" w14:textId="23D089E3" w:rsidR="00281F74" w:rsidRPr="00882671" w:rsidRDefault="00281F74" w:rsidP="006D737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Atteste avoir pris connaissance du fonctionnement du C</w:t>
      </w:r>
      <w:r w:rsidR="00CE7CFA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MJ</w:t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 de la charte de l’engagement du conseiller avec mon enfant, et en accepte les conditions</w:t>
      </w:r>
    </w:p>
    <w:p w14:paraId="6CAE22D8" w14:textId="77777777" w:rsidR="00361751" w:rsidRDefault="00281F74" w:rsidP="00CC3837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Atteste que mon enfant est couvert par une assurance responsabilité civile et individuelle</w:t>
      </w:r>
    </w:p>
    <w:p w14:paraId="39C366D8" w14:textId="28B49694" w:rsidR="00361751" w:rsidRDefault="00361751" w:rsidP="00361751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F"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D11060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tteste avoir pris connaissance de la Charte d’engagement du CMJ de Velaux et accepte les principes, règles de fonctionnement et les engagements </w:t>
      </w:r>
    </w:p>
    <w:p w14:paraId="3C54B145" w14:textId="1006B72E" w:rsidR="00943365" w:rsidRDefault="006C005A" w:rsidP="00CC3837">
      <w:pP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1815DB32" w14:textId="1D1150C7" w:rsidR="006C005A" w:rsidRPr="00882671" w:rsidRDefault="006C005A" w:rsidP="00943365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2671"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Signature des parents :</w:t>
      </w:r>
    </w:p>
    <w:sectPr w:rsidR="006C005A" w:rsidRPr="00882671" w:rsidSect="00CA0F77">
      <w:headerReference w:type="default" r:id="rId13"/>
      <w:footerReference w:type="default" r:id="rId14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FB9F" w14:textId="77777777" w:rsidR="00151C21" w:rsidRDefault="00151C21" w:rsidP="00590471">
      <w:r>
        <w:separator/>
      </w:r>
    </w:p>
  </w:endnote>
  <w:endnote w:type="continuationSeparator" w:id="0">
    <w:p w14:paraId="2CFA11C4" w14:textId="77777777" w:rsidR="00151C21" w:rsidRDefault="00151C21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ADC1" w14:textId="240BB8ED" w:rsidR="0073160C" w:rsidRPr="00943365" w:rsidRDefault="008010DC" w:rsidP="00943365">
    <w:pPr>
      <w:pStyle w:val="Pieddepage"/>
    </w:pPr>
    <w:r w:rsidRPr="0094336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5415A" w14:textId="77777777" w:rsidR="00151C21" w:rsidRDefault="00151C21" w:rsidP="00590471">
      <w:r>
        <w:separator/>
      </w:r>
    </w:p>
  </w:footnote>
  <w:footnote w:type="continuationSeparator" w:id="0">
    <w:p w14:paraId="1DC5FDC9" w14:textId="77777777" w:rsidR="00151C21" w:rsidRDefault="00151C21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90A00" w14:textId="1BE02835" w:rsidR="00590471" w:rsidRPr="00FB564B" w:rsidRDefault="00AE68A8" w:rsidP="009024F1">
    <w:pPr>
      <w:pStyle w:val="Corpsdetexte"/>
      <w:tabs>
        <w:tab w:val="left" w:pos="8745"/>
      </w:tabs>
    </w:pPr>
    <w:r w:rsidRPr="00FB564B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3B0A468" wp14:editId="7DEDEF0E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Groupe 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Groupe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Forme libre : Forme 10"/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orme libre : Forme 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angle 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e 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Forme libre : Forme 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e libre : Forme 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3" name="Forme libre : Forme 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e libre : Forme 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orme libre : Forme 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e libre : Forme 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099EBFB" id="Groupe 2" o:spid="_x0000_s1026" alt="&quot;&quot;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">
              <v:group id="Groupe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orme libre : Forme 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e libre : Forme 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angle 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oupe 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orme libre : Forme 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e libre : Forme 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e libre : Forme 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e libre : Forme 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e libre : Forme 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e libre : Forme 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FB564B">
      <w:rPr>
        <w:noProof/>
        <w:lang w:bidi="fr-FR"/>
      </w:rPr>
      <w:t xml:space="preserve"> </w:t>
    </w:r>
    <w:r w:rsidR="009024F1">
      <w:rPr>
        <w:noProof/>
        <w:lang w:bidi="fr-F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0689244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3E69334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B8154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B0D57E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BD8F100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E07B64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42EF0E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D0BB02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725A2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76210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0C06618A"/>
    <w:multiLevelType w:val="multilevel"/>
    <w:tmpl w:val="04090023"/>
    <w:styleLink w:val="ArticleSec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12E54D5"/>
    <w:multiLevelType w:val="hybridMultilevel"/>
    <w:tmpl w:val="6B0081A8"/>
    <w:lvl w:ilvl="0" w:tplc="4C8294E8">
      <w:start w:val="1"/>
      <w:numFmt w:val="bullet"/>
      <w:pStyle w:val="Paragraphedeliste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5D50F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48C6F0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02922606">
    <w:abstractNumId w:val="10"/>
  </w:num>
  <w:num w:numId="2" w16cid:durableId="2117941440">
    <w:abstractNumId w:val="12"/>
  </w:num>
  <w:num w:numId="3" w16cid:durableId="2032342181">
    <w:abstractNumId w:val="13"/>
  </w:num>
  <w:num w:numId="4" w16cid:durableId="1716420485">
    <w:abstractNumId w:val="14"/>
  </w:num>
  <w:num w:numId="5" w16cid:durableId="2015298833">
    <w:abstractNumId w:val="8"/>
  </w:num>
  <w:num w:numId="6" w16cid:durableId="757336614">
    <w:abstractNumId w:val="3"/>
  </w:num>
  <w:num w:numId="7" w16cid:durableId="501436900">
    <w:abstractNumId w:val="2"/>
  </w:num>
  <w:num w:numId="8" w16cid:durableId="1157257985">
    <w:abstractNumId w:val="1"/>
  </w:num>
  <w:num w:numId="9" w16cid:durableId="85270896">
    <w:abstractNumId w:val="0"/>
  </w:num>
  <w:num w:numId="10" w16cid:durableId="1310867727">
    <w:abstractNumId w:val="9"/>
  </w:num>
  <w:num w:numId="11" w16cid:durableId="746457283">
    <w:abstractNumId w:val="7"/>
  </w:num>
  <w:num w:numId="12" w16cid:durableId="917981293">
    <w:abstractNumId w:val="6"/>
  </w:num>
  <w:num w:numId="13" w16cid:durableId="658271422">
    <w:abstractNumId w:val="5"/>
  </w:num>
  <w:num w:numId="14" w16cid:durableId="1175728613">
    <w:abstractNumId w:val="4"/>
  </w:num>
  <w:num w:numId="15" w16cid:durableId="108607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60C"/>
    <w:rsid w:val="00046CA0"/>
    <w:rsid w:val="00055B72"/>
    <w:rsid w:val="00060042"/>
    <w:rsid w:val="0008685D"/>
    <w:rsid w:val="000F1B8D"/>
    <w:rsid w:val="00101896"/>
    <w:rsid w:val="00112FD7"/>
    <w:rsid w:val="001253DD"/>
    <w:rsid w:val="00150ABD"/>
    <w:rsid w:val="0015156E"/>
    <w:rsid w:val="00151C21"/>
    <w:rsid w:val="00187509"/>
    <w:rsid w:val="00222466"/>
    <w:rsid w:val="00236632"/>
    <w:rsid w:val="0026705C"/>
    <w:rsid w:val="00281F74"/>
    <w:rsid w:val="0029260E"/>
    <w:rsid w:val="002B4549"/>
    <w:rsid w:val="00310F17"/>
    <w:rsid w:val="003326CB"/>
    <w:rsid w:val="00361751"/>
    <w:rsid w:val="0036193A"/>
    <w:rsid w:val="00376291"/>
    <w:rsid w:val="003763B9"/>
    <w:rsid w:val="00380FD1"/>
    <w:rsid w:val="00383D02"/>
    <w:rsid w:val="00384CE1"/>
    <w:rsid w:val="004B6FD2"/>
    <w:rsid w:val="004E158A"/>
    <w:rsid w:val="004E3F46"/>
    <w:rsid w:val="005471D7"/>
    <w:rsid w:val="00565C77"/>
    <w:rsid w:val="0056708E"/>
    <w:rsid w:val="005801E5"/>
    <w:rsid w:val="00590471"/>
    <w:rsid w:val="005D01FA"/>
    <w:rsid w:val="005D05B0"/>
    <w:rsid w:val="005D45DC"/>
    <w:rsid w:val="006716D8"/>
    <w:rsid w:val="006920F0"/>
    <w:rsid w:val="006C005A"/>
    <w:rsid w:val="006C020C"/>
    <w:rsid w:val="006D7371"/>
    <w:rsid w:val="006D79A8"/>
    <w:rsid w:val="0073160C"/>
    <w:rsid w:val="007575B6"/>
    <w:rsid w:val="007F5B63"/>
    <w:rsid w:val="008010DC"/>
    <w:rsid w:val="00803A0A"/>
    <w:rsid w:val="0080758E"/>
    <w:rsid w:val="00846CB9"/>
    <w:rsid w:val="00882671"/>
    <w:rsid w:val="008A1E6E"/>
    <w:rsid w:val="008B108C"/>
    <w:rsid w:val="008C2CFC"/>
    <w:rsid w:val="009024F1"/>
    <w:rsid w:val="00943365"/>
    <w:rsid w:val="009475DC"/>
    <w:rsid w:val="00967B93"/>
    <w:rsid w:val="009B591F"/>
    <w:rsid w:val="009E4E88"/>
    <w:rsid w:val="00A31B16"/>
    <w:rsid w:val="00A4344E"/>
    <w:rsid w:val="00A65633"/>
    <w:rsid w:val="00AE68A8"/>
    <w:rsid w:val="00B6466C"/>
    <w:rsid w:val="00B76CDA"/>
    <w:rsid w:val="00C14078"/>
    <w:rsid w:val="00C26F75"/>
    <w:rsid w:val="00C37E12"/>
    <w:rsid w:val="00C83A18"/>
    <w:rsid w:val="00CA0F77"/>
    <w:rsid w:val="00CC1E8B"/>
    <w:rsid w:val="00CC3837"/>
    <w:rsid w:val="00CD2321"/>
    <w:rsid w:val="00CE1E3D"/>
    <w:rsid w:val="00CE7CFA"/>
    <w:rsid w:val="00D053FA"/>
    <w:rsid w:val="00D11060"/>
    <w:rsid w:val="00D26515"/>
    <w:rsid w:val="00DB19B8"/>
    <w:rsid w:val="00E0187C"/>
    <w:rsid w:val="00E26AED"/>
    <w:rsid w:val="00E57A5D"/>
    <w:rsid w:val="00E73AB8"/>
    <w:rsid w:val="00E77B5E"/>
    <w:rsid w:val="00E90A60"/>
    <w:rsid w:val="00ED2BFF"/>
    <w:rsid w:val="00ED47F7"/>
    <w:rsid w:val="00EE7E09"/>
    <w:rsid w:val="00F0223C"/>
    <w:rsid w:val="00F158F2"/>
    <w:rsid w:val="00F3235D"/>
    <w:rsid w:val="00F509FC"/>
    <w:rsid w:val="00F57DD8"/>
    <w:rsid w:val="00F878BD"/>
    <w:rsid w:val="00FB564B"/>
    <w:rsid w:val="00FD6704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958632"/>
  <w14:defaultImageDpi w14:val="96"/>
  <w15:docId w15:val="{8E04C3D7-1AF8-474A-BDA2-E4A13B64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fr-FR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B564B"/>
    <w:rPr>
      <w:rFonts w:ascii="Calibri" w:hAnsi="Calibri" w:cs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B564B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rsid w:val="00FB564B"/>
    <w:pPr>
      <w:keepNext/>
      <w:keepLines/>
      <w:spacing w:before="40" w:after="0"/>
      <w:outlineLvl w:val="1"/>
    </w:pPr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B564B"/>
    <w:pPr>
      <w:keepNext/>
      <w:keepLines/>
      <w:spacing w:before="40" w:after="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564B"/>
    <w:pPr>
      <w:keepNext/>
      <w:keepLines/>
      <w:spacing w:before="40" w:after="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564B"/>
    <w:pPr>
      <w:keepNext/>
      <w:keepLines/>
      <w:spacing w:before="40" w:after="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564B"/>
    <w:pPr>
      <w:keepNext/>
      <w:keepLines/>
      <w:spacing w:before="40" w:after="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564B"/>
    <w:pPr>
      <w:keepNext/>
      <w:keepLines/>
      <w:spacing w:before="40" w:after="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564B"/>
    <w:pPr>
      <w:keepNext/>
      <w:keepLines/>
      <w:spacing w:before="40" w:after="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564B"/>
    <w:pPr>
      <w:keepNext/>
      <w:keepLines/>
      <w:spacing w:before="40" w:after="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semiHidden/>
    <w:qFormat/>
    <w:rsid w:val="00FB564B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FB564B"/>
    <w:rPr>
      <w:rFonts w:ascii="Calibri" w:hAnsi="Calibri" w:cs="Calibri"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FB564B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aragraphedeliste">
    <w:name w:val="List Paragraph"/>
    <w:basedOn w:val="Corpsdetexte"/>
    <w:uiPriority w:val="1"/>
    <w:semiHidden/>
    <w:qFormat/>
    <w:rsid w:val="00FB564B"/>
    <w:pPr>
      <w:numPr>
        <w:numId w:val="2"/>
      </w:numPr>
      <w:spacing w:after="120"/>
    </w:pPr>
    <w:rPr>
      <w:szCs w:val="24"/>
    </w:rPr>
  </w:style>
  <w:style w:type="paragraph" w:customStyle="1" w:styleId="Paragraphedetableau">
    <w:name w:val="Paragraphe de tableau"/>
    <w:basedOn w:val="Normal"/>
    <w:uiPriority w:val="1"/>
    <w:semiHidden/>
    <w:rsid w:val="00FB564B"/>
    <w:rPr>
      <w:rFonts w:ascii="Times New Roman" w:hAnsi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rsid w:val="00FB564B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B564B"/>
    <w:rPr>
      <w:rFonts w:ascii="Calibri" w:hAnsi="Calibri" w:cs="Calibri"/>
    </w:rPr>
  </w:style>
  <w:style w:type="paragraph" w:styleId="Pieddepage">
    <w:name w:val="footer"/>
    <w:basedOn w:val="Normal"/>
    <w:link w:val="PieddepageCar"/>
    <w:uiPriority w:val="99"/>
    <w:semiHidden/>
    <w:rsid w:val="00FB564B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B564B"/>
    <w:rPr>
      <w:rFonts w:ascii="Calibri" w:hAnsi="Calibri" w:cs="Calibri"/>
    </w:rPr>
  </w:style>
  <w:style w:type="table" w:styleId="Grilledutableau">
    <w:name w:val="Table Grid"/>
    <w:basedOn w:val="TableauNormal"/>
    <w:uiPriority w:val="39"/>
    <w:rsid w:val="00FB5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FB564B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itreCar">
    <w:name w:val="Titre Car"/>
    <w:basedOn w:val="Policepardfaut"/>
    <w:link w:val="Titre"/>
    <w:uiPriority w:val="10"/>
    <w:rsid w:val="00FB564B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tions">
    <w:name w:val="Informations"/>
    <w:basedOn w:val="Corpsdetexte"/>
    <w:uiPriority w:val="1"/>
    <w:qFormat/>
    <w:rsid w:val="00FB564B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ates">
    <w:name w:val="Dates"/>
    <w:basedOn w:val="Corpsdetexte"/>
    <w:uiPriority w:val="1"/>
    <w:semiHidden/>
    <w:qFormat/>
    <w:rsid w:val="00FB564B"/>
    <w:pPr>
      <w:kinsoku w:val="0"/>
      <w:overflowPunct w:val="0"/>
    </w:pPr>
    <w:rPr>
      <w:b/>
      <w:color w:val="000000" w:themeColor="text1"/>
      <w:sz w:val="18"/>
    </w:rPr>
  </w:style>
  <w:style w:type="character" w:styleId="lev">
    <w:name w:val="Strong"/>
    <w:basedOn w:val="Policepardfaut"/>
    <w:uiPriority w:val="22"/>
    <w:semiHidden/>
    <w:qFormat/>
    <w:rsid w:val="00FB564B"/>
    <w:rPr>
      <w:rFonts w:ascii="Calibri" w:hAnsi="Calibri" w:cs="Calibri"/>
      <w:b/>
      <w:bCs/>
      <w:color w:val="666666" w:themeColor="accent4"/>
    </w:rPr>
  </w:style>
  <w:style w:type="character" w:styleId="Textedelespacerserv">
    <w:name w:val="Placeholder Text"/>
    <w:basedOn w:val="Policepardfaut"/>
    <w:uiPriority w:val="99"/>
    <w:semiHidden/>
    <w:rsid w:val="00FB564B"/>
    <w:rPr>
      <w:rFonts w:ascii="Calibri" w:hAnsi="Calibri" w:cs="Calibri"/>
      <w:color w:val="808080"/>
    </w:rPr>
  </w:style>
  <w:style w:type="paragraph" w:styleId="Date">
    <w:name w:val="Date"/>
    <w:basedOn w:val="Normal"/>
    <w:next w:val="Normal"/>
    <w:link w:val="DateCar"/>
    <w:uiPriority w:val="99"/>
    <w:rsid w:val="00FB564B"/>
    <w:pPr>
      <w:spacing w:line="480" w:lineRule="auto"/>
    </w:pPr>
  </w:style>
  <w:style w:type="character" w:customStyle="1" w:styleId="DateCar">
    <w:name w:val="Date Car"/>
    <w:basedOn w:val="Policepardfaut"/>
    <w:link w:val="Date"/>
    <w:uiPriority w:val="99"/>
    <w:rsid w:val="00FB564B"/>
    <w:rPr>
      <w:rFonts w:ascii="Calibri" w:hAnsi="Calibri" w:cs="Calibri"/>
    </w:rPr>
  </w:style>
  <w:style w:type="paragraph" w:styleId="Sansinterligne">
    <w:name w:val="No Spacing"/>
    <w:basedOn w:val="Normal"/>
    <w:uiPriority w:val="1"/>
    <w:rsid w:val="00FB564B"/>
    <w:pPr>
      <w:widowControl w:val="0"/>
      <w:autoSpaceDE w:val="0"/>
      <w:autoSpaceDN w:val="0"/>
      <w:adjustRightInd w:val="0"/>
      <w:spacing w:after="0"/>
    </w:pPr>
    <w:rPr>
      <w:sz w:val="8"/>
    </w:rPr>
  </w:style>
  <w:style w:type="paragraph" w:customStyle="1" w:styleId="Contact">
    <w:name w:val="Contact"/>
    <w:basedOn w:val="Normal"/>
    <w:link w:val="Caractredecontact"/>
    <w:uiPriority w:val="1"/>
    <w:qFormat/>
    <w:rsid w:val="00FB564B"/>
    <w:pPr>
      <w:spacing w:after="0"/>
    </w:pPr>
  </w:style>
  <w:style w:type="paragraph" w:styleId="Formuledepolitesse">
    <w:name w:val="Closing"/>
    <w:basedOn w:val="Normal"/>
    <w:link w:val="FormuledepolitesseCar"/>
    <w:uiPriority w:val="99"/>
    <w:qFormat/>
    <w:rsid w:val="00FB564B"/>
    <w:pPr>
      <w:spacing w:before="480" w:after="0"/>
    </w:pPr>
  </w:style>
  <w:style w:type="character" w:customStyle="1" w:styleId="Caractredecontact">
    <w:name w:val="Caractère de contact"/>
    <w:basedOn w:val="Policepardfaut"/>
    <w:link w:val="Contact"/>
    <w:uiPriority w:val="1"/>
    <w:rsid w:val="00FB564B"/>
    <w:rPr>
      <w:rFonts w:ascii="Calibri" w:hAnsi="Calibri" w:cs="Calibri"/>
    </w:r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FB564B"/>
    <w:rPr>
      <w:rFonts w:ascii="Calibri" w:hAnsi="Calibri" w:cs="Calibri"/>
    </w:rPr>
  </w:style>
  <w:style w:type="character" w:customStyle="1" w:styleId="Mention1">
    <w:name w:val="Mention1"/>
    <w:basedOn w:val="Policepardfaut"/>
    <w:uiPriority w:val="99"/>
    <w:semiHidden/>
    <w:unhideWhenUsed/>
    <w:rsid w:val="00FB564B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ucuneliste"/>
    <w:uiPriority w:val="99"/>
    <w:semiHidden/>
    <w:unhideWhenUsed/>
    <w:rsid w:val="00FB564B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FB564B"/>
    <w:pPr>
      <w:numPr>
        <w:numId w:val="4"/>
      </w:numPr>
    </w:pPr>
  </w:style>
  <w:style w:type="character" w:styleId="CodeHTML">
    <w:name w:val="HTML Code"/>
    <w:basedOn w:val="Policepardfaut"/>
    <w:uiPriority w:val="99"/>
    <w:semiHidden/>
    <w:unhideWhenUsed/>
    <w:rsid w:val="00FB564B"/>
    <w:rPr>
      <w:rFonts w:ascii="Consolas" w:hAnsi="Consolas" w:cs="Calibri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FB564B"/>
    <w:rPr>
      <w:rFonts w:ascii="Calibri" w:hAnsi="Calibri" w:cs="Calibri"/>
      <w:i/>
      <w:iCs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B564B"/>
    <w:pPr>
      <w:spacing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FB564B"/>
    <w:rPr>
      <w:rFonts w:ascii="Calibri" w:hAnsi="Calibri" w:cs="Calibri"/>
      <w:i/>
      <w:iCs/>
    </w:rPr>
  </w:style>
  <w:style w:type="character" w:styleId="DfinitionHTML">
    <w:name w:val="HTML Definition"/>
    <w:basedOn w:val="Policepardfaut"/>
    <w:uiPriority w:val="99"/>
    <w:semiHidden/>
    <w:unhideWhenUsed/>
    <w:rsid w:val="00FB564B"/>
    <w:rPr>
      <w:rFonts w:ascii="Calibri" w:hAnsi="Calibri" w:cs="Calibri"/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FB564B"/>
    <w:rPr>
      <w:rFonts w:ascii="Calibri" w:hAnsi="Calibri" w:cs="Calibri"/>
      <w:i/>
      <w:iCs/>
    </w:rPr>
  </w:style>
  <w:style w:type="character" w:styleId="MachinecrireHTML">
    <w:name w:val="HTML Typewriter"/>
    <w:basedOn w:val="Policepardfaut"/>
    <w:uiPriority w:val="99"/>
    <w:semiHidden/>
    <w:unhideWhenUsed/>
    <w:rsid w:val="00FB564B"/>
    <w:rPr>
      <w:rFonts w:ascii="Consolas" w:hAnsi="Consolas" w:cs="Calibri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FB564B"/>
    <w:rPr>
      <w:rFonts w:ascii="Consolas" w:hAnsi="Consolas" w:cs="Calibri"/>
      <w:sz w:val="24"/>
      <w:szCs w:val="24"/>
    </w:rPr>
  </w:style>
  <w:style w:type="character" w:styleId="AcronymeHTML">
    <w:name w:val="HTML Acronym"/>
    <w:basedOn w:val="Policepardfaut"/>
    <w:uiPriority w:val="99"/>
    <w:semiHidden/>
    <w:unhideWhenUsed/>
    <w:rsid w:val="00FB564B"/>
    <w:rPr>
      <w:rFonts w:ascii="Calibri" w:hAnsi="Calibri" w:cs="Calibri"/>
    </w:rPr>
  </w:style>
  <w:style w:type="character" w:styleId="ClavierHTML">
    <w:name w:val="HTML Keyboard"/>
    <w:basedOn w:val="Policepardfaut"/>
    <w:uiPriority w:val="99"/>
    <w:semiHidden/>
    <w:unhideWhenUsed/>
    <w:rsid w:val="00FB564B"/>
    <w:rPr>
      <w:rFonts w:ascii="Consolas" w:hAnsi="Consolas" w:cs="Calibri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B564B"/>
    <w:pPr>
      <w:spacing w:after="0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B564B"/>
    <w:rPr>
      <w:rFonts w:ascii="Consolas" w:hAnsi="Consolas" w:cs="Calibri"/>
      <w:sz w:val="20"/>
      <w:szCs w:val="20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FB564B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FB564B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FB564B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FB564B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FB564B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FB564B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FB564B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FB564B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FB564B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B564B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frencelgre">
    <w:name w:val="Subtle Reference"/>
    <w:basedOn w:val="Policepardfaut"/>
    <w:uiPriority w:val="31"/>
    <w:semiHidden/>
    <w:rsid w:val="00FB564B"/>
    <w:rPr>
      <w:rFonts w:ascii="Calibri" w:hAnsi="Calibri" w:cs="Calibri"/>
      <w:smallCaps/>
      <w:color w:val="5A5A5A" w:themeColor="text1" w:themeTint="A5"/>
    </w:rPr>
  </w:style>
  <w:style w:type="character" w:styleId="Accentuationlgre">
    <w:name w:val="Subtle Emphasis"/>
    <w:basedOn w:val="Policepardfaut"/>
    <w:uiPriority w:val="19"/>
    <w:semiHidden/>
    <w:rsid w:val="00FB564B"/>
    <w:rPr>
      <w:rFonts w:ascii="Calibri" w:hAnsi="Calibri" w:cs="Calibri"/>
      <w:i/>
      <w:iCs/>
      <w:color w:val="404040" w:themeColor="text1" w:themeTint="BF"/>
    </w:rPr>
  </w:style>
  <w:style w:type="table" w:styleId="Tableauprofessionnel">
    <w:name w:val="Table Professional"/>
    <w:basedOn w:val="TableauNormal"/>
    <w:uiPriority w:val="99"/>
    <w:semiHidden/>
    <w:unhideWhenUsed/>
    <w:rsid w:val="00FB564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emoyenne1">
    <w:name w:val="Medium List 1"/>
    <w:basedOn w:val="TableauNormal"/>
    <w:uiPriority w:val="65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FB564B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phie">
    <w:name w:val="Bibliography"/>
    <w:basedOn w:val="Normal"/>
    <w:next w:val="Normal"/>
    <w:uiPriority w:val="37"/>
    <w:semiHidden/>
    <w:unhideWhenUsed/>
    <w:rsid w:val="00FB564B"/>
  </w:style>
  <w:style w:type="character" w:styleId="Titredulivre">
    <w:name w:val="Book Title"/>
    <w:basedOn w:val="Policepardfaut"/>
    <w:uiPriority w:val="33"/>
    <w:semiHidden/>
    <w:rsid w:val="00FB564B"/>
    <w:rPr>
      <w:rFonts w:ascii="Calibri" w:hAnsi="Calibri" w:cs="Calibri"/>
      <w:b/>
      <w:bCs/>
      <w:i/>
      <w:iCs/>
      <w:spacing w:val="5"/>
    </w:rPr>
  </w:style>
  <w:style w:type="character" w:customStyle="1" w:styleId="Mot-dise1">
    <w:name w:val="Mot-dièse1"/>
    <w:basedOn w:val="Policepardfaut"/>
    <w:uiPriority w:val="99"/>
    <w:semiHidden/>
    <w:unhideWhenUsed/>
    <w:rsid w:val="00FB564B"/>
    <w:rPr>
      <w:rFonts w:ascii="Calibri" w:hAnsi="Calibri" w:cs="Calibri"/>
      <w:color w:val="2B579A"/>
      <w:shd w:val="clear" w:color="auto" w:fill="E1DFDD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B56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FB564B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eaulgant">
    <w:name w:val="Table Elegant"/>
    <w:basedOn w:val="TableauNormal"/>
    <w:uiPriority w:val="99"/>
    <w:semiHidden/>
    <w:unhideWhenUsed/>
    <w:rsid w:val="00FB564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">
    <w:name w:val="List"/>
    <w:basedOn w:val="Normal"/>
    <w:uiPriority w:val="99"/>
    <w:semiHidden/>
    <w:unhideWhenUsed/>
    <w:rsid w:val="00FB564B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FB564B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FB564B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FB564B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FB564B"/>
    <w:pPr>
      <w:ind w:left="1800" w:hanging="360"/>
      <w:contextualSpacing/>
    </w:pPr>
  </w:style>
  <w:style w:type="table" w:styleId="Tableauliste1">
    <w:name w:val="Table List 1"/>
    <w:basedOn w:val="TableauNormal"/>
    <w:uiPriority w:val="99"/>
    <w:semiHidden/>
    <w:unhideWhenUsed/>
    <w:rsid w:val="00FB564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B564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B564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B564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B564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B564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B564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B564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econtinue">
    <w:name w:val="List Continue"/>
    <w:basedOn w:val="Normal"/>
    <w:uiPriority w:val="99"/>
    <w:semiHidden/>
    <w:unhideWhenUsed/>
    <w:rsid w:val="00FB564B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B564B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B564B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B564B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B564B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FB564B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B564B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B564B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B564B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B564B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B564B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B564B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B564B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B564B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B564B"/>
    <w:pPr>
      <w:numPr>
        <w:numId w:val="14"/>
      </w:numPr>
      <w:contextualSpacing/>
    </w:pPr>
  </w:style>
  <w:style w:type="paragraph" w:styleId="Sous-titre">
    <w:name w:val="Subtitle"/>
    <w:basedOn w:val="Normal"/>
    <w:next w:val="Normal"/>
    <w:link w:val="Sous-titreCar"/>
    <w:uiPriority w:val="11"/>
    <w:semiHidden/>
    <w:rsid w:val="00FB564B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FB564B"/>
    <w:rPr>
      <w:rFonts w:ascii="Calibri" w:hAnsi="Calibri" w:cs="Calibri"/>
      <w:color w:val="5A5A5A" w:themeColor="text1" w:themeTint="A5"/>
      <w:spacing w:val="15"/>
    </w:rPr>
  </w:style>
  <w:style w:type="table" w:styleId="Tableauclassique1">
    <w:name w:val="Table Classic 1"/>
    <w:basedOn w:val="TableauNormal"/>
    <w:uiPriority w:val="99"/>
    <w:semiHidden/>
    <w:unhideWhenUsed/>
    <w:rsid w:val="00FB564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B564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B564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B564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desillustrations">
    <w:name w:val="table of figures"/>
    <w:basedOn w:val="Normal"/>
    <w:next w:val="Normal"/>
    <w:uiPriority w:val="99"/>
    <w:semiHidden/>
    <w:unhideWhenUsed/>
    <w:rsid w:val="00FB564B"/>
    <w:pPr>
      <w:spacing w:after="0"/>
    </w:pPr>
  </w:style>
  <w:style w:type="paragraph" w:styleId="Textedemacro">
    <w:name w:val="macro"/>
    <w:link w:val="TextedemacroCar"/>
    <w:uiPriority w:val="99"/>
    <w:semiHidden/>
    <w:unhideWhenUsed/>
    <w:rsid w:val="00FB56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FB564B"/>
    <w:rPr>
      <w:rFonts w:ascii="Consolas" w:hAnsi="Consolas" w:cs="Calibri"/>
      <w:sz w:val="20"/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FB564B"/>
    <w:pPr>
      <w:spacing w:after="0"/>
    </w:pPr>
    <w:rPr>
      <w:rFonts w:ascii="Corbel" w:eastAsiaTheme="majorEastAsia" w:hAnsi="Corbel" w:cstheme="majorBidi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FB564B"/>
    <w:rPr>
      <w:rFonts w:ascii="Calibri" w:hAnsi="Calibri" w:cs="Calibri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B564B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B564B"/>
    <w:rPr>
      <w:rFonts w:ascii="Calibri" w:hAnsi="Calibri" w:cs="Calibri"/>
      <w:sz w:val="20"/>
      <w:szCs w:val="20"/>
    </w:r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B564B"/>
    <w:pPr>
      <w:spacing w:after="0"/>
      <w:ind w:left="220" w:hanging="220"/>
    </w:pPr>
  </w:style>
  <w:style w:type="paragraph" w:styleId="TitreTR">
    <w:name w:val="toa heading"/>
    <w:basedOn w:val="Normal"/>
    <w:next w:val="Normal"/>
    <w:uiPriority w:val="99"/>
    <w:semiHidden/>
    <w:unhideWhenUsed/>
    <w:rsid w:val="00FB564B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semiHidden/>
    <w:rsid w:val="00FB564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FB564B"/>
    <w:rPr>
      <w:rFonts w:ascii="Calibri" w:hAnsi="Calibri" w:cs="Calibri"/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semiHidden/>
    <w:rsid w:val="00FB564B"/>
    <w:rPr>
      <w:rFonts w:ascii="Calibri" w:hAnsi="Calibri" w:cs="Calibri"/>
      <w:i/>
      <w:iCs/>
    </w:rPr>
  </w:style>
  <w:style w:type="table" w:styleId="Listecouleur">
    <w:name w:val="Colorful List"/>
    <w:basedOn w:val="TableauNormal"/>
    <w:uiPriority w:val="72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color1">
    <w:name w:val="Table Colorful 1"/>
    <w:basedOn w:val="TableauNormal"/>
    <w:uiPriority w:val="99"/>
    <w:semiHidden/>
    <w:unhideWhenUsed/>
    <w:rsid w:val="00FB564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B564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B564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ramecouleur">
    <w:name w:val="Colorful Shading"/>
    <w:basedOn w:val="TableauNormal"/>
    <w:uiPriority w:val="71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llecouleur">
    <w:name w:val="Colorful Grid"/>
    <w:basedOn w:val="TableauNormal"/>
    <w:uiPriority w:val="73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B564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564B"/>
    <w:rPr>
      <w:rFonts w:ascii="Calibri" w:hAnsi="Calibri" w:cs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B564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564B"/>
    <w:rPr>
      <w:rFonts w:ascii="Calibri" w:hAnsi="Calibri" w:cs="Calibri"/>
      <w:b/>
      <w:bCs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FB564B"/>
    <w:rPr>
      <w:rFonts w:ascii="Calibri" w:hAnsi="Calibri" w:cs="Calibri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564B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564B"/>
    <w:rPr>
      <w:rFonts w:ascii="Microsoft YaHei UI" w:eastAsia="Microsoft YaHei UI" w:hAnsi="Microsoft YaHei UI" w:cs="Calibri"/>
      <w:sz w:val="18"/>
      <w:szCs w:val="18"/>
    </w:rPr>
  </w:style>
  <w:style w:type="paragraph" w:styleId="Adressedestinataire">
    <w:name w:val="envelope address"/>
    <w:basedOn w:val="Normal"/>
    <w:uiPriority w:val="99"/>
    <w:semiHidden/>
    <w:unhideWhenUsed/>
    <w:rsid w:val="00FB564B"/>
    <w:pPr>
      <w:framePr w:w="7920" w:h="1980" w:hRule="exact" w:hSpace="180" w:wrap="auto" w:hAnchor="page" w:xAlign="center" w:yAlign="bottom"/>
      <w:spacing w:after="0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B564B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B564B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FB564B"/>
    <w:rPr>
      <w:rFonts w:ascii="Microsoft YaHei UI" w:eastAsia="Microsoft YaHei UI" w:hAnsi="Microsoft YaHei UI" w:cs="Calibr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semiHidden/>
    <w:rsid w:val="00FB564B"/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B564B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FB564B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564B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564B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B564B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FB564B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FB564B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Aucuneliste"/>
    <w:uiPriority w:val="99"/>
    <w:semiHidden/>
    <w:unhideWhenUsed/>
    <w:rsid w:val="00FB564B"/>
    <w:pPr>
      <w:numPr>
        <w:numId w:val="15"/>
      </w:numPr>
    </w:pPr>
  </w:style>
  <w:style w:type="table" w:styleId="Tableausimple1">
    <w:name w:val="Plain Table 1"/>
    <w:basedOn w:val="TableauNormal"/>
    <w:uiPriority w:val="41"/>
    <w:rsid w:val="00FB564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FB564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FB564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frenceintense">
    <w:name w:val="Intense Reference"/>
    <w:basedOn w:val="Policepardfaut"/>
    <w:uiPriority w:val="32"/>
    <w:semiHidden/>
    <w:rsid w:val="00FB564B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rsid w:val="00FB564B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FB564B"/>
    <w:rPr>
      <w:rFonts w:ascii="Calibri" w:hAnsi="Calibri" w:cs="Calibri"/>
      <w:i/>
      <w:iCs/>
      <w:color w:val="2C567A" w:themeColor="accent1"/>
    </w:rPr>
  </w:style>
  <w:style w:type="character" w:styleId="Accentuationintense">
    <w:name w:val="Intense Emphasis"/>
    <w:basedOn w:val="Policepardfaut"/>
    <w:uiPriority w:val="21"/>
    <w:semiHidden/>
    <w:rsid w:val="00FB564B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FB564B"/>
    <w:rPr>
      <w:rFonts w:ascii="Times New Roman" w:hAnsi="Times New Roman"/>
      <w:sz w:val="24"/>
      <w:szCs w:val="24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FB564B"/>
    <w:rPr>
      <w:rFonts w:ascii="Calibri" w:hAnsi="Calibri" w:cs="Calibri"/>
      <w:u w:val="dotted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B564B"/>
    <w:rPr>
      <w:rFonts w:ascii="Calibri" w:hAnsi="Calibri" w:cs="Calibri"/>
      <w:color w:val="605E5C"/>
      <w:shd w:val="clear" w:color="auto" w:fill="E1DFDD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B564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B564B"/>
    <w:rPr>
      <w:rFonts w:ascii="Calibri" w:hAnsi="Calibri" w:cs="Calibri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B564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FB564B"/>
    <w:rPr>
      <w:rFonts w:ascii="Calibri" w:hAnsi="Calibri" w:cs="Calibri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B564B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B564B"/>
    <w:rPr>
      <w:rFonts w:ascii="Calibri" w:hAnsi="Calibri" w:cs="Calibri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B564B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B564B"/>
    <w:rPr>
      <w:rFonts w:ascii="Calibri" w:hAnsi="Calibri" w:cs="Calibri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B564B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FB564B"/>
    <w:rPr>
      <w:rFonts w:ascii="Calibri" w:hAnsi="Calibri" w:cs="Calibri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B564B"/>
    <w:pPr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B564B"/>
    <w:rPr>
      <w:rFonts w:ascii="Calibri" w:hAnsi="Calibri" w:cs="Calibri"/>
      <w:sz w:val="20"/>
      <w:szCs w:val="20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B564B"/>
    <w:pPr>
      <w:spacing w:after="22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B564B"/>
    <w:rPr>
      <w:rFonts w:ascii="Calibri" w:hAnsi="Calibri" w:cs="Calibri"/>
    </w:rPr>
  </w:style>
  <w:style w:type="paragraph" w:styleId="Retraitnormal">
    <w:name w:val="Normal Indent"/>
    <w:basedOn w:val="Normal"/>
    <w:uiPriority w:val="99"/>
    <w:semiHidden/>
    <w:unhideWhenUsed/>
    <w:rsid w:val="00FB564B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B564B"/>
    <w:pPr>
      <w:spacing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FB564B"/>
    <w:rPr>
      <w:rFonts w:ascii="Calibri" w:hAnsi="Calibri" w:cs="Calibri"/>
    </w:rPr>
  </w:style>
  <w:style w:type="table" w:styleId="Tableaucontemporain">
    <w:name w:val="Table Contemporary"/>
    <w:basedOn w:val="TableauNormal"/>
    <w:uiPriority w:val="99"/>
    <w:semiHidden/>
    <w:unhideWhenUsed/>
    <w:rsid w:val="00FB564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eclaire">
    <w:name w:val="Light List"/>
    <w:basedOn w:val="TableauNormal"/>
    <w:uiPriority w:val="61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FB564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FB564B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FB564B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FB564B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FB564B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FB564B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FB564B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Grilleclaire">
    <w:name w:val="Light Grid"/>
    <w:basedOn w:val="TableauNormal"/>
    <w:uiPriority w:val="62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FB564B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efonce">
    <w:name w:val="Dark List"/>
    <w:basedOn w:val="TableauNormal"/>
    <w:uiPriority w:val="70"/>
    <w:semiHidden/>
    <w:unhideWhenUsed/>
    <w:rsid w:val="00FB564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FB564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FB564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FB564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FB564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FB564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FB564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eauListe1Clair">
    <w:name w:val="List Table 1 Light"/>
    <w:basedOn w:val="TableauNormal"/>
    <w:uiPriority w:val="46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FB564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20">
    <w:name w:val="List Table 2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30">
    <w:name w:val="List Table 3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eauListe40">
    <w:name w:val="List Table 4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FB564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FB564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FB564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FB564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FB564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FB564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FB564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FB564B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FB564B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FB564B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FB564B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FB564B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FB564B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FB564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FB564B"/>
    <w:pPr>
      <w:spacing w:after="0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FB564B"/>
    <w:pPr>
      <w:spacing w:after="0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FB564B"/>
    <w:pPr>
      <w:spacing w:after="0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FB564B"/>
    <w:pPr>
      <w:spacing w:after="0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FB564B"/>
    <w:pPr>
      <w:spacing w:after="0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FB564B"/>
    <w:pPr>
      <w:spacing w:after="0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B564B"/>
    <w:pPr>
      <w:spacing w:after="0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FB564B"/>
    <w:rPr>
      <w:rFonts w:ascii="Calibri" w:hAnsi="Calibri" w:cs="Calibri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B564B"/>
  </w:style>
  <w:style w:type="character" w:customStyle="1" w:styleId="SalutationsCar">
    <w:name w:val="Salutations Car"/>
    <w:basedOn w:val="Policepardfaut"/>
    <w:link w:val="Salutations"/>
    <w:uiPriority w:val="99"/>
    <w:semiHidden/>
    <w:rsid w:val="00FB564B"/>
    <w:rPr>
      <w:rFonts w:ascii="Calibri" w:hAnsi="Calibri" w:cs="Calibri"/>
    </w:rPr>
  </w:style>
  <w:style w:type="table" w:styleId="Colonnesdetableau1">
    <w:name w:val="Table Columns 1"/>
    <w:basedOn w:val="TableauNormal"/>
    <w:uiPriority w:val="99"/>
    <w:semiHidden/>
    <w:unhideWhenUsed/>
    <w:rsid w:val="00FB564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B564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B564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B564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B564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Signature">
    <w:name w:val="Signature"/>
    <w:basedOn w:val="Normal"/>
    <w:link w:val="SignatureCar"/>
    <w:uiPriority w:val="99"/>
    <w:semiHidden/>
    <w:unhideWhenUsed/>
    <w:rsid w:val="00FB564B"/>
    <w:pPr>
      <w:spacing w:after="0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FB564B"/>
    <w:rPr>
      <w:rFonts w:ascii="Calibri" w:hAnsi="Calibri" w:cs="Calibri"/>
    </w:rPr>
  </w:style>
  <w:style w:type="table" w:styleId="Tableausimple10">
    <w:name w:val="Table Simple 1"/>
    <w:basedOn w:val="TableauNormal"/>
    <w:uiPriority w:val="99"/>
    <w:semiHidden/>
    <w:unhideWhenUsed/>
    <w:rsid w:val="00FB564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FB564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FB564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B564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B564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FB564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564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564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564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564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564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564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564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564B"/>
    <w:pPr>
      <w:spacing w:after="0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FB564B"/>
    <w:rPr>
      <w:rFonts w:ascii="Corbel" w:eastAsiaTheme="majorEastAsia" w:hAnsi="Corbel" w:cstheme="majorBidi"/>
      <w:b/>
      <w:bCs/>
    </w:rPr>
  </w:style>
  <w:style w:type="paragraph" w:styleId="Textebrut">
    <w:name w:val="Plain Text"/>
    <w:basedOn w:val="Normal"/>
    <w:link w:val="TextebrutCar"/>
    <w:uiPriority w:val="99"/>
    <w:semiHidden/>
    <w:unhideWhenUsed/>
    <w:rsid w:val="00FB564B"/>
    <w:pPr>
      <w:spacing w:after="0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FB564B"/>
    <w:rPr>
      <w:rFonts w:ascii="Consolas" w:hAnsi="Consolas" w:cs="Calibri"/>
      <w:sz w:val="21"/>
      <w:szCs w:val="21"/>
    </w:rPr>
  </w:style>
  <w:style w:type="table" w:styleId="Grilledetableau1">
    <w:name w:val="Table Grid 1"/>
    <w:basedOn w:val="TableauNormal"/>
    <w:uiPriority w:val="99"/>
    <w:semiHidden/>
    <w:unhideWhenUsed/>
    <w:rsid w:val="00FB564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B564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B564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B564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B564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B564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B564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B564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FB564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1Clair">
    <w:name w:val="Grid Table 1 Light"/>
    <w:basedOn w:val="TableauNormal"/>
    <w:uiPriority w:val="46"/>
    <w:rsid w:val="00FB564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FB564B"/>
    <w:pPr>
      <w:spacing w:after="0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FB564B"/>
    <w:pPr>
      <w:spacing w:after="0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FB564B"/>
    <w:pPr>
      <w:spacing w:after="0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FB564B"/>
    <w:pPr>
      <w:spacing w:after="0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FB564B"/>
    <w:pPr>
      <w:spacing w:after="0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FB564B"/>
    <w:pPr>
      <w:spacing w:after="0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FB564B"/>
    <w:pPr>
      <w:spacing w:after="0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Grille3">
    <w:name w:val="Grid Table 3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FB564B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FB564B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FB564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FB564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FB564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FB564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FB564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FB564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FB564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FB564B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FB564B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FB564B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FB564B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FB564B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FB564B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FB564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FB564B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FB564B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FB564B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FB564B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FB564B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FB564B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eauweb1">
    <w:name w:val="Table Web 1"/>
    <w:basedOn w:val="TableauNormal"/>
    <w:uiPriority w:val="99"/>
    <w:semiHidden/>
    <w:unhideWhenUsed/>
    <w:rsid w:val="00FB564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B564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B564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ppelnotedebasdep">
    <w:name w:val="footnote reference"/>
    <w:basedOn w:val="Policepardfaut"/>
    <w:uiPriority w:val="99"/>
    <w:semiHidden/>
    <w:unhideWhenUsed/>
    <w:rsid w:val="00FB564B"/>
    <w:rPr>
      <w:rFonts w:ascii="Calibri" w:hAnsi="Calibri" w:cs="Calibri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B564B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B564B"/>
    <w:rPr>
      <w:rFonts w:ascii="Calibri" w:hAnsi="Calibri" w:cs="Calibri"/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FB564B"/>
    <w:rPr>
      <w:rFonts w:ascii="Calibri" w:hAnsi="Calibri" w:cs="Calibri"/>
    </w:rPr>
  </w:style>
  <w:style w:type="table" w:styleId="Effetsdetableau3D1">
    <w:name w:val="Table 3D effects 1"/>
    <w:basedOn w:val="TableauNormal"/>
    <w:uiPriority w:val="99"/>
    <w:semiHidden/>
    <w:unhideWhenUsed/>
    <w:rsid w:val="00FB564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B564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B564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FB5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FB564B"/>
    <w:rPr>
      <w:rFonts w:ascii="Calibri" w:hAnsi="Calibri" w:cs="Calibri"/>
      <w:color w:val="954F72" w:themeColor="followedHyperlink"/>
      <w:u w:val="single"/>
    </w:rPr>
  </w:style>
  <w:style w:type="character" w:styleId="Lienhypertexte">
    <w:name w:val="Hyperlink"/>
    <w:basedOn w:val="Policepardfaut"/>
    <w:uiPriority w:val="99"/>
    <w:unhideWhenUsed/>
    <w:rsid w:val="00FB564B"/>
    <w:rPr>
      <w:rFonts w:ascii="Calibri" w:hAnsi="Calibri" w:cs="Calibri"/>
      <w:color w:val="0563C1" w:themeColor="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FB564B"/>
    <w:rPr>
      <w:rFonts w:ascii="Calibri" w:hAnsi="Calibri" w:cs="Calibri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B564B"/>
    <w:pPr>
      <w:spacing w:after="200"/>
    </w:pPr>
    <w:rPr>
      <w:i/>
      <w:iCs/>
      <w:color w:val="44546A" w:themeColor="text2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5D0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avenoso\AppData\Local\Microsoft\Office\16.0\DTS\fr-FR%7b83F4E9F7-AE3F-48B2-A37F-26335A76553B%7d\%7bB35599F7-7E94-4DD2-B1E1-4E992AB58E7B%7dtf22746018_win32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F02EAE-79DB-4B84-8A61-6D3979E28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{B35599F7-7E94-4DD2-B1E1-4E992AB58E7B}tf22746018_win32</Template>
  <TotalTime>4</TotalTime>
  <Pages>4</Pages>
  <Words>523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Mélodie REVERTE</dc:creator>
  <cp:keywords/>
  <dc:description/>
  <cp:lastModifiedBy>Karine AVENOSO</cp:lastModifiedBy>
  <cp:revision>2</cp:revision>
  <dcterms:created xsi:type="dcterms:W3CDTF">2026-09-04T09:06:00Z</dcterms:created>
  <dcterms:modified xsi:type="dcterms:W3CDTF">2026-09-04T09:06:00Z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